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.447236pt;margin-top:0pt;width:542.872771pt;height:784.040202pt;mso-position-horizontal-relative:page;mso-position-vertical-relative:page;z-index:-2744" coordorigin="29,0" coordsize="10857,15681">
            <v:shape style="position:absolute;left:29;top:15406;width:10857;height:275" type="#_x0000_t75">
              <v:imagedata r:id="rId5" o:title=""/>
            </v:shape>
            <v:group style="position:absolute;left:10574;top:3992;width:2;height:11370" coordorigin="10574,3992" coordsize="2,11370">
              <v:shape style="position:absolute;left:10574;top:3992;width:2;height:11370" coordorigin="10574,3992" coordsize="0,11370" path="m10574,15362l10574,3992e" filled="f" stroked="t" strokeweight="1.44106pt" strokecolor="#000000">
                <v:path arrowok="t"/>
              </v:shape>
            </v:group>
            <v:group style="position:absolute;left:10833;top:7;width:2;height:15651" coordorigin="10833,7" coordsize="2,15651">
              <v:shape style="position:absolute;left:10833;top:7;width:2;height:15651" coordorigin="10833,7" coordsize="0,15651" path="m10833,15658l10833,7e" filled="f" stroked="t" strokeweight="2.161589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621192pt;margin-top:1.443831pt;width:.1pt;height:576.088397pt;mso-position-horizontal-relative:page;mso-position-vertical-relative:page;z-index:-2743" coordorigin="32,29" coordsize="2,11522">
            <v:shape style="position:absolute;left:32;top:29;width:2;height:11522" coordorigin="32,29" coordsize="0,11522" path="m32,11551l32,29e" filled="f" stroked="t" strokeweight="1.44106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67.200013pt;height:256.32pt;mso-position-horizontal-relative:char;mso-position-vertical-relative:line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28.599994pt;height:144.360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50" w:lineRule="exact"/>
        <w:ind w:left="876" w:right="-20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070707"/>
          <w:spacing w:val="0"/>
          <w:w w:val="100"/>
          <w:position w:val="-1"/>
        </w:rPr>
        <w:t>Posted</w:t>
      </w:r>
      <w:r>
        <w:rPr>
          <w:rFonts w:ascii="Times New Roman" w:hAnsi="Times New Roman" w:cs="Times New Roman" w:eastAsia="Times New Roman"/>
          <w:sz w:val="48"/>
          <w:szCs w:val="48"/>
          <w:color w:val="070707"/>
          <w:spacing w:val="7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070707"/>
          <w:spacing w:val="0"/>
          <w:w w:val="100"/>
          <w:position w:val="-1"/>
        </w:rPr>
        <w:t>with</w:t>
      </w:r>
      <w:r>
        <w:rPr>
          <w:rFonts w:ascii="Times New Roman" w:hAnsi="Times New Roman" w:cs="Times New Roman" w:eastAsia="Times New Roman"/>
          <w:sz w:val="48"/>
          <w:szCs w:val="48"/>
          <w:color w:val="070707"/>
          <w:spacing w:val="7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070707"/>
          <w:spacing w:val="0"/>
          <w:w w:val="108"/>
          <w:position w:val="-1"/>
        </w:rPr>
        <w:t>permission</w:t>
      </w:r>
      <w:r>
        <w:rPr>
          <w:rFonts w:ascii="Times New Roman" w:hAnsi="Times New Roman" w:cs="Times New Roman" w:eastAsia="Times New Roman"/>
          <w:sz w:val="48"/>
          <w:szCs w:val="48"/>
          <w:color w:val="070707"/>
          <w:spacing w:val="-12"/>
          <w:w w:val="108"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070707"/>
          <w:spacing w:val="0"/>
          <w:w w:val="100"/>
          <w:position w:val="-1"/>
        </w:rPr>
        <w:t>of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1" w:after="0" w:line="240" w:lineRule="auto"/>
        <w:ind w:left="876" w:right="-20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070707"/>
          <w:spacing w:val="0"/>
          <w:w w:val="100"/>
        </w:rPr>
        <w:t>Macalaster</w:t>
      </w:r>
      <w:r>
        <w:rPr>
          <w:rFonts w:ascii="Times New Roman" w:hAnsi="Times New Roman" w:cs="Times New Roman" w:eastAsia="Times New Roman"/>
          <w:sz w:val="48"/>
          <w:szCs w:val="48"/>
          <w:color w:val="07070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070707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070707"/>
          <w:spacing w:val="0"/>
          <w:w w:val="100"/>
        </w:rPr>
        <w:t>Park</w:t>
      </w:r>
      <w:r>
        <w:rPr>
          <w:rFonts w:ascii="Times New Roman" w:hAnsi="Times New Roman" w:cs="Times New Roman" w:eastAsia="Times New Roman"/>
          <w:sz w:val="48"/>
          <w:szCs w:val="48"/>
          <w:color w:val="070707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070707"/>
          <w:spacing w:val="0"/>
          <w:w w:val="105"/>
        </w:rPr>
        <w:t>Publishing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0900" w:h="15700"/>
          <w:pgMar w:top="1460" w:bottom="280" w:left="1480" w:right="15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.540707pt;width:544.320007pt;height:783.817895pt;mso-position-horizontal-relative:page;mso-position-vertical-relative:page;z-index:-2742" coordorigin="0,11" coordsize="10886,15676">
            <v:shape style="position:absolute;left:0;top:3874;width:10886;height:11808" type="#_x0000_t75">
              <v:imagedata r:id="rId8" o:title=""/>
            </v:shape>
            <v:group style="position:absolute;left:65;top:29;width:2;height:3866" coordorigin="65,29" coordsize="2,3866">
              <v:shape style="position:absolute;left:65;top:29;width:2;height:3866" coordorigin="65,29" coordsize="0,3866" path="m65,3895l65,29e" filled="f" stroked="t" strokeweight="1.793013pt" strokecolor="#000000">
                <v:path arrowok="t"/>
              </v:shape>
            </v:group>
            <v:group style="position:absolute;left:10851;top:6985;width:2;height:7933" coordorigin="10851,6985" coordsize="2,7933">
              <v:shape style="position:absolute;left:10851;top:6985;width:2;height:7933" coordorigin="10851,6985" coordsize="0,7933" path="m10851,14918l10851,6985e" filled="f" stroked="t" strokeweight="1.075808pt" strokecolor="#000000">
                <v:path arrowok="t"/>
              </v:shape>
            </v:group>
            <v:group style="position:absolute;left:10833;top:6985;width:2;height:8695" coordorigin="10833,6985" coordsize="2,8695">
              <v:shape style="position:absolute;left:10833;top:6985;width:2;height:8695" coordorigin="10833,6985" coordsize="0,8695" path="m10833,15680l10833,6985e" filled="f" stroked="t" strokeweight=".717205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1528" w:right="-20"/>
        <w:jc w:val="lef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1D1D1D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7"/>
          <w:szCs w:val="37"/>
          <w:color w:val="1D1D1D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7"/>
          <w:szCs w:val="37"/>
          <w:color w:val="1D1D1D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D1D1D"/>
          <w:spacing w:val="0"/>
          <w:w w:val="100"/>
        </w:rPr>
        <w:t>Inner</w:t>
      </w:r>
      <w:r>
        <w:rPr>
          <w:rFonts w:ascii="Times New Roman" w:hAnsi="Times New Roman" w:cs="Times New Roman" w:eastAsia="Times New Roman"/>
          <w:sz w:val="37"/>
          <w:szCs w:val="37"/>
          <w:color w:val="1D1D1D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D1D1D"/>
          <w:spacing w:val="0"/>
          <w:w w:val="100"/>
        </w:rPr>
        <w:t>Soul</w:t>
      </w:r>
      <w:r>
        <w:rPr>
          <w:rFonts w:ascii="Times New Roman" w:hAnsi="Times New Roman" w:cs="Times New Roman" w:eastAsia="Times New Roman"/>
          <w:sz w:val="37"/>
          <w:szCs w:val="37"/>
          <w:color w:val="1D1D1D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F2F2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7"/>
          <w:szCs w:val="37"/>
          <w:color w:val="2F2F2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F2F2F"/>
          <w:spacing w:val="0"/>
          <w:w w:val="103"/>
        </w:rPr>
        <w:t>America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jc w:val="left"/>
        <w:spacing w:after="0"/>
        <w:sectPr>
          <w:pgSz w:w="10900" w:h="15700"/>
          <w:pgMar w:top="1460" w:bottom="280" w:left="1520" w:right="1520"/>
        </w:sectPr>
      </w:pPr>
      <w:rPr/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536.150330pt;margin-top:66.428307pt;width:.1pt;height:712.096835pt;mso-position-horizontal-relative:page;mso-position-vertical-relative:page;z-index:-2741" coordorigin="10723,1329" coordsize="2,14242">
            <v:shape style="position:absolute;left:10723;top:1329;width:2;height:14242" coordorigin="10723,1329" coordsize="0,14242" path="m10723,15571l10723,1329e" filled="f" stroked="t" strokeweight="2.190604pt" strokecolor="#000000">
              <v:path arrowok="t"/>
            </v:shape>
          </v:group>
          <w10:wrap type="none"/>
        </w:pict>
      </w:r>
      <w:r>
        <w:rPr/>
        <w:pict>
          <v:group style="position:absolute;margin-left:0pt;margin-top:6.204842pt;width:37.97047pt;height:.1pt;mso-position-horizontal-relative:page;mso-position-vertical-relative:page;z-index:-2740" coordorigin="0,124" coordsize="759,2">
            <v:shape style="position:absolute;left:0;top:124;width:759;height:2" coordorigin="0,124" coordsize="759,0" path="m0,124l759,124e" filled="f" stroked="t" strokeweight="2.190604pt" strokecolor="#000000">
              <v:path arrowok="t"/>
            </v:shape>
          </v:group>
          <w10:wrap type="none"/>
        </w:pict>
      </w:r>
      <w:r>
        <w:rPr/>
        <w:pict>
          <v:group style="position:absolute;margin-left:2.920805pt;margin-top:411.344513pt;width:.1pt;height:371.925512pt;mso-position-horizontal-relative:page;mso-position-vertical-relative:page;z-index:-2739" coordorigin="58,8227" coordsize="2,7439">
            <v:shape style="position:absolute;left:58;top:8227;width:2;height:7439" coordorigin="58,8227" coordsize="0,7439" path="m58,15665l58,8227e" filled="f" stroked="t" strokeweight="1.095302pt" strokecolor="#000000">
              <v:path arrowok="t"/>
            </v:shape>
          </v:group>
          <w10:wrap type="none"/>
        </w:pict>
      </w:r>
      <w:r>
        <w:rPr/>
        <w:pict>
          <v:group style="position:absolute;margin-left:8.032215pt;margin-top:778.890137pt;width:404.166443pt;height:.1pt;mso-position-horizontal-relative:page;mso-position-vertical-relative:page;z-index:-2738" coordorigin="161,15578" coordsize="8083,2">
            <v:shape style="position:absolute;left:161;top:15578;width:8083;height:2" coordorigin="161,15578" coordsize="8083,0" path="m161,15578l8244,15578e" filled="f" stroked="t" strokeweight="7.667114pt" strokecolor="#000000">
              <v:path arrowok="t"/>
            </v:shape>
          </v:group>
          <w10:wrap type="none"/>
        </w:pict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912" w:right="2502"/>
        <w:jc w:val="center"/>
        <w:rPr>
          <w:rFonts w:ascii="Times New Roman" w:hAnsi="Times New Roman" w:cs="Times New Roman" w:eastAsia="Times New Roman"/>
          <w:sz w:val="46"/>
          <w:szCs w:val="46"/>
        </w:rPr>
      </w:pPr>
      <w:rPr/>
      <w:r>
        <w:rPr>
          <w:rFonts w:ascii="Times New Roman" w:hAnsi="Times New Roman" w:cs="Times New Roman" w:eastAsia="Times New Roman"/>
          <w:sz w:val="46"/>
          <w:szCs w:val="46"/>
          <w:color w:val="131313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46"/>
          <w:szCs w:val="46"/>
          <w:color w:val="131313"/>
          <w:spacing w:val="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131313"/>
          <w:spacing w:val="0"/>
          <w:w w:val="104"/>
          <w:b/>
          <w:bCs/>
        </w:rPr>
        <w:t>Appreciation</w:t>
      </w:r>
      <w:r>
        <w:rPr>
          <w:rFonts w:ascii="Times New Roman" w:hAnsi="Times New Roman" w:cs="Times New Roman" w:eastAsia="Times New Roman"/>
          <w:sz w:val="46"/>
          <w:szCs w:val="46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5" w:lineRule="auto"/>
        <w:ind w:left="607" w:right="112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Arial" w:hAnsi="Arial" w:cs="Arial" w:eastAsia="Arial"/>
          <w:sz w:val="24"/>
          <w:szCs w:val="24"/>
          <w:color w:val="131313"/>
          <w:spacing w:val="0"/>
          <w:w w:val="130"/>
        </w:rPr>
        <w:t>THERE</w:t>
      </w:r>
      <w:r>
        <w:rPr>
          <w:rFonts w:ascii="Arial" w:hAnsi="Arial" w:cs="Arial" w:eastAsia="Arial"/>
          <w:sz w:val="24"/>
          <w:szCs w:val="24"/>
          <w:color w:val="131313"/>
          <w:spacing w:val="4"/>
          <w:w w:val="13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7"/>
        </w:rPr>
        <w:t>modern-day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4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prophets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hold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9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8"/>
        </w:rPr>
        <w:t>truth,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5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light,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7"/>
        </w:rPr>
        <w:t>itnpersonal,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4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infinite,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universal,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" w:after="0" w:line="265" w:lineRule="auto"/>
        <w:ind w:left="623" w:right="68" w:firstLine="-504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8A8A8A"/>
          <w:spacing w:val="0"/>
          <w:w w:val="81"/>
        </w:rPr>
        <w:t>_,.,/</w:t>
      </w:r>
      <w:r>
        <w:rPr>
          <w:rFonts w:ascii="Times New Roman" w:hAnsi="Times New Roman" w:cs="Times New Roman" w:eastAsia="Times New Roman"/>
          <w:sz w:val="35"/>
          <w:szCs w:val="35"/>
          <w:color w:val="8A8A8A"/>
          <w:spacing w:val="0"/>
          <w:w w:val="8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eternal,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1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rejoice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4"/>
        </w:rPr>
        <w:t>selfless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channels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8A8A8A"/>
          <w:spacing w:val="0"/>
          <w:w w:val="58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8A8A8A"/>
          <w:spacing w:val="20"/>
          <w:w w:val="5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means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radiance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tnay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7"/>
        </w:rPr>
        <w:t>reach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humankind.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1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exalted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covet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7"/>
        </w:rPr>
        <w:t>per­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sonal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fame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themselves,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deriving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6"/>
        </w:rPr>
        <w:t>reward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4"/>
        </w:rPr>
        <w:t>rather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8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seeing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dawn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steadily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expand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increase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high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noon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flood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4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plain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light.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" w:after="0" w:line="264" w:lineRule="auto"/>
        <w:ind w:left="623" w:right="62" w:firstLine="372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Olympian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light-gatherers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93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8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lit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torch.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6"/>
        </w:rPr>
        <w:t>acknowledgment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4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5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conceive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7C7C7C"/>
          <w:spacing w:val="20"/>
          <w:w w:val="58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4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seems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worthy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pure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natures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94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A7A7A7"/>
          <w:spacing w:val="-7"/>
          <w:w w:val="81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3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continued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spreading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4"/>
        </w:rPr>
        <w:t>light,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reach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larger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circle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bring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8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greater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9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7"/>
        </w:rPr>
        <w:t>numbe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1"/>
          <w:w w:val="107"/>
        </w:rPr>
        <w:t>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55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" w:after="0" w:line="264" w:lineRule="auto"/>
        <w:ind w:left="630" w:right="50" w:firstLine="329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7C7C7C"/>
          <w:spacing w:val="-33"/>
          <w:w w:val="58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Only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few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7"/>
        </w:rPr>
        <w:t>light-givers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4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came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4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99"/>
        </w:rPr>
        <w:t>forn1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books.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7"/>
        </w:rPr>
        <w:t>friends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bearing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gifts;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eager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question­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ers;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needs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brought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light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6"/>
        </w:rPr>
        <w:t>conceptions,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which,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hunger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drawn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forth,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might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otherwise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never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3"/>
        </w:rPr>
        <w:t>been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revealed.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deserving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4"/>
        </w:rPr>
        <w:t>gratitude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1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res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11"/>
          <w:w w:val="110"/>
        </w:rPr>
        <w:t>t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57"/>
        </w:rPr>
        <w:t>,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4"/>
        </w:rPr>
        <w:t>gratitude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1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never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repaid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5"/>
        </w:rPr>
        <w:t>words,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jc w:val="both"/>
        <w:spacing w:after="0"/>
        <w:sectPr>
          <w:pgSz w:w="10900" w:h="15700"/>
          <w:pgMar w:top="1460" w:bottom="280" w:left="560" w:right="1520"/>
        </w:sectPr>
      </w:pPr>
      <w:rPr/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.727759pt;margin-top:117.41922pt;width:2.001338pt;height:315.055518pt;mso-position-horizontal-relative:page;mso-position-vertical-relative:page;z-index:-2737" coordorigin="15,2348" coordsize="40,6301">
            <v:group style="position:absolute;left:40;top:2363;width:2;height:985" coordorigin="40,2363" coordsize="2,985">
              <v:shape style="position:absolute;left:40;top:2363;width:2;height:985" coordorigin="40,2363" coordsize="0,985" path="m40,3347l40,2363e" filled="f" stroked="t" strokeweight="1.455518pt" strokecolor="#000000">
                <v:path arrowok="t"/>
              </v:shape>
            </v:group>
            <v:group style="position:absolute;left:29;top:2363;width:2;height:6272" coordorigin="29,2363" coordsize="2,6272">
              <v:shape style="position:absolute;left:29;top:2363;width:2;height:6272" coordorigin="29,2363" coordsize="0,6272" path="m29,8635l29,2363e" filled="f" stroked="t" strokeweight="1.45551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8.177917pt;margin-top:72.565582pt;width:.1pt;height:131.63907pt;mso-position-horizontal-relative:page;mso-position-vertical-relative:page;z-index:-2736" coordorigin="10764,1451" coordsize="2,2633">
            <v:shape style="position:absolute;left:10764;top:1451;width:2;height:2633" coordorigin="10764,1451" coordsize="0,2633" path="m10764,4084l10764,1451e" filled="f" stroked="t" strokeweight="1.455518pt" strokecolor="#000000">
              <v:path arrowok="t"/>
            </v:shape>
          </v:group>
          <w10:wrap type="none"/>
        </w:pict>
      </w:r>
      <w:r>
        <w:rPr/>
        <w:pict>
          <v:group style="position:absolute;margin-left:541.45282pt;margin-top:222.072556pt;width:.1pt;height:557.186977pt;mso-position-horizontal-relative:page;mso-position-vertical-relative:page;z-index:-2735" coordorigin="10829,4441" coordsize="2,11144">
            <v:shape style="position:absolute;left:10829;top:4441;width:2;height:11144" coordorigin="10829,4441" coordsize="0,11144" path="m10829,15585l10829,4441e" filled="f" stroked="t" strokeweight="2.183278pt" strokecolor="#000000">
              <v:path arrowok="t"/>
            </v:shape>
          </v:group>
          <w10:wrap type="none"/>
        </w:pict>
      </w:r>
      <w:r>
        <w:rPr/>
        <w:pict>
          <v:group style="position:absolute;margin-left:8.005351pt;margin-top:778.894897pt;width:416.278261pt;height:.1pt;mso-position-horizontal-relative:page;mso-position-vertical-relative:page;z-index:-2734" coordorigin="160,15578" coordsize="8326,2">
            <v:shape style="position:absolute;left:160;top:15578;width:8326;height:2" coordorigin="160,15578" coordsize="8326,0" path="m160,15578l8486,15578e" filled="f" stroked="t" strokeweight="7.641472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15" w:after="0" w:line="266" w:lineRule="auto"/>
        <w:ind w:left="112" w:right="39" w:firstLine="7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silent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band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men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women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many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churches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9C9C9C"/>
          <w:spacing w:val="-51"/>
          <w:w w:val="81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565656"/>
          <w:spacing w:val="0"/>
          <w:w w:val="78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565656"/>
          <w:spacing w:val="-12"/>
          <w:w w:val="78"/>
        </w:rPr>
        <w:t>: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reeds,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whose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prayers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4"/>
        </w:rPr>
        <w:t>been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mighty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force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9"/>
          <w:w w:val="100"/>
        </w:rPr>
        <w:t>r</w:t>
      </w:r>
      <w:r>
        <w:rPr>
          <w:rFonts w:ascii="Times New Roman" w:hAnsi="Times New Roman" w:cs="Times New Roman" w:eastAsia="Times New Roman"/>
          <w:sz w:val="35"/>
          <w:szCs w:val="35"/>
          <w:color w:val="464646"/>
          <w:spacing w:val="0"/>
          <w:w w:val="100"/>
        </w:rPr>
        <w:t>inging</w:t>
      </w:r>
      <w:r>
        <w:rPr>
          <w:rFonts w:ascii="Times New Roman" w:hAnsi="Times New Roman" w:cs="Times New Roman" w:eastAsia="Times New Roman"/>
          <w:sz w:val="35"/>
          <w:szCs w:val="35"/>
          <w:color w:val="46464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manifestation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7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7"/>
        </w:rPr>
        <w:t>Truth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exalted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9C9C9C"/>
          <w:spacing w:val="0"/>
          <w:w w:val="30"/>
        </w:rPr>
        <w:t>"</w:t>
      </w:r>
      <w:r>
        <w:rPr>
          <w:rFonts w:ascii="Times New Roman" w:hAnsi="Times New Roman" w:cs="Times New Roman" w:eastAsia="Times New Roman"/>
          <w:sz w:val="35"/>
          <w:szCs w:val="35"/>
          <w:color w:val="757575"/>
          <w:spacing w:val="-29"/>
          <w:w w:val="134"/>
        </w:rPr>
        <w:t>: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voice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23"/>
        </w:rPr>
        <w:t>utters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1"/>
          <w:w w:val="12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23"/>
        </w:rPr>
        <w:t>it,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Light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11"/>
        </w:rPr>
        <w:t>greater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4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tLan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lamp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sends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4"/>
        </w:rPr>
        <w:t>forth.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jc w:val="both"/>
        <w:spacing w:after="0"/>
        <w:sectPr>
          <w:pgSz w:w="10900" w:h="15700"/>
          <w:pgMar w:top="1460" w:bottom="280" w:left="1460" w:right="1180"/>
        </w:sectPr>
      </w:pPr>
      <w:rPr/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footer="102" w:header="0" w:top="1460" w:bottom="300" w:left="0" w:right="0"/>
          <w:footerReference w:type="default" r:id="rId9"/>
          <w:pgSz w:w="10900" w:h="15700"/>
        </w:sectPr>
      </w:pPr>
      <w:rPr/>
    </w:p>
    <w:p>
      <w:pPr>
        <w:spacing w:before="16" w:after="0" w:line="240" w:lineRule="auto"/>
        <w:ind w:right="-20"/>
        <w:jc w:val="right"/>
        <w:rPr>
          <w:rFonts w:ascii="Times New Roman" w:hAnsi="Times New Roman" w:cs="Times New Roman" w:eastAsia="Times New Roman"/>
          <w:sz w:val="34"/>
          <w:szCs w:val="34"/>
        </w:rPr>
      </w:pPr>
      <w:rPr/>
      <w:r>
        <w:rPr/>
        <w:pict>
          <v:group style="position:absolute;margin-left:1.255109pt;margin-top:-68.124504pt;width:.1pt;height:347.805683pt;mso-position-horizontal-relative:page;mso-position-vertical-relative:paragraph;z-index:-2733" coordorigin="25,-1362" coordsize="2,6956">
            <v:shape style="position:absolute;left:25;top:-1362;width:2;height:6956" coordorigin="25,-1362" coordsize="0,6956" path="m25,5594l25,-1362e" filled="f" stroked="t" strokeweight="1.4344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6"/>
          <w:b/>
          <w:bCs/>
        </w:rPr>
        <w:t>Contents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84" w:lineRule="exact"/>
        <w:ind w:right="-20"/>
        <w:jc w:val="left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3"/>
          <w:i/>
          <w:position w:val="-1"/>
        </w:rPr>
        <w:t>Page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0900" w:h="15700"/>
          <w:pgMar w:top="1460" w:bottom="280" w:left="0" w:right="0"/>
          <w:cols w:num="2" w:equalWidth="0">
            <w:col w:w="6445" w:space="2176"/>
            <w:col w:w="2279"/>
          </w:cols>
        </w:sectPr>
      </w:pPr>
      <w:rPr/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19" w:after="0" w:line="240" w:lineRule="auto"/>
        <w:ind w:left="2048" w:right="1420"/>
        <w:jc w:val="center"/>
        <w:tabs>
          <w:tab w:pos="9160" w:val="left"/>
        </w:tabs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Arial" w:hAnsi="Arial" w:cs="Arial" w:eastAsia="Arial"/>
          <w:sz w:val="33"/>
          <w:szCs w:val="33"/>
          <w:color w:val="1A1A1A"/>
          <w:w w:val="366"/>
          <w:position w:val="2"/>
        </w:rPr>
        <w:t>I</w:t>
      </w:r>
      <w:r>
        <w:rPr>
          <w:rFonts w:ascii="Arial" w:hAnsi="Arial" w:cs="Arial" w:eastAsia="Arial"/>
          <w:sz w:val="33"/>
          <w:szCs w:val="33"/>
          <w:color w:val="1A1A1A"/>
          <w:spacing w:val="-39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  <w:position w:val="1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7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  <w:position w:val="1"/>
        </w:rPr>
        <w:t>Soul's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2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  <w:position w:val="1"/>
        </w:rPr>
        <w:t>Sincere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1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  <w:position w:val="1"/>
        </w:rPr>
        <w:t>Desire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6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37"/>
          <w:position w:val="1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46"/>
          <w:w w:val="137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464646"/>
          <w:spacing w:val="0"/>
          <w:w w:val="100"/>
          <w:position w:val="1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464646"/>
          <w:spacing w:val="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position w:val="1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565656"/>
          <w:spacing w:val="0"/>
          <w:w w:val="100"/>
          <w:position w:val="1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565656"/>
          <w:spacing w:val="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position w:val="1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464646"/>
          <w:spacing w:val="0"/>
          <w:w w:val="100"/>
          <w:position w:val="1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464646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205"/>
          <w:position w:val="1"/>
        </w:rPr>
        <w:t>......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94"/>
          <w:w w:val="205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464646"/>
          <w:spacing w:val="0"/>
          <w:w w:val="100"/>
          <w:position w:val="1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464646"/>
          <w:spacing w:val="-7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464646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464646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2"/>
          <w:position w:val="0"/>
        </w:rPr>
        <w:t>3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73" w:after="0" w:line="240" w:lineRule="auto"/>
        <w:ind w:left="1914" w:right="1401"/>
        <w:jc w:val="center"/>
        <w:tabs>
          <w:tab w:pos="2400" w:val="left"/>
          <w:tab w:pos="5460" w:val="left"/>
          <w:tab w:pos="9000" w:val="left"/>
        </w:tabs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II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6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</w:rPr>
        <w:t>Lost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6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</w:rPr>
        <w:t>Art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</w:rPr>
        <w:t>Jesus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4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</w:rPr>
      </w:r>
      <w:r>
        <w:rPr>
          <w:rFonts w:ascii="Arial" w:hAnsi="Arial" w:cs="Arial" w:eastAsia="Arial"/>
          <w:sz w:val="41"/>
          <w:szCs w:val="41"/>
          <w:color w:val="1A1A1A"/>
          <w:spacing w:val="0"/>
          <w:w w:val="100"/>
        </w:rPr>
        <w:t>.</w:t>
      </w:r>
      <w:r>
        <w:rPr>
          <w:rFonts w:ascii="Arial" w:hAnsi="Arial" w:cs="Arial" w:eastAsia="Arial"/>
          <w:sz w:val="41"/>
          <w:szCs w:val="41"/>
          <w:color w:val="1A1A1A"/>
          <w:spacing w:val="-40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1A1A1A"/>
          <w:spacing w:val="0"/>
          <w:w w:val="87"/>
        </w:rPr>
        <w:t>.</w:t>
      </w:r>
      <w:r>
        <w:rPr>
          <w:rFonts w:ascii="Arial" w:hAnsi="Arial" w:cs="Arial" w:eastAsia="Arial"/>
          <w:sz w:val="41"/>
          <w:szCs w:val="41"/>
          <w:color w:val="1A1A1A"/>
          <w:spacing w:val="-25"/>
          <w:w w:val="87"/>
        </w:rPr>
        <w:t> </w:t>
      </w:r>
      <w:r>
        <w:rPr>
          <w:rFonts w:ascii="Arial" w:hAnsi="Arial" w:cs="Arial" w:eastAsia="Arial"/>
          <w:sz w:val="41"/>
          <w:szCs w:val="41"/>
          <w:color w:val="1A1A1A"/>
          <w:spacing w:val="0"/>
          <w:w w:val="100"/>
        </w:rPr>
        <w:t>.</w:t>
      </w:r>
      <w:r>
        <w:rPr>
          <w:rFonts w:ascii="Arial" w:hAnsi="Arial" w:cs="Arial" w:eastAsia="Arial"/>
          <w:sz w:val="41"/>
          <w:szCs w:val="41"/>
          <w:color w:val="1A1A1A"/>
          <w:spacing w:val="-40"/>
          <w:w w:val="100"/>
        </w:rPr>
        <w:t> </w:t>
      </w:r>
      <w:r>
        <w:rPr>
          <w:rFonts w:ascii="Arial" w:hAnsi="Arial" w:cs="Arial" w:eastAsia="Arial"/>
          <w:sz w:val="37"/>
          <w:szCs w:val="37"/>
          <w:color w:val="1A1A1A"/>
          <w:spacing w:val="0"/>
          <w:w w:val="100"/>
        </w:rPr>
        <w:t>.</w:t>
      </w:r>
      <w:r>
        <w:rPr>
          <w:rFonts w:ascii="Arial" w:hAnsi="Arial" w:cs="Arial" w:eastAsia="Arial"/>
          <w:sz w:val="37"/>
          <w:szCs w:val="37"/>
          <w:color w:val="1A1A1A"/>
          <w:spacing w:val="-33"/>
          <w:w w:val="100"/>
        </w:rPr>
        <w:t> </w:t>
      </w:r>
      <w:r>
        <w:rPr>
          <w:rFonts w:ascii="Arial" w:hAnsi="Arial" w:cs="Arial" w:eastAsia="Arial"/>
          <w:sz w:val="37"/>
          <w:szCs w:val="37"/>
          <w:color w:val="1A1A1A"/>
          <w:spacing w:val="0"/>
          <w:w w:val="100"/>
        </w:rPr>
        <w:t>.</w:t>
      </w:r>
      <w:r>
        <w:rPr>
          <w:rFonts w:ascii="Arial" w:hAnsi="Arial" w:cs="Arial" w:eastAsia="Arial"/>
          <w:sz w:val="37"/>
          <w:szCs w:val="37"/>
          <w:color w:val="1A1A1A"/>
          <w:spacing w:val="-19"/>
          <w:w w:val="100"/>
        </w:rPr>
        <w:t> </w:t>
      </w:r>
      <w:r>
        <w:rPr>
          <w:rFonts w:ascii="Arial" w:hAnsi="Arial" w:cs="Arial" w:eastAsia="Arial"/>
          <w:sz w:val="37"/>
          <w:szCs w:val="37"/>
          <w:color w:val="1A1A1A"/>
          <w:spacing w:val="0"/>
          <w:w w:val="100"/>
        </w:rPr>
        <w:t>.</w:t>
      </w:r>
      <w:r>
        <w:rPr>
          <w:rFonts w:ascii="Arial" w:hAnsi="Arial" w:cs="Arial" w:eastAsia="Arial"/>
          <w:sz w:val="37"/>
          <w:szCs w:val="37"/>
          <w:color w:val="1A1A1A"/>
          <w:spacing w:val="-33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1A1A1A"/>
          <w:spacing w:val="0"/>
          <w:w w:val="100"/>
        </w:rPr>
        <w:t>.</w:t>
      </w:r>
      <w:r>
        <w:rPr>
          <w:rFonts w:ascii="Arial" w:hAnsi="Arial" w:cs="Arial" w:eastAsia="Arial"/>
          <w:sz w:val="41"/>
          <w:szCs w:val="41"/>
          <w:color w:val="1A1A1A"/>
          <w:spacing w:val="-40"/>
          <w:w w:val="100"/>
        </w:rPr>
        <w:t> </w:t>
      </w:r>
      <w:r>
        <w:rPr>
          <w:rFonts w:ascii="Arial" w:hAnsi="Arial" w:cs="Arial" w:eastAsia="Arial"/>
          <w:sz w:val="37"/>
          <w:szCs w:val="37"/>
          <w:color w:val="2F2F2F"/>
          <w:spacing w:val="0"/>
          <w:w w:val="100"/>
        </w:rPr>
        <w:t>.</w:t>
      </w:r>
      <w:r>
        <w:rPr>
          <w:rFonts w:ascii="Arial" w:hAnsi="Arial" w:cs="Arial" w:eastAsia="Arial"/>
          <w:sz w:val="37"/>
          <w:szCs w:val="37"/>
          <w:color w:val="2F2F2F"/>
          <w:spacing w:val="-33"/>
          <w:w w:val="100"/>
        </w:rPr>
        <w:t> </w:t>
      </w:r>
      <w:r>
        <w:rPr>
          <w:rFonts w:ascii="Arial" w:hAnsi="Arial" w:cs="Arial" w:eastAsia="Arial"/>
          <w:sz w:val="37"/>
          <w:szCs w:val="37"/>
          <w:color w:val="1A1A1A"/>
          <w:spacing w:val="0"/>
          <w:w w:val="100"/>
        </w:rPr>
        <w:t>.</w:t>
      </w:r>
      <w:r>
        <w:rPr>
          <w:rFonts w:ascii="Arial" w:hAnsi="Arial" w:cs="Arial" w:eastAsia="Arial"/>
          <w:sz w:val="37"/>
          <w:szCs w:val="37"/>
          <w:color w:val="1A1A1A"/>
          <w:spacing w:val="-19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1A1A1A"/>
          <w:spacing w:val="0"/>
          <w:w w:val="87"/>
        </w:rPr>
        <w:t>.</w:t>
      </w:r>
      <w:r>
        <w:rPr>
          <w:rFonts w:ascii="Arial" w:hAnsi="Arial" w:cs="Arial" w:eastAsia="Arial"/>
          <w:sz w:val="41"/>
          <w:szCs w:val="41"/>
          <w:color w:val="1A1A1A"/>
          <w:spacing w:val="-25"/>
          <w:w w:val="87"/>
        </w:rPr>
        <w:t> </w:t>
      </w:r>
      <w:r>
        <w:rPr>
          <w:rFonts w:ascii="Arial" w:hAnsi="Arial" w:cs="Arial" w:eastAsia="Arial"/>
          <w:sz w:val="37"/>
          <w:szCs w:val="37"/>
          <w:color w:val="1A1A1A"/>
          <w:spacing w:val="0"/>
          <w:w w:val="100"/>
        </w:rPr>
        <w:t>.</w:t>
      </w:r>
      <w:r>
        <w:rPr>
          <w:rFonts w:ascii="Arial" w:hAnsi="Arial" w:cs="Arial" w:eastAsia="Arial"/>
          <w:sz w:val="37"/>
          <w:szCs w:val="37"/>
          <w:color w:val="1A1A1A"/>
          <w:spacing w:val="-19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1A1A1A"/>
          <w:spacing w:val="0"/>
          <w:w w:val="87"/>
        </w:rPr>
        <w:t>.</w:t>
      </w:r>
      <w:r>
        <w:rPr>
          <w:rFonts w:ascii="Arial" w:hAnsi="Arial" w:cs="Arial" w:eastAsia="Arial"/>
          <w:sz w:val="41"/>
          <w:szCs w:val="41"/>
          <w:color w:val="1A1A1A"/>
          <w:spacing w:val="-25"/>
          <w:w w:val="87"/>
        </w:rPr>
        <w:t> </w:t>
      </w:r>
      <w:r>
        <w:rPr>
          <w:rFonts w:ascii="Arial" w:hAnsi="Arial" w:cs="Arial" w:eastAsia="Arial"/>
          <w:sz w:val="41"/>
          <w:szCs w:val="41"/>
          <w:color w:val="1A1A1A"/>
          <w:spacing w:val="0"/>
          <w:w w:val="100"/>
        </w:rPr>
        <w:t>.</w:t>
      </w:r>
      <w:r>
        <w:rPr>
          <w:rFonts w:ascii="Arial" w:hAnsi="Arial" w:cs="Arial" w:eastAsia="Arial"/>
          <w:sz w:val="41"/>
          <w:szCs w:val="41"/>
          <w:color w:val="1A1A1A"/>
          <w:spacing w:val="-40"/>
          <w:w w:val="100"/>
        </w:rPr>
        <w:t> </w:t>
      </w:r>
      <w:r>
        <w:rPr>
          <w:rFonts w:ascii="Arial" w:hAnsi="Arial" w:cs="Arial" w:eastAsia="Arial"/>
          <w:sz w:val="37"/>
          <w:szCs w:val="37"/>
          <w:color w:val="1A1A1A"/>
          <w:spacing w:val="0"/>
          <w:w w:val="100"/>
        </w:rPr>
        <w:t>.</w:t>
      </w:r>
      <w:r>
        <w:rPr>
          <w:rFonts w:ascii="Arial" w:hAnsi="Arial" w:cs="Arial" w:eastAsia="Arial"/>
          <w:sz w:val="37"/>
          <w:szCs w:val="37"/>
          <w:color w:val="1A1A1A"/>
          <w:spacing w:val="-33"/>
          <w:w w:val="100"/>
        </w:rPr>
        <w:t> </w:t>
      </w:r>
      <w:r>
        <w:rPr>
          <w:rFonts w:ascii="Arial" w:hAnsi="Arial" w:cs="Arial" w:eastAsia="Arial"/>
          <w:sz w:val="41"/>
          <w:szCs w:val="41"/>
          <w:color w:val="1A1A1A"/>
          <w:spacing w:val="0"/>
          <w:w w:val="100"/>
        </w:rPr>
        <w:t>.</w:t>
      </w:r>
      <w:r>
        <w:rPr>
          <w:rFonts w:ascii="Arial" w:hAnsi="Arial" w:cs="Arial" w:eastAsia="Arial"/>
          <w:sz w:val="41"/>
          <w:szCs w:val="41"/>
          <w:color w:val="1A1A1A"/>
          <w:spacing w:val="-40"/>
          <w:w w:val="100"/>
        </w:rPr>
        <w:t> </w:t>
      </w:r>
      <w:r>
        <w:rPr>
          <w:rFonts w:ascii="Arial" w:hAnsi="Arial" w:cs="Arial" w:eastAsia="Arial"/>
          <w:sz w:val="37"/>
          <w:szCs w:val="37"/>
          <w:color w:val="1A1A1A"/>
          <w:spacing w:val="0"/>
          <w:w w:val="100"/>
        </w:rPr>
        <w:t>.</w:t>
      </w:r>
      <w:r>
        <w:rPr>
          <w:rFonts w:ascii="Arial" w:hAnsi="Arial" w:cs="Arial" w:eastAsia="Arial"/>
          <w:sz w:val="37"/>
          <w:szCs w:val="37"/>
          <w:color w:val="1A1A1A"/>
          <w:spacing w:val="-33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1A1A"/>
          <w:spacing w:val="0"/>
          <w:w w:val="134"/>
        </w:rPr>
        <w:t>.</w:t>
      </w:r>
      <w:r>
        <w:rPr>
          <w:rFonts w:ascii="Arial" w:hAnsi="Arial" w:cs="Arial" w:eastAsia="Arial"/>
          <w:sz w:val="32"/>
          <w:szCs w:val="32"/>
          <w:color w:val="1A1A1A"/>
          <w:spacing w:val="-51"/>
          <w:w w:val="134"/>
        </w:rPr>
        <w:t> </w:t>
      </w:r>
      <w:r>
        <w:rPr>
          <w:rFonts w:ascii="Arial" w:hAnsi="Arial" w:cs="Arial" w:eastAsia="Arial"/>
          <w:sz w:val="37"/>
          <w:szCs w:val="37"/>
          <w:color w:val="1A1A1A"/>
          <w:spacing w:val="0"/>
          <w:w w:val="100"/>
        </w:rPr>
        <w:t>.</w:t>
      </w:r>
      <w:r>
        <w:rPr>
          <w:rFonts w:ascii="Arial" w:hAnsi="Arial" w:cs="Arial" w:eastAsia="Arial"/>
          <w:sz w:val="37"/>
          <w:szCs w:val="37"/>
          <w:color w:val="1A1A1A"/>
          <w:spacing w:val="0"/>
          <w:w w:val="100"/>
        </w:rPr>
        <w:tab/>
      </w:r>
      <w:r>
        <w:rPr>
          <w:rFonts w:ascii="Arial" w:hAnsi="Arial" w:cs="Arial" w:eastAsia="Arial"/>
          <w:sz w:val="37"/>
          <w:szCs w:val="37"/>
          <w:color w:val="1A1A1A"/>
          <w:spacing w:val="0"/>
          <w:w w:val="100"/>
        </w:rPr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7"/>
        </w:rPr>
        <w:t>18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803" w:right="1436"/>
        <w:jc w:val="center"/>
        <w:tabs>
          <w:tab w:pos="2400" w:val="left"/>
          <w:tab w:pos="8960" w:val="left"/>
        </w:tabs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  <w:position w:val="1"/>
        </w:rPr>
        <w:t>III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7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  <w:position w:val="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  <w:position w:val="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  <w:position w:val="0"/>
        </w:rPr>
        <w:t>True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68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  <w:position w:val="0"/>
        </w:rPr>
        <w:t>Spirit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7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208"/>
          <w:position w:val="0"/>
        </w:rPr>
        <w:t>....................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6"/>
          <w:position w:val="0"/>
        </w:rPr>
        <w:t>31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95" w:after="0" w:line="240" w:lineRule="auto"/>
        <w:ind w:left="1743" w:right="1427"/>
        <w:jc w:val="center"/>
        <w:tabs>
          <w:tab w:pos="2380" w:val="left"/>
          <w:tab w:pos="5440" w:val="left"/>
          <w:tab w:pos="8940" w:val="left"/>
        </w:tabs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position w:val="1"/>
        </w:rPr>
        <w:t>IV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4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  <w:position w:val="1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  <w:position w:val="1"/>
        </w:rPr>
        <w:t>Lesson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7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  <w:position w:val="1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  <w:position w:val="1"/>
        </w:rPr>
        <w:t>Prayer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3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  <w:position w:val="1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  <w:position w:val="1"/>
        </w:rPr>
      </w:r>
      <w:r>
        <w:rPr>
          <w:rFonts w:ascii="Arial" w:hAnsi="Arial" w:cs="Arial" w:eastAsia="Arial"/>
          <w:sz w:val="41"/>
          <w:szCs w:val="41"/>
          <w:color w:val="1A1A1A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41"/>
          <w:szCs w:val="41"/>
          <w:color w:val="1A1A1A"/>
          <w:spacing w:val="-41"/>
          <w:w w:val="100"/>
          <w:position w:val="0"/>
        </w:rPr>
        <w:t> </w:t>
      </w:r>
      <w:r>
        <w:rPr>
          <w:rFonts w:ascii="Arial" w:hAnsi="Arial" w:cs="Arial" w:eastAsia="Arial"/>
          <w:sz w:val="41"/>
          <w:szCs w:val="41"/>
          <w:color w:val="1A1A1A"/>
          <w:spacing w:val="0"/>
          <w:w w:val="105"/>
          <w:position w:val="0"/>
        </w:rPr>
        <w:t>.</w:t>
      </w:r>
      <w:r>
        <w:rPr>
          <w:rFonts w:ascii="Arial" w:hAnsi="Arial" w:cs="Arial" w:eastAsia="Arial"/>
          <w:sz w:val="41"/>
          <w:szCs w:val="41"/>
          <w:color w:val="1A1A1A"/>
          <w:spacing w:val="-54"/>
          <w:w w:val="100"/>
          <w:position w:val="0"/>
        </w:rPr>
        <w:t> </w:t>
      </w:r>
      <w:r>
        <w:rPr>
          <w:rFonts w:ascii="Arial" w:hAnsi="Arial" w:cs="Arial" w:eastAsia="Arial"/>
          <w:sz w:val="37"/>
          <w:szCs w:val="37"/>
          <w:color w:val="1A1A1A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37"/>
          <w:szCs w:val="37"/>
          <w:color w:val="1A1A1A"/>
          <w:spacing w:val="-26"/>
          <w:w w:val="100"/>
          <w:position w:val="0"/>
        </w:rPr>
        <w:t> </w:t>
      </w:r>
      <w:r>
        <w:rPr>
          <w:rFonts w:ascii="Arial" w:hAnsi="Arial" w:cs="Arial" w:eastAsia="Arial"/>
          <w:sz w:val="41"/>
          <w:szCs w:val="41"/>
          <w:color w:val="1A1A1A"/>
          <w:spacing w:val="0"/>
          <w:w w:val="105"/>
          <w:position w:val="0"/>
        </w:rPr>
        <w:t>.</w:t>
      </w:r>
      <w:r>
        <w:rPr>
          <w:rFonts w:ascii="Arial" w:hAnsi="Arial" w:cs="Arial" w:eastAsia="Arial"/>
          <w:sz w:val="41"/>
          <w:szCs w:val="41"/>
          <w:color w:val="1A1A1A"/>
          <w:spacing w:val="-54"/>
          <w:w w:val="100"/>
          <w:position w:val="0"/>
        </w:rPr>
        <w:t> </w:t>
      </w:r>
      <w:r>
        <w:rPr>
          <w:rFonts w:ascii="Arial" w:hAnsi="Arial" w:cs="Arial" w:eastAsia="Arial"/>
          <w:sz w:val="32"/>
          <w:szCs w:val="32"/>
          <w:color w:val="1A1A1A"/>
          <w:spacing w:val="0"/>
          <w:w w:val="134"/>
          <w:position w:val="0"/>
        </w:rPr>
        <w:t>.</w:t>
      </w:r>
      <w:r>
        <w:rPr>
          <w:rFonts w:ascii="Arial" w:hAnsi="Arial" w:cs="Arial" w:eastAsia="Arial"/>
          <w:sz w:val="32"/>
          <w:szCs w:val="32"/>
          <w:color w:val="1A1A1A"/>
          <w:spacing w:val="-58"/>
          <w:w w:val="134"/>
          <w:position w:val="0"/>
        </w:rPr>
        <w:t> </w:t>
      </w:r>
      <w:r>
        <w:rPr>
          <w:rFonts w:ascii="Arial" w:hAnsi="Arial" w:cs="Arial" w:eastAsia="Arial"/>
          <w:sz w:val="32"/>
          <w:szCs w:val="32"/>
          <w:color w:val="1A1A1A"/>
          <w:spacing w:val="0"/>
          <w:w w:val="134"/>
          <w:position w:val="0"/>
        </w:rPr>
        <w:t>.</w:t>
      </w:r>
      <w:r>
        <w:rPr>
          <w:rFonts w:ascii="Arial" w:hAnsi="Arial" w:cs="Arial" w:eastAsia="Arial"/>
          <w:sz w:val="32"/>
          <w:szCs w:val="32"/>
          <w:color w:val="1A1A1A"/>
          <w:spacing w:val="-58"/>
          <w:w w:val="134"/>
          <w:position w:val="0"/>
        </w:rPr>
        <w:t> </w:t>
      </w:r>
      <w:r>
        <w:rPr>
          <w:rFonts w:ascii="Arial" w:hAnsi="Arial" w:cs="Arial" w:eastAsia="Arial"/>
          <w:sz w:val="37"/>
          <w:szCs w:val="37"/>
          <w:color w:val="464646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37"/>
          <w:szCs w:val="37"/>
          <w:color w:val="464646"/>
          <w:spacing w:val="-26"/>
          <w:w w:val="100"/>
          <w:position w:val="0"/>
        </w:rPr>
        <w:t> </w:t>
      </w:r>
      <w:r>
        <w:rPr>
          <w:rFonts w:ascii="Arial" w:hAnsi="Arial" w:cs="Arial" w:eastAsia="Arial"/>
          <w:sz w:val="37"/>
          <w:szCs w:val="37"/>
          <w:color w:val="1A1A1A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37"/>
          <w:szCs w:val="37"/>
          <w:color w:val="1A1A1A"/>
          <w:spacing w:val="-26"/>
          <w:w w:val="100"/>
          <w:position w:val="0"/>
        </w:rPr>
        <w:t> </w:t>
      </w:r>
      <w:r>
        <w:rPr>
          <w:rFonts w:ascii="Arial" w:hAnsi="Arial" w:cs="Arial" w:eastAsia="Arial"/>
          <w:sz w:val="37"/>
          <w:szCs w:val="37"/>
          <w:color w:val="2F2F2F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37"/>
          <w:szCs w:val="37"/>
          <w:color w:val="2F2F2F"/>
          <w:spacing w:val="-33"/>
          <w:w w:val="100"/>
          <w:position w:val="0"/>
        </w:rPr>
        <w:t> </w:t>
      </w:r>
      <w:r>
        <w:rPr>
          <w:rFonts w:ascii="Arial" w:hAnsi="Arial" w:cs="Arial" w:eastAsia="Arial"/>
          <w:sz w:val="37"/>
          <w:szCs w:val="37"/>
          <w:color w:val="2F2F2F"/>
          <w:spacing w:val="0"/>
          <w:w w:val="136"/>
          <w:position w:val="0"/>
        </w:rPr>
        <w:t>.</w:t>
      </w:r>
      <w:r>
        <w:rPr>
          <w:rFonts w:ascii="Arial" w:hAnsi="Arial" w:cs="Arial" w:eastAsia="Arial"/>
          <w:sz w:val="37"/>
          <w:szCs w:val="37"/>
          <w:color w:val="2F2F2F"/>
          <w:spacing w:val="-63"/>
          <w:w w:val="100"/>
          <w:position w:val="0"/>
        </w:rPr>
        <w:t> </w:t>
      </w:r>
      <w:r>
        <w:rPr>
          <w:rFonts w:ascii="Arial" w:hAnsi="Arial" w:cs="Arial" w:eastAsia="Arial"/>
          <w:sz w:val="37"/>
          <w:szCs w:val="37"/>
          <w:color w:val="2F2F2F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37"/>
          <w:szCs w:val="37"/>
          <w:color w:val="2F2F2F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41"/>
          <w:szCs w:val="41"/>
          <w:color w:val="2F2F2F"/>
          <w:spacing w:val="0"/>
          <w:w w:val="105"/>
          <w:position w:val="0"/>
        </w:rPr>
        <w:t>.</w:t>
      </w:r>
      <w:r>
        <w:rPr>
          <w:rFonts w:ascii="Arial" w:hAnsi="Arial" w:cs="Arial" w:eastAsia="Arial"/>
          <w:sz w:val="41"/>
          <w:szCs w:val="41"/>
          <w:color w:val="2F2F2F"/>
          <w:spacing w:val="-54"/>
          <w:w w:val="100"/>
          <w:position w:val="0"/>
        </w:rPr>
        <w:t> </w:t>
      </w:r>
      <w:r>
        <w:rPr>
          <w:rFonts w:ascii="Arial" w:hAnsi="Arial" w:cs="Arial" w:eastAsia="Arial"/>
          <w:sz w:val="41"/>
          <w:szCs w:val="41"/>
          <w:color w:val="2F2F2F"/>
          <w:spacing w:val="0"/>
          <w:w w:val="105"/>
          <w:position w:val="0"/>
        </w:rPr>
        <w:t>.</w:t>
      </w:r>
      <w:r>
        <w:rPr>
          <w:rFonts w:ascii="Arial" w:hAnsi="Arial" w:cs="Arial" w:eastAsia="Arial"/>
          <w:sz w:val="41"/>
          <w:szCs w:val="41"/>
          <w:color w:val="2F2F2F"/>
          <w:spacing w:val="-61"/>
          <w:w w:val="100"/>
          <w:position w:val="0"/>
        </w:rPr>
        <w:t> </w:t>
      </w:r>
      <w:r>
        <w:rPr>
          <w:rFonts w:ascii="Arial" w:hAnsi="Arial" w:cs="Arial" w:eastAsia="Arial"/>
          <w:sz w:val="41"/>
          <w:szCs w:val="41"/>
          <w:color w:val="464646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41"/>
          <w:szCs w:val="41"/>
          <w:color w:val="464646"/>
          <w:spacing w:val="-41"/>
          <w:w w:val="100"/>
          <w:position w:val="0"/>
        </w:rPr>
        <w:t> </w:t>
      </w:r>
      <w:r>
        <w:rPr>
          <w:rFonts w:ascii="Arial" w:hAnsi="Arial" w:cs="Arial" w:eastAsia="Arial"/>
          <w:sz w:val="37"/>
          <w:szCs w:val="37"/>
          <w:color w:val="1A1A1A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37"/>
          <w:szCs w:val="37"/>
          <w:color w:val="1A1A1A"/>
          <w:spacing w:val="-26"/>
          <w:w w:val="100"/>
          <w:position w:val="0"/>
        </w:rPr>
        <w:t> </w:t>
      </w:r>
      <w:r>
        <w:rPr>
          <w:rFonts w:ascii="Arial" w:hAnsi="Arial" w:cs="Arial" w:eastAsia="Arial"/>
          <w:sz w:val="37"/>
          <w:szCs w:val="37"/>
          <w:color w:val="1A1A1A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37"/>
          <w:szCs w:val="37"/>
          <w:color w:val="1A1A1A"/>
          <w:spacing w:val="-26"/>
          <w:w w:val="100"/>
          <w:position w:val="0"/>
        </w:rPr>
        <w:t> </w:t>
      </w:r>
      <w:r>
        <w:rPr>
          <w:rFonts w:ascii="Arial" w:hAnsi="Arial" w:cs="Arial" w:eastAsia="Arial"/>
          <w:sz w:val="37"/>
          <w:szCs w:val="37"/>
          <w:color w:val="2F2F2F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37"/>
          <w:szCs w:val="37"/>
          <w:color w:val="2F2F2F"/>
          <w:spacing w:val="-26"/>
          <w:w w:val="100"/>
          <w:position w:val="0"/>
        </w:rPr>
        <w:t> </w:t>
      </w:r>
      <w:r>
        <w:rPr>
          <w:rFonts w:ascii="Arial" w:hAnsi="Arial" w:cs="Arial" w:eastAsia="Arial"/>
          <w:sz w:val="41"/>
          <w:szCs w:val="41"/>
          <w:color w:val="1A1A1A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41"/>
          <w:szCs w:val="41"/>
          <w:color w:val="1A1A1A"/>
          <w:spacing w:val="-108"/>
          <w:w w:val="100"/>
          <w:position w:val="0"/>
        </w:rPr>
        <w:t> </w:t>
      </w:r>
      <w:r>
        <w:rPr>
          <w:rFonts w:ascii="Arial" w:hAnsi="Arial" w:cs="Arial" w:eastAsia="Arial"/>
          <w:sz w:val="41"/>
          <w:szCs w:val="41"/>
          <w:color w:val="1A1A1A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41"/>
          <w:szCs w:val="41"/>
          <w:color w:val="1A1A1A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8"/>
          <w:position w:val="0"/>
        </w:rPr>
        <w:t>49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0" w:after="0" w:line="557" w:lineRule="exact"/>
        <w:ind w:left="1893" w:right="1425"/>
        <w:jc w:val="center"/>
        <w:tabs>
          <w:tab w:pos="2380" w:val="left"/>
          <w:tab w:pos="8960" w:val="left"/>
        </w:tabs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51"/>
          <w:szCs w:val="51"/>
          <w:color w:val="1A1A1A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51"/>
          <w:szCs w:val="51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51"/>
          <w:szCs w:val="51"/>
          <w:color w:val="1A1A1A"/>
          <w:spacing w:val="0"/>
          <w:w w:val="100"/>
        </w:rPr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  <w:position w:val="-1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4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  <w:position w:val="-1"/>
        </w:rPr>
        <w:t>His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  <w:position w:val="-1"/>
        </w:rPr>
        <w:t>Name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F2F2F"/>
          <w:spacing w:val="0"/>
          <w:w w:val="209"/>
          <w:position w:val="-1"/>
        </w:rPr>
        <w:t>........................</w:t>
      </w:r>
      <w:r>
        <w:rPr>
          <w:rFonts w:ascii="Times New Roman" w:hAnsi="Times New Roman" w:cs="Times New Roman" w:eastAsia="Times New Roman"/>
          <w:sz w:val="34"/>
          <w:szCs w:val="34"/>
          <w:color w:val="2F2F2F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2F2F2F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6"/>
          <w:position w:val="-2"/>
        </w:rPr>
        <w:t>63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31" w:after="0" w:line="240" w:lineRule="auto"/>
        <w:ind w:left="1774" w:right="1429"/>
        <w:jc w:val="center"/>
        <w:tabs>
          <w:tab w:pos="2400" w:val="left"/>
          <w:tab w:pos="6340" w:val="left"/>
          <w:tab w:pos="8960" w:val="left"/>
        </w:tabs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position w:val="1"/>
        </w:rPr>
        <w:t>VI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6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  <w:position w:val="1"/>
        </w:rPr>
        <w:t>Praying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7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  <w:position w:val="1"/>
        </w:rPr>
        <w:t>on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  <w:position w:val="1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6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  <w:position w:val="1"/>
        </w:rPr>
        <w:t>Mountain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6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  <w:position w:val="1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  <w:position w:val="1"/>
        </w:rPr>
      </w:r>
      <w:r>
        <w:rPr>
          <w:rFonts w:ascii="Arial" w:hAnsi="Arial" w:cs="Arial" w:eastAsia="Arial"/>
          <w:sz w:val="41"/>
          <w:szCs w:val="41"/>
          <w:color w:val="2F2F2F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41"/>
          <w:szCs w:val="41"/>
          <w:color w:val="2F2F2F"/>
          <w:spacing w:val="-40"/>
          <w:w w:val="100"/>
          <w:position w:val="0"/>
        </w:rPr>
        <w:t> </w:t>
      </w:r>
      <w:r>
        <w:rPr>
          <w:rFonts w:ascii="Arial" w:hAnsi="Arial" w:cs="Arial" w:eastAsia="Arial"/>
          <w:sz w:val="37"/>
          <w:szCs w:val="37"/>
          <w:color w:val="1A1A1A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37"/>
          <w:szCs w:val="37"/>
          <w:color w:val="1A1A1A"/>
          <w:spacing w:val="-33"/>
          <w:w w:val="100"/>
          <w:position w:val="0"/>
        </w:rPr>
        <w:t> </w:t>
      </w:r>
      <w:r>
        <w:rPr>
          <w:rFonts w:ascii="Arial" w:hAnsi="Arial" w:cs="Arial" w:eastAsia="Arial"/>
          <w:sz w:val="37"/>
          <w:szCs w:val="37"/>
          <w:color w:val="1A1A1A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37"/>
          <w:szCs w:val="37"/>
          <w:color w:val="1A1A1A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46"/>
          <w:szCs w:val="46"/>
          <w:color w:val="2F2F2F"/>
          <w:spacing w:val="0"/>
          <w:w w:val="78"/>
          <w:position w:val="0"/>
        </w:rPr>
        <w:t>.</w:t>
      </w:r>
      <w:r>
        <w:rPr>
          <w:rFonts w:ascii="Arial" w:hAnsi="Arial" w:cs="Arial" w:eastAsia="Arial"/>
          <w:sz w:val="46"/>
          <w:szCs w:val="46"/>
          <w:color w:val="2F2F2F"/>
          <w:spacing w:val="-55"/>
          <w:w w:val="100"/>
          <w:position w:val="0"/>
        </w:rPr>
        <w:t> </w:t>
      </w:r>
      <w:r>
        <w:rPr>
          <w:rFonts w:ascii="Arial" w:hAnsi="Arial" w:cs="Arial" w:eastAsia="Arial"/>
          <w:sz w:val="41"/>
          <w:szCs w:val="41"/>
          <w:color w:val="2F2F2F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41"/>
          <w:szCs w:val="41"/>
          <w:color w:val="2F2F2F"/>
          <w:spacing w:val="-40"/>
          <w:w w:val="100"/>
          <w:position w:val="0"/>
        </w:rPr>
        <w:t> </w:t>
      </w:r>
      <w:r>
        <w:rPr>
          <w:rFonts w:ascii="Arial" w:hAnsi="Arial" w:cs="Arial" w:eastAsia="Arial"/>
          <w:sz w:val="37"/>
          <w:szCs w:val="37"/>
          <w:color w:val="2F2F2F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37"/>
          <w:szCs w:val="37"/>
          <w:color w:val="2F2F2F"/>
          <w:spacing w:val="-33"/>
          <w:w w:val="100"/>
          <w:position w:val="0"/>
        </w:rPr>
        <w:t> </w:t>
      </w:r>
      <w:r>
        <w:rPr>
          <w:rFonts w:ascii="Arial" w:hAnsi="Arial" w:cs="Arial" w:eastAsia="Arial"/>
          <w:sz w:val="46"/>
          <w:szCs w:val="46"/>
          <w:color w:val="1A1A1A"/>
          <w:spacing w:val="0"/>
          <w:w w:val="94"/>
          <w:position w:val="0"/>
        </w:rPr>
        <w:t>.</w:t>
      </w:r>
      <w:r>
        <w:rPr>
          <w:rFonts w:ascii="Arial" w:hAnsi="Arial" w:cs="Arial" w:eastAsia="Arial"/>
          <w:sz w:val="46"/>
          <w:szCs w:val="46"/>
          <w:color w:val="1A1A1A"/>
          <w:spacing w:val="-75"/>
          <w:w w:val="100"/>
          <w:position w:val="0"/>
        </w:rPr>
        <w:t> </w:t>
      </w:r>
      <w:r>
        <w:rPr>
          <w:rFonts w:ascii="Arial" w:hAnsi="Arial" w:cs="Arial" w:eastAsia="Arial"/>
          <w:sz w:val="46"/>
          <w:szCs w:val="46"/>
          <w:color w:val="1A1A1A"/>
          <w:spacing w:val="0"/>
          <w:w w:val="109"/>
          <w:position w:val="0"/>
        </w:rPr>
        <w:t>.</w:t>
      </w:r>
      <w:r>
        <w:rPr>
          <w:rFonts w:ascii="Arial" w:hAnsi="Arial" w:cs="Arial" w:eastAsia="Arial"/>
          <w:sz w:val="46"/>
          <w:szCs w:val="46"/>
          <w:color w:val="1A1A1A"/>
          <w:spacing w:val="-80"/>
          <w:w w:val="100"/>
          <w:position w:val="0"/>
        </w:rPr>
        <w:t> </w:t>
      </w:r>
      <w:r>
        <w:rPr>
          <w:rFonts w:ascii="Arial" w:hAnsi="Arial" w:cs="Arial" w:eastAsia="Arial"/>
          <w:sz w:val="41"/>
          <w:szCs w:val="41"/>
          <w:color w:val="1A1A1A"/>
          <w:spacing w:val="0"/>
          <w:w w:val="105"/>
          <w:position w:val="0"/>
        </w:rPr>
        <w:t>.</w:t>
      </w:r>
      <w:r>
        <w:rPr>
          <w:rFonts w:ascii="Arial" w:hAnsi="Arial" w:cs="Arial" w:eastAsia="Arial"/>
          <w:sz w:val="41"/>
          <w:szCs w:val="41"/>
          <w:color w:val="1A1A1A"/>
          <w:spacing w:val="-61"/>
          <w:w w:val="100"/>
          <w:position w:val="0"/>
        </w:rPr>
        <w:t> </w:t>
      </w:r>
      <w:r>
        <w:rPr>
          <w:rFonts w:ascii="Arial" w:hAnsi="Arial" w:cs="Arial" w:eastAsia="Arial"/>
          <w:sz w:val="41"/>
          <w:szCs w:val="41"/>
          <w:color w:val="1A1A1A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41"/>
          <w:szCs w:val="41"/>
          <w:color w:val="1A1A1A"/>
          <w:spacing w:val="-41"/>
          <w:w w:val="100"/>
          <w:position w:val="0"/>
        </w:rPr>
        <w:t> </w:t>
      </w:r>
      <w:r>
        <w:rPr>
          <w:rFonts w:ascii="Arial" w:hAnsi="Arial" w:cs="Arial" w:eastAsia="Arial"/>
          <w:sz w:val="41"/>
          <w:szCs w:val="41"/>
          <w:color w:val="2F2F2F"/>
          <w:spacing w:val="0"/>
          <w:w w:val="87"/>
          <w:position w:val="0"/>
        </w:rPr>
        <w:t>.</w:t>
      </w:r>
      <w:r>
        <w:rPr>
          <w:rFonts w:ascii="Arial" w:hAnsi="Arial" w:cs="Arial" w:eastAsia="Arial"/>
          <w:sz w:val="41"/>
          <w:szCs w:val="41"/>
          <w:color w:val="2F2F2F"/>
          <w:spacing w:val="-25"/>
          <w:w w:val="87"/>
          <w:position w:val="0"/>
        </w:rPr>
        <w:t> </w:t>
      </w:r>
      <w:r>
        <w:rPr>
          <w:rFonts w:ascii="Arial" w:hAnsi="Arial" w:cs="Arial" w:eastAsia="Arial"/>
          <w:sz w:val="41"/>
          <w:szCs w:val="41"/>
          <w:color w:val="2F2F2F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41"/>
          <w:szCs w:val="41"/>
          <w:color w:val="2F2F2F"/>
          <w:spacing w:val="-40"/>
          <w:w w:val="100"/>
          <w:position w:val="0"/>
        </w:rPr>
        <w:t> </w:t>
      </w:r>
      <w:r>
        <w:rPr>
          <w:rFonts w:ascii="Arial" w:hAnsi="Arial" w:cs="Arial" w:eastAsia="Arial"/>
          <w:sz w:val="41"/>
          <w:szCs w:val="41"/>
          <w:color w:val="464646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41"/>
          <w:szCs w:val="41"/>
          <w:color w:val="464646"/>
          <w:spacing w:val="-108"/>
          <w:w w:val="100"/>
          <w:position w:val="0"/>
        </w:rPr>
        <w:t> </w:t>
      </w:r>
      <w:r>
        <w:rPr>
          <w:rFonts w:ascii="Arial" w:hAnsi="Arial" w:cs="Arial" w:eastAsia="Arial"/>
          <w:sz w:val="41"/>
          <w:szCs w:val="41"/>
          <w:color w:val="464646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41"/>
          <w:szCs w:val="41"/>
          <w:color w:val="464646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6"/>
          <w:position w:val="0"/>
        </w:rPr>
        <w:t>87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668" w:right="1409"/>
        <w:jc w:val="center"/>
        <w:tabs>
          <w:tab w:pos="2400" w:val="left"/>
        </w:tabs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position w:val="1"/>
        </w:rPr>
        <w:t>VII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6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  <w:position w:val="1"/>
        </w:rPr>
        <w:t>Helps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77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  <w:position w:val="1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6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  <w:position w:val="1"/>
        </w:rPr>
        <w:t>Prayer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1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464646"/>
          <w:spacing w:val="0"/>
          <w:w w:val="197"/>
          <w:position w:val="1"/>
        </w:rPr>
        <w:t>....</w:t>
      </w:r>
      <w:r>
        <w:rPr>
          <w:rFonts w:ascii="Times New Roman" w:hAnsi="Times New Roman" w:cs="Times New Roman" w:eastAsia="Times New Roman"/>
          <w:sz w:val="34"/>
          <w:szCs w:val="34"/>
          <w:color w:val="464646"/>
          <w:spacing w:val="-77"/>
          <w:w w:val="197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97"/>
          <w:position w:val="1"/>
        </w:rPr>
        <w:t>.......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40"/>
          <w:w w:val="197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464646"/>
          <w:spacing w:val="0"/>
          <w:w w:val="197"/>
          <w:position w:val="1"/>
        </w:rPr>
        <w:t>..</w:t>
      </w:r>
      <w:r>
        <w:rPr>
          <w:rFonts w:ascii="Times New Roman" w:hAnsi="Times New Roman" w:cs="Times New Roman" w:eastAsia="Times New Roman"/>
          <w:sz w:val="34"/>
          <w:szCs w:val="34"/>
          <w:color w:val="464646"/>
          <w:spacing w:val="-111"/>
          <w:w w:val="197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97"/>
          <w:position w:val="1"/>
        </w:rPr>
        <w:t>....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81"/>
          <w:w w:val="197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464646"/>
          <w:spacing w:val="0"/>
          <w:w w:val="137"/>
          <w:position w:val="1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464646"/>
          <w:spacing w:val="-53"/>
          <w:w w:val="137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94"/>
          <w:position w:val="1"/>
        </w:rPr>
        <w:t>...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4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F2F2F"/>
          <w:spacing w:val="0"/>
          <w:w w:val="107"/>
          <w:position w:val="0"/>
        </w:rPr>
        <w:t>103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0900" w:h="15700"/>
          <w:pgMar w:top="1460" w:bottom="280" w:left="0" w:right="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3.012625pt;margin-top:3.251613pt;width:40.483721pt;height:.1pt;mso-position-horizontal-relative:page;mso-position-vertical-relative:page;z-index:-2732" coordorigin="260,65" coordsize="810,2">
            <v:shape style="position:absolute;left:260;top:65;width:810;height:2" coordorigin="260,65" coordsize="810,0" path="m260,65l1070,65e" filled="f" stroked="t" strokeweight="2.168771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50" w:lineRule="exact"/>
        <w:ind w:left="2713" w:right="2545"/>
        <w:jc w:val="center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161616"/>
          <w:spacing w:val="0"/>
          <w:w w:val="100"/>
          <w:position w:val="-1"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161616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161616"/>
          <w:spacing w:val="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161616"/>
          <w:spacing w:val="0"/>
          <w:w w:val="116"/>
          <w:position w:val="-1"/>
        </w:rPr>
        <w:t>Soul's</w:t>
      </w:r>
      <w:r>
        <w:rPr>
          <w:rFonts w:ascii="Times New Roman" w:hAnsi="Times New Roman" w:cs="Times New Roman" w:eastAsia="Times New Roman"/>
          <w:sz w:val="48"/>
          <w:szCs w:val="48"/>
          <w:color w:val="161616"/>
          <w:spacing w:val="11"/>
          <w:w w:val="116"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161616"/>
          <w:spacing w:val="0"/>
          <w:w w:val="100"/>
          <w:position w:val="-1"/>
        </w:rPr>
        <w:t>Sincere</w:t>
      </w:r>
      <w:r>
        <w:rPr>
          <w:rFonts w:ascii="Times New Roman" w:hAnsi="Times New Roman" w:cs="Times New Roman" w:eastAsia="Times New Roman"/>
          <w:sz w:val="48"/>
          <w:szCs w:val="48"/>
          <w:color w:val="161616"/>
          <w:spacing w:val="1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161616"/>
          <w:spacing w:val="0"/>
          <w:w w:val="107"/>
          <w:position w:val="-1"/>
        </w:rPr>
        <w:t>Desire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left="1518" w:right="1249" w:firstLine="7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34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34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161616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6"/>
          <w:szCs w:val="2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why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blessed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4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past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ye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494949"/>
          <w:spacing w:val="-19"/>
          <w:w w:val="100"/>
        </w:rPr>
        <w:t>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5"/>
        </w:rPr>
        <w:t>continuous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stream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answered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prayer.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3"/>
        </w:rPr>
        <w:t>answers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marvelous,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unexplainable,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6"/>
        </w:rPr>
        <w:t>them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1"/>
        </w:rPr>
        <w:t>joy-givin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10"/>
          <w:w w:val="101"/>
        </w:rPr>
        <w:t>g</w:t>
      </w:r>
      <w:r>
        <w:rPr>
          <w:rFonts w:ascii="Times New Roman" w:hAnsi="Times New Roman" w:cs="Times New Roman" w:eastAsia="Times New Roman"/>
          <w:sz w:val="36"/>
          <w:szCs w:val="36"/>
          <w:color w:val="3A3A3A"/>
          <w:spacing w:val="0"/>
          <w:w w:val="167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3A3A3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3A3A3A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But,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greater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particular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blessing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came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particular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3A3A3A"/>
          <w:spacing w:val="1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nswer,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greater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0"/>
        </w:rPr>
        <w:t>than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combined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3"/>
        </w:rPr>
        <w:t>bless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3"/>
          <w:w w:val="103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3A3A3A"/>
          <w:spacing w:val="0"/>
          <w:w w:val="103"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3"/>
        </w:rPr>
        <w:t>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combined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3"/>
        </w:rPr>
        <w:t>answers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409" w:lineRule="exact"/>
        <w:ind w:left="1496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8E8E8E"/>
          <w:spacing w:val="-5"/>
          <w:w w:val="56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4"/>
        </w:rPr>
        <w:t>was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gift,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blessing,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much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larger,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5"/>
        </w:rPr>
        <w:t>so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27" w:after="0" w:line="258" w:lineRule="auto"/>
        <w:ind w:left="1525" w:right="1263" w:firstLine="7"/>
        <w:jc w:val="left"/>
        <w:tabs>
          <w:tab w:pos="3300" w:val="left"/>
          <w:tab w:pos="880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1.265116pt;margin-top:62.593391pt;width:.1pt;height:149.212903pt;mso-position-horizontal-relative:page;mso-position-vertical-relative:paragraph;z-index:-2731" coordorigin="25,1252" coordsize="2,2984">
            <v:shape style="position:absolute;left:25;top:1252;width:2;height:2984" coordorigin="25,1252" coordsize="0,2984" path="m25,4236l25,1252e" filled="f" stroked="t" strokeweight="1.445847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much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inclusive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special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6"/>
        </w:rPr>
        <w:t>gifts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encompassed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3A3A3A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3A3A3A"/>
          <w:spacing w:val="-8"/>
          <w:w w:val="100"/>
        </w:rPr>
        <w:t>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elf.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61616"/>
          <w:spacing w:val="0"/>
          <w:w w:val="380"/>
        </w:rPr>
        <w:t>I</w:t>
      </w:r>
      <w:r>
        <w:rPr>
          <w:rFonts w:ascii="Arial" w:hAnsi="Arial" w:cs="Arial" w:eastAsia="Arial"/>
          <w:sz w:val="36"/>
          <w:szCs w:val="36"/>
          <w:color w:val="161616"/>
          <w:spacing w:val="-273"/>
          <w:w w:val="38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refer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2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peace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8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4"/>
        </w:rPr>
        <w:t>happiness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absolute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liberation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1"/>
        </w:rPr>
        <w:t>from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bondage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fear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-75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1d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anger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6E6E6E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2"/>
        </w:rPr>
        <w:t>life-destroying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emotions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came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revealed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7"/>
        </w:rPr>
        <w:t>practicability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6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finding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Kingdom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Heaven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8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practical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world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4"/>
        </w:rPr>
        <w:t>men.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410" w:lineRule="exact"/>
        <w:ind w:left="1847" w:right="1272"/>
        <w:jc w:val="center"/>
        <w:tabs>
          <w:tab w:pos="3980" w:val="left"/>
          <w:tab w:pos="4880" w:val="left"/>
          <w:tab w:pos="6620" w:val="left"/>
          <w:tab w:pos="900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Concomitant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blessing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came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34" w:after="0" w:line="257" w:lineRule="auto"/>
        <w:ind w:left="1540" w:right="1253" w:firstLine="-7"/>
        <w:jc w:val="left"/>
        <w:tabs>
          <w:tab w:pos="2300" w:val="left"/>
          <w:tab w:pos="3400" w:val="left"/>
          <w:tab w:pos="4900" w:val="left"/>
          <w:tab w:pos="532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impulse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share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3A3A3A"/>
          <w:spacing w:val="-13"/>
          <w:w w:val="100"/>
        </w:rPr>
        <w:t>w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others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494949"/>
          <w:spacing w:val="-5"/>
          <w:w w:val="381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5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pass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5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too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might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burdens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eased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7"/>
        </w:rPr>
        <w:t>their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paths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smooth.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whenever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27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5"/>
          <w:w w:val="12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approached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friend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tell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27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6"/>
          <w:w w:val="12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5"/>
        </w:rPr>
        <w:t>praye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8"/>
          <w:w w:val="105"/>
        </w:rPr>
        <w:t>d</w:t>
      </w:r>
      <w:r>
        <w:rPr>
          <w:rFonts w:ascii="Times New Roman" w:hAnsi="Times New Roman" w:cs="Times New Roman" w:eastAsia="Times New Roman"/>
          <w:sz w:val="36"/>
          <w:szCs w:val="36"/>
          <w:color w:val="6E6E6E"/>
          <w:spacing w:val="0"/>
          <w:w w:val="67"/>
        </w:rPr>
        <w:t>J</w:t>
      </w:r>
      <w:r>
        <w:rPr>
          <w:rFonts w:ascii="Times New Roman" w:hAnsi="Times New Roman" w:cs="Times New Roman" w:eastAsia="Times New Roman"/>
          <w:sz w:val="36"/>
          <w:szCs w:val="36"/>
          <w:color w:val="6E6E6E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6E6E6E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brain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7"/>
        </w:rPr>
        <w:t>stumbled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words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failed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me.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36"/>
          <w:szCs w:val="36"/>
          <w:color w:val="3A3A3A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thod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3"/>
        </w:rPr>
        <w:t>simple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defied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anal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26"/>
          <w:w w:val="100"/>
        </w:rPr>
        <w:t>y</w:t>
      </w:r>
      <w:r>
        <w:rPr>
          <w:rFonts w:ascii="Times New Roman" w:hAnsi="Times New Roman" w:cs="Times New Roman" w:eastAsia="Times New Roman"/>
          <w:sz w:val="36"/>
          <w:szCs w:val="36"/>
          <w:color w:val="3A3A3A"/>
          <w:spacing w:val="-18"/>
          <w:w w:val="100"/>
        </w:rPr>
        <w:t>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is.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4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71"/>
          <w:w w:val="100"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color w:val="494949"/>
          <w:spacing w:val="-45"/>
          <w:w w:val="100"/>
        </w:rPr>
        <w:t>1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27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0"/>
          <w:w w:val="12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breathed,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22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captured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confined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4"/>
        </w:rPr>
        <w:t>form.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5287" w:right="4888"/>
        <w:jc w:val="center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161616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7"/>
          <w:szCs w:val="37"/>
          <w:color w:val="161616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61616"/>
          <w:spacing w:val="0"/>
          <w:w w:val="132"/>
        </w:rPr>
        <w:t>3]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jc w:val="center"/>
        <w:spacing w:after="0"/>
        <w:sectPr>
          <w:pgMar w:header="0" w:footer="102" w:top="1460" w:bottom="300" w:left="0" w:right="0"/>
          <w:pgSz w:w="10900" w:h="15700"/>
        </w:sectPr>
      </w:pPr>
      <w:rPr/>
    </w:p>
    <w:p>
      <w:pPr>
        <w:spacing w:before="63" w:after="0" w:line="240" w:lineRule="auto"/>
        <w:ind w:left="2056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0pt;margin-top:150.811432pt;width:7.59799pt;height:614.787620pt;mso-position-horizontal-relative:page;mso-position-vertical-relative:page;z-index:-2730" coordorigin="0,3016" coordsize="152,12296">
            <v:shape style="position:absolute;left:0;top:12794;width:152;height:658" type="#_x0000_t75">
              <v:imagedata r:id="rId11" o:title=""/>
            </v:shape>
            <v:group style="position:absolute;left:32;top:3031;width:2;height:12267" coordorigin="32,3031" coordsize="2,12267">
              <v:shape style="position:absolute;left:32;top:3031;width:2;height:12267" coordorigin="32,3031" coordsize="0,12267" path="m32,15298l32,3031e" filled="f" stroked="t" strokeweight="1.44201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0pt;width:544.160798pt;height:784.799988pt;mso-position-horizontal-relative:page;mso-position-vertical-relative:page;z-index:-2729" coordorigin="0,0" coordsize="10883,15696">
            <v:shape style="position:absolute;left:10782;top:12005;width:101;height:1795" type="#_x0000_t75">
              <v:imagedata r:id="rId12" o:title=""/>
            </v:shape>
            <v:shape style="position:absolute;left:3097;top:15406;width:7786;height:275" type="#_x0000_t75">
              <v:imagedata r:id="rId13" o:title=""/>
            </v:shape>
            <v:group style="position:absolute;left:10022;top:22;width:836;height:2" coordorigin="10022,22" coordsize="836,2">
              <v:shape style="position:absolute;left:10022;top:22;width:836;height:2" coordorigin="10022,22" coordsize="836,0" path="m10022,22l10858,22e" filled="f" stroked="t" strokeweight=".721007pt" strokecolor="#000000">
                <v:path arrowok="t"/>
              </v:shape>
            </v:group>
            <v:group style="position:absolute;left:10840;top:14;width:2;height:15644" coordorigin="10840,14" coordsize="2,15644">
              <v:shape style="position:absolute;left:10840;top:14;width:2;height:15644" coordorigin="10840,14" coordsize="0,15644" path="m10840,15658l10840,14e" filled="f" stroked="t" strokeweight="2.163022pt" strokecolor="#000000">
                <v:path arrowok="t"/>
              </v:shape>
            </v:group>
            <v:group style="position:absolute;left:29;top:15446;width:3093;height:216" coordorigin="29,15446" coordsize="3093,216">
              <v:shape style="position:absolute;left:29;top:15446;width:3093;height:216" coordorigin="29,15446" coordsize="3093,216" path="m29,15446l3122,15446,3122,15662,29,15662,29,15446x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16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7"/>
          <w:w w:val="11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6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4" w:lineRule="auto"/>
        <w:ind w:left="117" w:right="68" w:firstLine="346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years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went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by.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day,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51515"/>
          <w:spacing w:val="0"/>
          <w:w w:val="106"/>
        </w:rPr>
        <w:t>\valk­</w:t>
      </w:r>
      <w:r>
        <w:rPr>
          <w:rFonts w:ascii="Times New Roman" w:hAnsi="Times New Roman" w:cs="Times New Roman" w:eastAsia="Times New Roman"/>
          <w:sz w:val="34"/>
          <w:szCs w:val="34"/>
          <w:color w:val="151515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home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college,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5"/>
        </w:rPr>
        <w:t>student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9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said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32"/>
        </w:rPr>
        <w:t>me: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11"/>
          <w:w w:val="132"/>
        </w:rPr>
        <w:t>"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32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8"/>
          <w:w w:val="13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wish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much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tell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tne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0"/>
        </w:rPr>
        <w:t>pray.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Won't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tell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6"/>
        </w:rPr>
        <w:t>sometime?"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33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6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7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suddenly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6"/>
        </w:rPr>
        <w:t>occurred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anyone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4"/>
        </w:rPr>
        <w:t>put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question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me.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31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7"/>
          <w:w w:val="13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whether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question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answer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residing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it,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seed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contains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entire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life-plan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1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completed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5"/>
        </w:rPr>
        <w:t>plant;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whether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commands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1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Jesus,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5"/>
        </w:rPr>
        <w:t>"Ask,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6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given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you;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seek,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9"/>
        </w:rPr>
        <w:t>ye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find;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knock,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opened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unto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3"/>
        </w:rPr>
        <w:t>you,"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meant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applied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questions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ask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5"/>
        </w:rPr>
        <w:t>each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questions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ask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80"/>
        </w:rPr>
        <w:t>\Ve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spirit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Christian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humility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AAAAAA"/>
          <w:spacing w:val="0"/>
          <w:w w:val="57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AAAAAA"/>
          <w:spacing w:val="36"/>
          <w:w w:val="5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43"/>
          <w:w w:val="111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8C8C8C"/>
          <w:spacing w:val="-10"/>
          <w:w w:val="60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7"/>
        </w:rPr>
        <w:t>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9"/>
        </w:rPr>
        <w:t>love;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31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5"/>
          <w:w w:val="13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know: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late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evening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37"/>
          <w:w w:val="110"/>
        </w:rPr>
        <w:t>n</w:t>
      </w:r>
      <w:r>
        <w:rPr>
          <w:rFonts w:ascii="Times New Roman" w:hAnsi="Times New Roman" w:cs="Times New Roman" w:eastAsia="Times New Roman"/>
          <w:sz w:val="35"/>
          <w:szCs w:val="35"/>
          <w:color w:val="8C8C8C"/>
          <w:spacing w:val="-13"/>
          <w:w w:val="57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4"/>
        </w:rPr>
        <w:t>swer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question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leaped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full-fledged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0"/>
        </w:rPr>
        <w:t>brain.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years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31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7"/>
          <w:w w:val="13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striven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vain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answer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question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ever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asked;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twinkling,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question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asked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8"/>
        </w:rPr>
        <w:t>sincerity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honest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6B6B6B"/>
          <w:spacing w:val="0"/>
          <w:w w:val="80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6B6B6B"/>
          <w:spacing w:val="-13"/>
          <w:w w:val="8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purpose,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answer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6"/>
        </w:rPr>
        <w:t>came.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400" w:lineRule="exact"/>
        <w:ind w:left="453" w:right="91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I'he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essay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follows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contains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answer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5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5" w:after="0" w:line="264" w:lineRule="auto"/>
        <w:ind w:left="153" w:right="30" w:firstLine="14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question.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31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"/>
          <w:w w:val="13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wish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clearly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7"/>
        </w:rPr>
        <w:t>understood,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however,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31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4"/>
          <w:w w:val="13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wish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method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here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27"/>
          <w:w w:val="110"/>
        </w:rPr>
        <w:t>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54"/>
        </w:rPr>
        <w:t>...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5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scribed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formula.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31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4"/>
          <w:w w:val="13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offer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rather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7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opening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35"/>
          <w:w w:val="110"/>
        </w:rPr>
        <w:t>o</w:t>
      </w:r>
      <w:r>
        <w:rPr>
          <w:rFonts w:ascii="Times New Roman" w:hAnsi="Times New Roman" w:cs="Times New Roman" w:eastAsia="Times New Roman"/>
          <w:sz w:val="35"/>
          <w:szCs w:val="35"/>
          <w:color w:val="BABABA"/>
          <w:spacing w:val="-33"/>
          <w:w w:val="57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4"/>
        </w:rPr>
        <w:t>ors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windows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1"/>
        </w:rPr>
        <w:t>man's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soul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8"/>
        </w:rPr>
        <w:t>liberation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8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confinement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bind,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expand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hit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meet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6"/>
        </w:rPr>
        <w:t>ever-expanding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8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7"/>
        </w:rPr>
        <w:t>God.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73" w:after="0" w:line="240" w:lineRule="auto"/>
        <w:ind w:left="3884" w:right="3646"/>
        <w:jc w:val="center"/>
        <w:rPr>
          <w:rFonts w:ascii="Arial" w:hAnsi="Arial" w:cs="Arial" w:eastAsia="Arial"/>
          <w:sz w:val="46"/>
          <w:szCs w:val="46"/>
        </w:rPr>
      </w:pPr>
      <w:rPr/>
      <w:r>
        <w:rPr>
          <w:rFonts w:ascii="Arial" w:hAnsi="Arial" w:cs="Arial" w:eastAsia="Arial"/>
          <w:sz w:val="46"/>
          <w:szCs w:val="46"/>
          <w:color w:val="151515"/>
          <w:spacing w:val="0"/>
          <w:w w:val="80"/>
        </w:rPr>
        <w:t>[</w:t>
      </w:r>
      <w:r>
        <w:rPr>
          <w:rFonts w:ascii="Arial" w:hAnsi="Arial" w:cs="Arial" w:eastAsia="Arial"/>
          <w:sz w:val="46"/>
          <w:szCs w:val="46"/>
          <w:color w:val="151515"/>
          <w:spacing w:val="-5"/>
          <w:w w:val="80"/>
        </w:rPr>
        <w:t> </w:t>
      </w:r>
      <w:r>
        <w:rPr>
          <w:rFonts w:ascii="Arial" w:hAnsi="Arial" w:cs="Arial" w:eastAsia="Arial"/>
          <w:sz w:val="46"/>
          <w:szCs w:val="46"/>
          <w:color w:val="151515"/>
          <w:spacing w:val="0"/>
          <w:w w:val="80"/>
        </w:rPr>
        <w:t>41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20" w:bottom="280" w:left="1520" w:right="1100"/>
          <w:footerReference w:type="default" r:id="rId10"/>
          <w:pgSz w:w="10900" w:h="15700"/>
        </w:sectPr>
      </w:pPr>
      <w:rPr/>
    </w:p>
    <w:p>
      <w:pPr>
        <w:spacing w:before="51" w:after="0" w:line="240" w:lineRule="auto"/>
        <w:ind w:left="1965" w:right="2050"/>
        <w:jc w:val="center"/>
        <w:rPr>
          <w:rFonts w:ascii="Times New Roman" w:hAnsi="Times New Roman" w:cs="Times New Roman" w:eastAsia="Times New Roman"/>
          <w:sz w:val="37"/>
          <w:szCs w:val="37"/>
        </w:rPr>
      </w:pPr>
      <w:rPr/>
      <w:r>
        <w:rPr/>
        <w:pict>
          <v:group style="position:absolute;margin-left:4.77193pt;margin-top:406.124481pt;width:.1pt;height:376.408048pt;mso-position-horizontal-relative:page;mso-position-vertical-relative:page;z-index:-2728" coordorigin="95,8122" coordsize="2,7528">
            <v:shape style="position:absolute;left:95;top:8122;width:2;height:7528" coordorigin="95,8122" coordsize="0,7528" path="m95,15651l95,8122e" filled="f" stroked="t" strokeweight="1.101215pt" strokecolor="#000000">
              <v:path arrowok="t"/>
            </v:shape>
          </v:group>
          <w10:wrap type="none"/>
        </w:pict>
      </w:r>
      <w:r>
        <w:rPr/>
        <w:pict>
          <v:group style="position:absolute;margin-left:537.759766pt;margin-top:242.500092pt;width:2.202429pt;height:509.949739pt;mso-position-horizontal-relative:page;mso-position-vertical-relative:page;z-index:-2727" coordorigin="10755,4850" coordsize="44,10199">
            <v:group style="position:absolute;left:10777;top:4872;width:2;height:10155" coordorigin="10777,4872" coordsize="2,10155">
              <v:shape style="position:absolute;left:10777;top:4872;width:2;height:10155" coordorigin="10777,4872" coordsize="0,10155" path="m10777,15027l10777,4872e" filled="f" stroked="t" strokeweight="2.202429pt" strokecolor="#000000">
                <v:path arrowok="t"/>
              </v:shape>
            </v:group>
            <v:group style="position:absolute;left:10781;top:13589;width:2;height:895" coordorigin="10781,13589" coordsize="2,895">
              <v:shape style="position:absolute;left:10781;top:13589;width:2;height:895" coordorigin="10781,13589" coordsize="0,895" path="m10781,14484l10781,13589e" filled="f" stroked="t" strokeweight="1.83535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.847503pt;margin-top:778.863831pt;width:431.676114pt;height:.1pt;mso-position-horizontal-relative:page;mso-position-vertical-relative:page;z-index:-2726" coordorigin="257,15577" coordsize="8634,2">
            <v:shape style="position:absolute;left:257;top:15577;width:8634;height:2" coordorigin="257,15577" coordsize="8634,0" path="m257,15577l8890,15577e" filled="f" stroked="t" strokeweight="5.87314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7"/>
          <w:szCs w:val="37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7"/>
          <w:szCs w:val="37"/>
          <w:color w:val="181818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81818"/>
          <w:spacing w:val="0"/>
          <w:w w:val="100"/>
        </w:rPr>
        <w:t>Soul"s</w:t>
      </w:r>
      <w:r>
        <w:rPr>
          <w:rFonts w:ascii="Times New Roman" w:hAnsi="Times New Roman" w:cs="Times New Roman" w:eastAsia="Times New Roman"/>
          <w:sz w:val="37"/>
          <w:szCs w:val="37"/>
          <w:color w:val="1818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81818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7"/>
          <w:szCs w:val="37"/>
          <w:color w:val="181818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81818"/>
          <w:spacing w:val="0"/>
          <w:w w:val="105"/>
        </w:rPr>
        <w:t>Desire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7" w:lineRule="auto"/>
        <w:ind w:left="119" w:right="67" w:firstLine="352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29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7"/>
          <w:w w:val="12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frame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method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7"/>
        </w:rPr>
        <w:t>Lord's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8"/>
        </w:rPr>
        <w:t>Twenty-third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3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Psalm.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29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22"/>
          <w:w w:val="12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say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6"/>
        </w:rPr>
        <w:t>"frame,,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either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89"/>
        </w:rPr>
        <w:t>on.e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1"/>
          <w:w w:val="8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recited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less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8"/>
        </w:rPr>
        <w:t>than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half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minute,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6"/>
        </w:rPr>
        <w:t>materialisti­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cally-minded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moderns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need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5"/>
        </w:rPr>
        <w:t>demand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least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fifteen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minutes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5"/>
        </w:rPr>
        <w:t>time.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4" w:after="0" w:line="256" w:lineRule="auto"/>
        <w:ind w:left="111" w:right="61" w:firstLine="360"/>
        <w:jc w:val="left"/>
        <w:tabs>
          <w:tab w:pos="1060" w:val="left"/>
          <w:tab w:pos="1260" w:val="left"/>
          <w:tab w:pos="1420" w:val="left"/>
          <w:tab w:pos="2020" w:val="left"/>
          <w:tab w:pos="2460" w:val="left"/>
          <w:tab w:pos="2720" w:val="left"/>
          <w:tab w:pos="2920" w:val="left"/>
          <w:tab w:pos="3500" w:val="left"/>
          <w:tab w:pos="4260" w:val="left"/>
          <w:tab w:pos="5240" w:val="left"/>
          <w:tab w:pos="5760" w:val="left"/>
          <w:tab w:pos="6460" w:val="left"/>
          <w:tab w:pos="736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353.18811pt;margin-top:219.737015pt;width:.1pt;height:23.642579pt;mso-position-horizontal-relative:page;mso-position-vertical-relative:paragraph;z-index:-2725" coordorigin="7064,4395" coordsize="2,473">
            <v:shape style="position:absolute;left:7064;top:4395;width:2;height:473" coordorigin="7064,4395" coordsize="0,473" path="m7064,4868l7064,4395e" filled="f" stroked="t" strokeweight="3.63646pt" strokecolor="#EFEFE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coliseum,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gymnasium,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7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4"/>
        </w:rPr>
        <w:t>"daily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"/>
          <w:w w:val="11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dozen,"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sound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5"/>
        </w:rPr>
        <w:t>impractical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visionary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suggest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spirit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deserves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4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much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care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body.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757575"/>
          <w:spacing w:val="0"/>
          <w:w w:val="57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757575"/>
          <w:spacing w:val="21"/>
          <w:w w:val="5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8"/>
        </w:rPr>
        <w:t>spiritual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9"/>
        </w:rPr>
        <w:t>important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well-being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2"/>
        </w:rPr>
        <w:t>physical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health?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food,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9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raiment?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3"/>
        </w:rPr>
        <w:t>kernel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3"/>
        </w:rPr>
        <w:t>within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seed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sap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3"/>
        </w:rPr>
        <w:t>withi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14"/>
          <w:w w:val="103"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color w:val="626262"/>
          <w:spacing w:val="0"/>
          <w:w w:val="59"/>
        </w:rPr>
        <w:t>·</w:t>
      </w:r>
      <w:r>
        <w:rPr>
          <w:rFonts w:ascii="Times New Roman" w:hAnsi="Times New Roman" w:cs="Times New Roman" w:eastAsia="Times New Roman"/>
          <w:sz w:val="36"/>
          <w:szCs w:val="36"/>
          <w:color w:val="62626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626262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62"/>
        </w:rPr>
        <w:t>oak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9"/>
          <w:w w:val="162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2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words,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9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within,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3"/>
        </w:rPr>
        <w:t>vitalizing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54"/>
          <w:w w:val="103"/>
        </w:rPr>
        <w:t>,</w:t>
      </w:r>
      <w:r>
        <w:rPr>
          <w:rFonts w:ascii="Times New Roman" w:hAnsi="Times New Roman" w:cs="Times New Roman" w:eastAsia="Times New Roman"/>
          <w:sz w:val="36"/>
          <w:szCs w:val="36"/>
          <w:color w:val="757575"/>
          <w:spacing w:val="0"/>
          <w:w w:val="42"/>
        </w:rPr>
        <w:t>,</w:t>
      </w:r>
      <w:r>
        <w:rPr>
          <w:rFonts w:ascii="Times New Roman" w:hAnsi="Times New Roman" w:cs="Times New Roman" w:eastAsia="Times New Roman"/>
          <w:sz w:val="36"/>
          <w:szCs w:val="36"/>
          <w:color w:val="75757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75757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5"/>
        </w:rPr>
        <w:t>pro­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pelling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99"/>
        </w:rPr>
        <w:t>processes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26"/>
          <w:w w:val="9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14"/>
          <w:w w:val="395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3"/>
        </w:rPr>
        <w:t>more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9"/>
        </w:rPr>
        <w:t>important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9"/>
        </w:rPr>
        <w:t>than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1"/>
        </w:rPr>
        <w:t>see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6"/>
          <w:w w:val="101"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color w:val="A5A5A5"/>
          <w:spacing w:val="0"/>
          <w:w w:val="59"/>
        </w:rPr>
        <w:t>·</w:t>
      </w:r>
      <w:r>
        <w:rPr>
          <w:rFonts w:ascii="Times New Roman" w:hAnsi="Times New Roman" w:cs="Times New Roman" w:eastAsia="Times New Roman"/>
          <w:sz w:val="36"/>
          <w:szCs w:val="36"/>
          <w:color w:val="A5A5A5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3"/>
        </w:rPr>
        <w:t>touched?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4" w:after="0" w:line="256" w:lineRule="auto"/>
        <w:ind w:left="111" w:right="72" w:firstLine="360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326.758575pt;margin-top:43.405964pt;width:.1pt;height:23.642579pt;mso-position-horizontal-relative:page;mso-position-vertical-relative:paragraph;z-index:-2724" coordorigin="6535,868" coordsize="2,473">
            <v:shape style="position:absolute;left:6535;top:868;width:2;height:473" coordorigin="6535,868" coordsize="0,473" path="m6535,1341l6535,868e" filled="f" stroked="t" strokeweight="3.52pt" strokecolor="#EFEFE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stand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market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2"/>
        </w:rPr>
        <w:t>p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9"/>
          <w:w w:val="102"/>
        </w:rPr>
        <w:t>h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1"/>
        </w:rPr>
        <w:t>ysi­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cu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7"/>
          <w:w w:val="100"/>
        </w:rPr>
        <w:t>l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turists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demand,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demand,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fifteen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minutes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A5A5A5"/>
          <w:spacing w:val="0"/>
          <w:w w:val="76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A5A5A5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6"/>
        </w:rPr>
        <w:t>months.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hesitate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promise,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2"/>
        </w:rPr>
        <w:t>promise,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end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yourself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man,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29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17"/>
          <w:w w:val="12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say: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end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yourself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world.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7"/>
        </w:rPr>
        <w:t>your­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self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friendly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universe,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religion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6"/>
        </w:rPr>
        <w:t>no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longer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181818"/>
          <w:spacing w:val="0"/>
          <w:w w:val="127"/>
          <w:i/>
        </w:rPr>
        <w:t>to</w:t>
      </w:r>
      <w:r>
        <w:rPr>
          <w:rFonts w:ascii="Times New Roman" w:hAnsi="Times New Roman" w:cs="Times New Roman" w:eastAsia="Times New Roman"/>
          <w:sz w:val="33"/>
          <w:szCs w:val="33"/>
          <w:color w:val="181818"/>
          <w:spacing w:val="70"/>
          <w:w w:val="127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believed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disbelieved,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worn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cast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off,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religion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9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blood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5"/>
        </w:rPr>
        <w:t>body.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3822" w:right="3724"/>
        <w:jc w:val="center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181818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7"/>
          <w:szCs w:val="37"/>
          <w:color w:val="18181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81818"/>
          <w:spacing w:val="0"/>
          <w:w w:val="130"/>
        </w:rPr>
        <w:t>5]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040" w:bottom="280" w:left="1100" w:right="1520"/>
          <w:footerReference w:type="default" r:id="rId14"/>
          <w:pgSz w:w="10900" w:h="15700"/>
        </w:sectPr>
      </w:pPr>
      <w:rPr/>
    </w:p>
    <w:p>
      <w:pPr>
        <w:spacing w:before="46" w:after="0" w:line="240" w:lineRule="auto"/>
        <w:ind w:left="3533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1.261763pt;margin-top:1.803958pt;width:.1pt;height:483.460653pt;mso-position-horizontal-relative:page;mso-position-vertical-relative:page;z-index:-2723" coordorigin="25,36" coordsize="2,9669">
            <v:shape style="position:absolute;left:25;top:36;width:2;height:9669" coordorigin="25,36" coordsize="0,9669" path="m25,9705l25,36e" filled="f" stroked="t" strokeweight="1.802518pt" strokecolor="#000000">
              <v:path arrowok="t"/>
            </v:shape>
          </v:group>
          <w10:wrap type="none"/>
        </w:pict>
      </w:r>
      <w:r>
        <w:rPr/>
        <w:pict>
          <v:group style="position:absolute;margin-left:540.034485pt;margin-top:0pt;width:3.244533pt;height:556.159715pt;mso-position-horizontal-relative:page;mso-position-vertical-relative:page;z-index:-2722" coordorigin="10801,0" coordsize="65,11123">
            <v:group style="position:absolute;left:10819;top:0;width:2;height:7389" coordorigin="10819,0" coordsize="2,7389">
              <v:shape style="position:absolute;left:10819;top:0;width:2;height:7389" coordorigin="10819,0" coordsize="0,7389" path="m10819,7389l10819,0e" filled="f" stroked="t" strokeweight="1.802518pt" strokecolor="#000000">
                <v:path arrowok="t"/>
              </v:shape>
            </v:group>
            <v:group style="position:absolute;left:10855;top:1948;width:2;height:9164" coordorigin="10855,1948" coordsize="2,9164">
              <v:shape style="position:absolute;left:10855;top:1948;width:2;height:9164" coordorigin="10855,1948" coordsize="0,9164" path="m10855,11112l10855,1948e" filled="f" stroked="t" strokeweight="1.08151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6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"/>
          <w:w w:val="11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7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64" w:lineRule="auto"/>
        <w:ind w:left="1622" w:right="1194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yourself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world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your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longer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dwells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churches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meeting-places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forms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days,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governs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every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minute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year.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3"/>
        </w:rPr>
        <w:t>find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yourself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world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immortality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longer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sought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something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far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away,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6"/>
        </w:rPr>
        <w:t>found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far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3"/>
        </w:rPr>
        <w:t>distant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8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time,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3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immortal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now,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entire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universe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beauty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belongs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2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6"/>
        </w:rPr>
        <w:t>forever.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6" w:after="0" w:line="263" w:lineRule="auto"/>
        <w:ind w:left="1629" w:right="1164" w:firstLine="353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then,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model,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zeal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4"/>
        </w:rPr>
        <w:t>stead­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fastness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physical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culturist,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utilize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3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field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spirit.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associate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fields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mind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prove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helpful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present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pur­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pose,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spirit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exactly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calisthenics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48"/>
        </w:rPr>
        <w:t>body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16"/>
          <w:w w:val="148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some­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keep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tune,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fit,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9"/>
          <w:w w:val="10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tal,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efficient,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constantly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2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ready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next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problem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3"/>
        </w:rPr>
        <w:t>life.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402" w:lineRule="exact"/>
        <w:ind w:left="1951" w:right="1199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underlying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principles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Walter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7" w:after="0" w:line="240" w:lineRule="auto"/>
        <w:ind w:left="1673" w:right="5538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Camp's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5"/>
        </w:rPr>
        <w:t>"daily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4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5"/>
        </w:rPr>
        <w:t>dozen"?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5" w:after="0" w:line="263" w:lineRule="auto"/>
        <w:ind w:left="2098" w:right="1142" w:firstLine="-411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Arial" w:hAnsi="Arial" w:cs="Arial" w:eastAsia="Arial"/>
          <w:sz w:val="25"/>
          <w:szCs w:val="25"/>
          <w:color w:val="1F1F1F"/>
          <w:spacing w:val="0"/>
          <w:w w:val="238"/>
        </w:rPr>
        <w:t>I.</w:t>
      </w:r>
      <w:r>
        <w:rPr>
          <w:rFonts w:ascii="Arial" w:hAnsi="Arial" w:cs="Arial" w:eastAsia="Arial"/>
          <w:sz w:val="25"/>
          <w:szCs w:val="25"/>
          <w:color w:val="1F1F1F"/>
          <w:spacing w:val="-84"/>
          <w:w w:val="23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principle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stretch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muscles,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caged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lion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8"/>
        </w:rPr>
        <w:t>stretches,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27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whenever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can.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mark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you;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muscles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seen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important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1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muscles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unseen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14"/>
          <w:w w:val="399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3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language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Walter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Camp,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29"/>
        </w:rPr>
        <w:t>"the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muscles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4"/>
        </w:rPr>
        <w:t>ribs."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6"/>
        </w:rPr>
        <w:t>first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principle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also.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3"/>
        </w:rPr>
        <w:t>stretch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9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mind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6"/>
        </w:rPr>
        <w:t>one-sided,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5389" w:right="4787"/>
        <w:jc w:val="center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1F1F1F"/>
          <w:spacing w:val="0"/>
          <w:w w:val="138"/>
        </w:rPr>
        <w:t>[6]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41.080014pt;height:15.48pt;mso-position-horizontal-relative:char;mso-position-vertical-relative:line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footer="0" w:header="0" w:top="980" w:bottom="0" w:left="0" w:right="0"/>
          <w:footerReference w:type="default" r:id="rId15"/>
          <w:pgSz w:w="10900" w:h="15700"/>
        </w:sectPr>
      </w:pPr>
      <w:rPr/>
    </w:p>
    <w:p>
      <w:pPr>
        <w:spacing w:before="33" w:after="0" w:line="240" w:lineRule="auto"/>
        <w:ind w:left="966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0pt;margin-top:6.204842pt;width:37.97047pt;height:.1pt;mso-position-horizontal-relative:page;mso-position-vertical-relative:page;z-index:-2721" coordorigin="0,124" coordsize="759,2">
            <v:shape style="position:absolute;left:0;top:124;width:759;height:2" coordorigin="0,124" coordsize="759,0" path="m0,124l759,124e" filled="f" stroked="t" strokeweight="2.190604pt" strokecolor="#000000">
              <v:path arrowok="t"/>
            </v:shape>
          </v:group>
          <w10:wrap type="none"/>
        </w:pict>
      </w:r>
      <w:r>
        <w:rPr/>
        <w:pict>
          <v:group style="position:absolute;margin-left:2.555705pt;margin-top:411.344513pt;width:.1pt;height:371.925512pt;mso-position-horizontal-relative:page;mso-position-vertical-relative:page;z-index:-2720" coordorigin="51,8227" coordsize="2,7439">
            <v:shape style="position:absolute;left:51;top:8227;width:2;height:7439" coordorigin="51,8227" coordsize="0,7439" path="m51,15665l51,8227e" filled="f" stroked="t" strokeweight="1.095302pt" strokecolor="#000000">
              <v:path arrowok="t"/>
            </v:shape>
          </v:group>
          <w10:wrap type="none"/>
        </w:pict>
      </w:r>
      <w:r>
        <w:rPr/>
        <w:pict>
          <v:group style="position:absolute;margin-left:8.397315pt;margin-top:778.160156pt;width:506.029531pt;height:.1pt;mso-position-horizontal-relative:page;mso-position-vertical-relative:page;z-index:-2719" coordorigin="168,15563" coordsize="10121,2">
            <v:shape style="position:absolute;left:168;top:15563;width:10121;height:2" coordorigin="168,15563" coordsize="10121,0" path="m168,15563l10289,15563e" filled="f" stroked="t" strokeweight="8.762416pt" strokecolor="#000000">
              <v:path arrowok="t"/>
            </v:shape>
          </v:group>
          <w10:wrap type="none"/>
        </w:pict>
      </w:r>
      <w:r>
        <w:rPr/>
        <w:pict>
          <v:shape style="width:8.085000pt;height:46.6725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975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7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"/>
          <w:w w:val="11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7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4" w:lineRule="auto"/>
        <w:ind w:left="515" w:right="1761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two-sided,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three-sided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view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6"/>
          <w:i/>
        </w:rPr>
        <w:t>all.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6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Moreover,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3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stretching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6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objective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7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49"/>
        </w:rPr>
        <w:t>mind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8"/>
          <w:w w:val="149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3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control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235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"/>
          <w:w w:val="235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6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much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subjective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mind,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mind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sight,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mind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8"/>
        </w:rPr>
        <w:t>"under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0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4"/>
        </w:rPr>
        <w:t>ribs."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" w:after="0" w:line="264" w:lineRule="auto"/>
        <w:ind w:left="537" w:right="1678" w:firstLine="-424"/>
        <w:jc w:val="left"/>
        <w:tabs>
          <w:tab w:pos="1220" w:val="left"/>
          <w:tab w:pos="1740" w:val="left"/>
          <w:tab w:pos="2100" w:val="left"/>
          <w:tab w:pos="2240" w:val="left"/>
          <w:tab w:pos="3060" w:val="left"/>
          <w:tab w:pos="4360" w:val="left"/>
          <w:tab w:pos="5500" w:val="left"/>
          <w:tab w:pos="6240" w:val="left"/>
          <w:tab w:pos="6580" w:val="left"/>
          <w:tab w:pos="6860" w:val="left"/>
          <w:tab w:pos="7320" w:val="left"/>
          <w:tab w:pos="7400" w:val="left"/>
          <w:tab w:pos="760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A1A1A"/>
          <w:spacing w:val="0"/>
          <w:w w:val="127"/>
        </w:rPr>
        <w:t>2.</w:t>
      </w:r>
      <w:r>
        <w:rPr>
          <w:rFonts w:ascii="Times New Roman" w:hAnsi="Times New Roman" w:cs="Times New Roman" w:eastAsia="Times New Roman"/>
          <w:sz w:val="28"/>
          <w:szCs w:val="28"/>
          <w:color w:val="1A1A1A"/>
          <w:spacing w:val="68"/>
          <w:w w:val="12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next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principle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underlying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6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daily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dozen,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setting-up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2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exercises,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breathe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deeply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freely.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nothing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clears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brain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avenues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circulation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like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breathing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3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eleven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elevenths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2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lungs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2"/>
        </w:rPr>
        <w:t>eleventh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"/>
          <w:w w:val="122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2"/>
        </w:rPr>
        <w:t>breathing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2"/>
          <w:w w:val="12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6"/>
        </w:rPr>
        <w:t>old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waste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poisons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breathing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3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clear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life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atmosphere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7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surrounds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8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us.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3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second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step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prayer.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76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pray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bad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pray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good;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dismiss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mind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trouble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4"/>
        </w:rPr>
        <w:t>seems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imminent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restate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7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emphatically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great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promises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God;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forgive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sinner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accept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forgiveness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sin.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2" w:after="0" w:line="264" w:lineRule="auto"/>
        <w:ind w:left="559" w:right="1710" w:firstLine="-445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3·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final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phase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exercises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kept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steadily,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12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daily,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3"/>
        </w:rPr>
        <w:t>habit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deep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breathing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transferred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3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nervous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system;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6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words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3"/>
        </w:rPr>
        <w:t>becomes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automatic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habit,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between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jobs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office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unconsciously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stretches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5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legs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under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continues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breathe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deeply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freely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depths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6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lungs.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840" w:right="5349"/>
        <w:jc w:val="center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1A1A1A"/>
          <w:spacing w:val="0"/>
          <w:w w:val="140"/>
        </w:rPr>
        <w:t>[7]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-20" w:bottom="280" w:left="960" w:right="0"/>
          <w:footerReference w:type="default" r:id="rId17"/>
          <w:pgSz w:w="10900" w:h="15700"/>
        </w:sectPr>
      </w:pPr>
      <w:rPr/>
    </w:p>
    <w:p>
      <w:pPr>
        <w:spacing w:before="46" w:after="0" w:line="240" w:lineRule="auto"/>
        <w:ind w:left="2211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3.285906pt;margin-top:0pt;width:.1pt;height:372.655493pt;mso-position-horizontal-relative:page;mso-position-vertical-relative:page;z-index:-2718" coordorigin="66,0" coordsize="2,7453">
            <v:shape style="position:absolute;left:66;top:0;width:2;height:7453" coordorigin="66,0" coordsize="0,7453" path="m66,7453l66,0e" filled="f" stroked="t" strokeweight="1.095302pt" strokecolor="#000000">
              <v:path arrowok="t"/>
            </v:shape>
          </v:group>
          <w10:wrap type="none"/>
        </w:pict>
      </w:r>
      <w:r>
        <w:rPr/>
        <w:pict>
          <v:group style="position:absolute;margin-left:59.876511pt;margin-top:.182495pt;width:69.004027pt;height:.1pt;mso-position-horizontal-relative:page;mso-position-vertical-relative:page;z-index:-2717" coordorigin="1198,4" coordsize="1380,2">
            <v:shape style="position:absolute;left:1198;top:4;width:1380;height:2" coordorigin="1198,4" coordsize="1380,0" path="m1198,4l2578,4e" filled="f" stroked="t" strokeweight=".365101pt" strokecolor="#000000">
              <v:path arrowok="t"/>
            </v:shape>
          </v:group>
          <w10:wrap type="none"/>
        </w:pict>
      </w:r>
      <w:r>
        <w:rPr/>
        <w:pict>
          <v:group style="position:absolute;margin-left:538.523499pt;margin-top:411.344513pt;width:.1pt;height:362.070763pt;mso-position-horizontal-relative:page;mso-position-vertical-relative:page;z-index:-2716" coordorigin="10770,8227" coordsize="2,7241">
            <v:shape style="position:absolute;left:10770;top:8227;width:2;height:7241" coordorigin="10770,8227" coordsize="0,7241" path="m10770,15468l10770,8227e" filled="f" stroked="t" strokeweight="1.095302pt" strokecolor="#000000">
              <v:path arrowok="t"/>
            </v:shape>
          </v:group>
          <w10:wrap type="none"/>
        </w:pict>
      </w:r>
      <w:r>
        <w:rPr/>
        <w:pict>
          <v:group style="position:absolute;margin-left:153.342285pt;margin-top:779.255127pt;width:382.625503pt;height:.1pt;mso-position-horizontal-relative:page;mso-position-vertical-relative:page;z-index:-2715" coordorigin="3067,15585" coordsize="7653,2">
            <v:shape style="position:absolute;left:3067;top:15585;width:7653;height:2" coordorigin="3067,15585" coordsize="7653,0" path="m3067,15585l10719,15585e" filled="f" stroked="t" strokeweight="6.93691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16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11"/>
          <w:w w:val="11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8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4" w:lineRule="auto"/>
        <w:ind w:left="751" w:right="72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goal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"/>
          <w:w w:val="100"/>
        </w:rPr>
        <w:t>u</w:t>
      </w:r>
      <w:r>
        <w:rPr>
          <w:rFonts w:ascii="Times New Roman" w:hAnsi="Times New Roman" w:cs="Times New Roman" w:eastAsia="Times New Roman"/>
          <w:sz w:val="35"/>
          <w:szCs w:val="35"/>
          <w:color w:val="3F3F3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5"/>
          <w:szCs w:val="35"/>
          <w:color w:val="3F3F3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F3F3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9"/>
          <w:w w:val="396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4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9"/>
        </w:rPr>
        <w:t>"stretching"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52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mind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7"/>
        </w:rPr>
        <w:t>continuous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habit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day,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1nake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0"/>
        </w:rPr>
        <w:t>deep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9"/>
        </w:rPr>
        <w:t>breathing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57"/>
        </w:rPr>
        <w:t>soul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15"/>
          <w:w w:val="157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3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6"/>
        </w:rPr>
        <w:t>mentally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1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6"/>
        </w:rPr>
        <w:t>denies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0"/>
        </w:rPr>
        <w:t>entrance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8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bad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0"/>
        </w:rPr>
        <w:t>thought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brain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1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expands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35"/>
        </w:rPr>
        <w:t>thought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"/>
          <w:w w:val="135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35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6"/>
          <w:w w:val="13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steady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2"/>
        </w:rPr>
        <w:t>automatic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habit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subconsciousness.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6"/>
        </w:rPr>
        <w:t>accord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55" w:lineRule="auto"/>
        <w:ind w:left="773" w:right="55" w:firstLine="-7"/>
        <w:jc w:val="both"/>
        <w:tabs>
          <w:tab w:pos="1740" w:val="left"/>
        </w:tabs>
        <w:rPr>
          <w:rFonts w:ascii="Arial" w:hAnsi="Arial" w:cs="Arial" w:eastAsia="Arial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St.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4"/>
        </w:rPr>
        <w:t>Paul's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4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4"/>
        </w:rPr>
        <w:t>admonition,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9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4"/>
        </w:rPr>
        <w:t>"Pray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4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4"/>
        </w:rPr>
        <w:t>without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4"/>
        </w:rPr>
        <w:t>cea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39"/>
          <w:w w:val="104"/>
        </w:rPr>
        <w:t>s</w:t>
      </w:r>
      <w:r>
        <w:rPr>
          <w:rFonts w:ascii="Arial" w:hAnsi="Arial" w:cs="Arial" w:eastAsia="Arial"/>
          <w:sz w:val="46"/>
          <w:szCs w:val="46"/>
          <w:color w:val="212121"/>
          <w:spacing w:val="-138"/>
          <w:w w:val="127"/>
          <w:position w:val="8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4"/>
          <w:position w:val="0"/>
        </w:rPr>
        <w:t>tng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"/>
          <w:w w:val="104"/>
          <w:position w:val="0"/>
        </w:rPr>
        <w:t>.</w:t>
      </w:r>
      <w:r>
        <w:rPr>
          <w:rFonts w:ascii="Arial" w:hAnsi="Arial" w:cs="Arial" w:eastAsia="Arial"/>
          <w:sz w:val="35"/>
          <w:szCs w:val="35"/>
          <w:color w:val="212121"/>
          <w:spacing w:val="0"/>
          <w:w w:val="158"/>
          <w:position w:val="8"/>
        </w:rPr>
        <w:t>''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5" w:after="0" w:line="264" w:lineRule="auto"/>
        <w:ind w:left="349" w:right="76" w:firstLine="329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5"/>
        </w:rPr>
        <w:t>stated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8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above,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4"/>
        </w:rPr>
        <w:t>"frame"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4"/>
        </w:rPr>
        <w:t>suggested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Lord's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2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9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1"/>
        </w:rPr>
        <w:t>Twenty-third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Psalm.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phase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"/>
          <w:w w:val="396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3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expanding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6"/>
        </w:rPr>
        <w:t>mind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55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10"/>
          <w:w w:val="155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8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put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briefly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8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1" w:after="0" w:line="240" w:lineRule="auto"/>
        <w:ind w:left="152" w:right="-20"/>
        <w:jc w:val="left"/>
        <w:tabs>
          <w:tab w:pos="132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9E9E9E"/>
          <w:spacing w:val="0"/>
          <w:w w:val="77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9E9E9E"/>
          <w:spacing w:val="0"/>
          <w:w w:val="7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9E9E9E"/>
          <w:spacing w:val="2"/>
          <w:w w:val="7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short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8"/>
        </w:rPr>
        <w:t>half-minute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4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8"/>
        </w:rPr>
        <w:t>prayers;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9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8"/>
        </w:rPr>
        <w:t>nevertheless,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5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3"/>
        </w:rPr>
        <w:t>were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5" w:after="0" w:line="264" w:lineRule="auto"/>
        <w:ind w:left="349" w:right="33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.full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8"/>
        </w:rPr>
        <w:t>connotation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ones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whom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4"/>
        </w:rPr>
        <w:t>were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given.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23"/>
        </w:rPr>
        <w:t>"The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4"/>
          <w:w w:val="12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Lord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8"/>
        </w:rPr>
        <w:t>shepher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3"/>
          <w:w w:val="108"/>
        </w:rPr>
        <w:t>d</w:t>
      </w:r>
      <w:r>
        <w:rPr>
          <w:rFonts w:ascii="Times New Roman" w:hAnsi="Times New Roman" w:cs="Times New Roman" w:eastAsia="Times New Roman"/>
          <w:sz w:val="35"/>
          <w:szCs w:val="35"/>
          <w:color w:val="505050"/>
          <w:spacing w:val="-17"/>
          <w:w w:val="155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65"/>
        </w:rPr>
        <w:t>"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5"/>
        </w:rPr>
        <w:t>"Our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3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5"/>
        </w:rPr>
        <w:t>Father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"Who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0"/>
        </w:rPr>
        <w:t>Heaven,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8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hallowed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2"/>
        </w:rPr>
        <w:t>Name."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Think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words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8"/>
        </w:rPr>
        <w:t>"shepherd"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15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28"/>
        </w:rPr>
        <w:t>"Father"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2"/>
        </w:rPr>
        <w:t>imply!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" w:after="0" w:line="263" w:lineRule="auto"/>
        <w:ind w:left="357" w:right="36" w:firstLine="343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second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phase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prayer,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denial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2"/>
        </w:rPr>
        <w:t>affir­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0"/>
        </w:rPr>
        <w:t>mation,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9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suggested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figuratively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Psalm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7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23"/>
        </w:rPr>
        <w:t>"Thy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"/>
          <w:w w:val="12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rod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4"/>
        </w:rPr>
        <w:t>staff,"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25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actual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denials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given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clear-cut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form: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54"/>
        </w:rPr>
        <w:t>"I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0"/>
          <w:w w:val="15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6"/>
        </w:rPr>
        <w:t>want,"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54"/>
        </w:rPr>
        <w:t>"I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"/>
          <w:w w:val="15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fear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evil."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followed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series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affirmations.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Lord's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2"/>
        </w:rPr>
        <w:t>Prayer,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0"/>
        </w:rPr>
        <w:t>rhythmic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handling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problems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5"/>
        </w:rPr>
        <w:t>suggested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3"/>
        </w:rPr>
        <w:t>"Forgive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6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debts,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forgive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9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092" w:right="3651"/>
        <w:jc w:val="center"/>
        <w:rPr>
          <w:rFonts w:ascii="Arial" w:hAnsi="Arial" w:cs="Arial" w:eastAsia="Arial"/>
          <w:sz w:val="46"/>
          <w:szCs w:val="46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-29"/>
          <w:w w:val="100"/>
        </w:rPr>
        <w:t> </w:t>
      </w:r>
      <w:r>
        <w:rPr>
          <w:rFonts w:ascii="Arial" w:hAnsi="Arial" w:cs="Arial" w:eastAsia="Arial"/>
          <w:sz w:val="46"/>
          <w:szCs w:val="46"/>
          <w:color w:val="212121"/>
          <w:spacing w:val="0"/>
          <w:w w:val="72"/>
        </w:rPr>
        <w:t>1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040" w:bottom="280" w:left="1520" w:right="880"/>
          <w:footerReference w:type="default" r:id="rId19"/>
          <w:pgSz w:w="10900" w:h="15700"/>
        </w:sectPr>
      </w:pPr>
      <w:rPr/>
    </w:p>
    <w:p>
      <w:pPr>
        <w:spacing w:before="62" w:after="0" w:line="240" w:lineRule="auto"/>
        <w:ind w:left="1977" w:right="-20"/>
        <w:jc w:val="lef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/>
        <w:pict>
          <v:group style="position:absolute;margin-left:0pt;margin-top:0pt;width:544.320007pt;height:784.799988pt;mso-position-horizontal-relative:page;mso-position-vertical-relative:page;z-index:-2714" coordorigin="0,0" coordsize="10886,15696">
            <v:group style="position:absolute;left:29;top:7;width:2;height:15658" coordorigin="29,7" coordsize="2,15658">
              <v:shape style="position:absolute;left:29;top:7;width:2;height:15658" coordorigin="29,7" coordsize="0,15658" path="m29,15666l29,7e" filled="f" stroked="t" strokeweight="1.793013pt" strokecolor="#000000">
                <v:path arrowok="t"/>
              </v:shape>
            </v:group>
            <v:group style="position:absolute;left:29;top:29;width:10837;height:2" coordorigin="29,29" coordsize="10837,2">
              <v:shape style="position:absolute;left:29;top:29;width:10837;height:2" coordorigin="29,29" coordsize="10837,0" path="m29,29l10866,29e" filled="f" stroked="t" strokeweight="1.793013pt" strokecolor="#000000">
                <v:path arrowok="t"/>
              </v:shape>
            </v:group>
            <v:group style="position:absolute;left:29;top:15619;width:10823;height:2" coordorigin="29,15619" coordsize="10823,2">
              <v:shape style="position:absolute;left:29;top:15619;width:10823;height:2" coordorigin="29,15619" coordsize="10823,0" path="m29,15619l10851,15619e" filled="f" stroked="t" strokeweight="4.30323pt" strokecolor="#000000">
                <v:path arrowok="t"/>
              </v:shape>
            </v:group>
            <v:group style="position:absolute;left:10837;top:7330;width:2;height:8350" coordorigin="10837,7330" coordsize="2,8350">
              <v:shape style="position:absolute;left:10837;top:7330;width:2;height:8350" coordorigin="10837,7330" coordsize="0,8350" path="m10837,15680l10837,7330e" filled="f" stroked="t" strokeweight="1.793013pt" strokecolor="#000000">
                <v:path arrowok="t"/>
              </v:shape>
            </v:group>
            <v:group style="position:absolute;left:10507;top:6360;width:2;height:3528" coordorigin="10507,6360" coordsize="2,3528">
              <v:shape style="position:absolute;left:10507;top:6360;width:2;height:3528" coordorigin="10507,6360" coordsize="0,3528" path="m10507,9888l10507,6360e" filled="f" stroked="t" strokeweight="1.43441pt" strokecolor="#000000">
                <v:path arrowok="t"/>
              </v:shape>
            </v:group>
            <v:group style="position:absolute;left:10468;top:8947;width:2;height:6633" coordorigin="10468,8947" coordsize="2,6633">
              <v:shape style="position:absolute;left:10468;top:8947;width:2;height:6633" coordorigin="10468,8947" coordsize="0,6633" path="m10468,15579l10468,8947e" filled="f" stroked="t" strokeweight="1.79301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29.476624pt;margin-top:7.186068pt;width:.1pt;height:208.395967pt;mso-position-horizontal-relative:page;mso-position-vertical-relative:page;z-index:-2713" coordorigin="10590,144" coordsize="2,4168">
            <v:shape style="position:absolute;left:10590;top:144;width:2;height:4168" coordorigin="10590,144" coordsize="0,4168" path="m10590,4312l10590,144e" filled="f" stroked="t" strokeweight="1.43441pt" strokecolor="#000000">
              <v:path arrowok="t"/>
            </v:shape>
          </v:group>
          <w10:wrap type="none"/>
        </w:pict>
      </w:r>
      <w:r>
        <w:rPr/>
        <w:pict>
          <v:group style="position:absolute;margin-left:542.744873pt;margin-top:112.46196pt;width:.1pt;height:98.449129pt;mso-position-horizontal-relative:page;mso-position-vertical-relative:page;z-index:-2712" coordorigin="10855,2249" coordsize="2,1969">
            <v:shape style="position:absolute;left:10855;top:2249;width:2;height:1969" coordorigin="10855,2249" coordsize="0,1969" path="m10855,4218l10855,2249e" filled="f" stroked="t" strokeweight="1.07580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7"/>
          <w:szCs w:val="37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7"/>
          <w:szCs w:val="37"/>
          <w:color w:val="212121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12121"/>
          <w:spacing w:val="0"/>
          <w:w w:val="114"/>
        </w:rPr>
        <w:t>Soul's</w:t>
      </w:r>
      <w:r>
        <w:rPr>
          <w:rFonts w:ascii="Times New Roman" w:hAnsi="Times New Roman" w:cs="Times New Roman" w:eastAsia="Times New Roman"/>
          <w:sz w:val="37"/>
          <w:szCs w:val="37"/>
          <w:color w:val="212121"/>
          <w:spacing w:val="14"/>
          <w:w w:val="114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12121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7"/>
          <w:szCs w:val="37"/>
          <w:color w:val="212121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12121"/>
          <w:spacing w:val="0"/>
          <w:w w:val="103"/>
        </w:rPr>
        <w:t>Desire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3" w:lineRule="auto"/>
        <w:ind w:left="163" w:right="333" w:firstLine="14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1"/>
        </w:rPr>
        <w:t>debtors."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8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suggests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8"/>
        </w:rPr>
        <w:t>in-breathing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6"/>
        </w:rPr>
        <w:t>out­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8"/>
        </w:rPr>
        <w:t>breathing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real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3"/>
        </w:rPr>
        <w:t>communion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7"/>
        </w:rPr>
        <w:t>God.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2" w:after="0" w:line="263" w:lineRule="auto"/>
        <w:ind w:left="127" w:right="324" w:firstLine="373"/>
        <w:jc w:val="left"/>
        <w:tabs>
          <w:tab w:pos="740" w:val="left"/>
          <w:tab w:pos="1300" w:val="left"/>
          <w:tab w:pos="1420" w:val="left"/>
          <w:tab w:pos="2240" w:val="left"/>
          <w:tab w:pos="3040" w:val="left"/>
          <w:tab w:pos="3900" w:val="left"/>
          <w:tab w:pos="5440" w:val="left"/>
          <w:tab w:pos="6220" w:val="left"/>
          <w:tab w:pos="6680" w:val="left"/>
          <w:tab w:pos="6940" w:val="left"/>
          <w:tab w:pos="734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pict>
          <v:group style="position:absolute;margin-left:163.168518pt;margin-top:132.260529pt;width:.1pt;height:22.985841pt;mso-position-horizontal-relative:page;mso-position-vertical-relative:paragraph;z-index:-2711" coordorigin="3263,2645" coordsize="2,460">
            <v:shape style="position:absolute;left:3263;top:2645;width:2;height:460" coordorigin="3263,2645" coordsize="0,460" path="m3263,3105l3263,2645e" filled="f" stroked="t" strokeweight="2.59375pt" strokecolor="#EDEDED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third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33"/>
        </w:rPr>
        <w:t>phase-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33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5"/>
          <w:w w:val="13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is,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keeping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8"/>
        </w:rPr>
        <w:t>prayer­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thought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continuing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force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8"/>
        </w:rPr>
        <w:t>throughout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8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66"/>
        </w:rPr>
        <w:t>day­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6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suggested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7"/>
        </w:rPr>
        <w:t>beautifully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8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3"/>
        </w:rPr>
        <w:t>examples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using: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3"/>
        </w:rPr>
        <w:t>"Surely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goodness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mercy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5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follow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3A3A3A"/>
          <w:spacing w:val="-20"/>
          <w:w w:val="100"/>
        </w:rPr>
        <w:t>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life,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dwell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5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house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  <w:tab/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</w:r>
      <w:r>
        <w:rPr>
          <w:rFonts w:ascii="Times New Roman" w:hAnsi="Times New Roman" w:cs="Times New Roman" w:eastAsia="Times New Roman"/>
          <w:sz w:val="35"/>
          <w:szCs w:val="35"/>
          <w:color w:val="3A3A3A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Lord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4"/>
        </w:rPr>
        <w:t>forever";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4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4"/>
        </w:rPr>
        <w:t>"Thy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29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4"/>
        </w:rPr>
        <w:t>Kingdom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come,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98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AAAAAA"/>
          <w:spacing w:val="0"/>
          <w:w w:val="57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AAAAAA"/>
          <w:spacing w:val="-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done,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earth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2"/>
        </w:rPr>
        <w:t>Heaven."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2"/>
        </w:rPr>
        <w:t>statements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1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realization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Kingdom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91"/>
          <w:i/>
        </w:rPr>
        <w:t>here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-4"/>
          <w:w w:val="91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  <w:i/>
        </w:rPr>
        <w:t>now,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-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us,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whatever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1"/>
        </w:rPr>
        <w:t>activity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4"/>
        </w:rPr>
        <w:t>engage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"/>
          <w:w w:val="104"/>
        </w:rPr>
        <w:t>d</w:t>
      </w:r>
      <w:r>
        <w:rPr>
          <w:rFonts w:ascii="Times New Roman" w:hAnsi="Times New Roman" w:cs="Times New Roman" w:eastAsia="Times New Roman"/>
          <w:sz w:val="35"/>
          <w:szCs w:val="35"/>
          <w:color w:val="3A3A3A"/>
          <w:spacing w:val="0"/>
          <w:w w:val="152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2" w:after="0" w:line="262" w:lineRule="auto"/>
        <w:ind w:left="120" w:right="370" w:firstLine="351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apply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principles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prayers?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Perhaps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examples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rn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8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6"/>
        </w:rPr>
        <w:t>help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here.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following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open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A3A3A"/>
          <w:spacing w:val="-15"/>
          <w:w w:val="100"/>
        </w:rPr>
        <w:t>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eyes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wee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6"/>
        </w:rPr>
        <w:t>bit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possibilities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yourself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might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5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394" w:lineRule="exact"/>
        <w:ind w:left="120" w:right="7267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12121"/>
          <w:w w:val="107"/>
          <w:position w:val="-1"/>
        </w:rPr>
        <w:t>praye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1"/>
          <w:w w:val="107"/>
          <w:position w:val="-1"/>
        </w:rPr>
        <w:t>r</w:t>
      </w:r>
      <w:r>
        <w:rPr>
          <w:rFonts w:ascii="Times New Roman" w:hAnsi="Times New Roman" w:cs="Times New Roman" w:eastAsia="Times New Roman"/>
          <w:sz w:val="35"/>
          <w:szCs w:val="35"/>
          <w:color w:val="3A3A3A"/>
          <w:spacing w:val="0"/>
          <w:w w:val="152"/>
          <w:position w:val="-1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18" w:after="0" w:line="240" w:lineRule="auto"/>
        <w:ind w:left="1310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  <w:i/>
        </w:rPr>
        <w:t>Stretching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  <w:i/>
        </w:rPr>
        <w:t>Mind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7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  <w:i/>
        </w:rPr>
        <w:t>Take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5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  <w:i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  <w:i/>
        </w:rPr>
        <w:t>All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  <w:i/>
        </w:rPr>
        <w:t>God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8" w:lineRule="auto"/>
        <w:ind w:left="385" w:right="691" w:firstLine="373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Arial" w:hAnsi="Arial" w:cs="Arial" w:eastAsia="Arial"/>
          <w:sz w:val="22"/>
          <w:szCs w:val="22"/>
          <w:color w:val="212121"/>
          <w:spacing w:val="0"/>
          <w:w w:val="138"/>
        </w:rPr>
        <w:t>1.</w:t>
      </w:r>
      <w:r>
        <w:rPr>
          <w:rFonts w:ascii="Arial" w:hAnsi="Arial" w:cs="Arial" w:eastAsia="Arial"/>
          <w:sz w:val="22"/>
          <w:szCs w:val="22"/>
          <w:color w:val="212121"/>
          <w:spacing w:val="22"/>
          <w:w w:val="13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8"/>
        </w:rPr>
        <w:t>Heavenly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44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14"/>
        </w:rPr>
        <w:t>Fath</w:t>
      </w:r>
      <w:r>
        <w:rPr>
          <w:rFonts w:ascii="Times New Roman" w:hAnsi="Times New Roman" w:cs="Times New Roman" w:eastAsia="Times New Roman"/>
          <w:sz w:val="32"/>
          <w:szCs w:val="32"/>
          <w:color w:val="3A3A3A"/>
          <w:spacing w:val="3"/>
          <w:w w:val="101"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-1"/>
          <w:w w:val="108"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color w:val="3A3A3A"/>
          <w:spacing w:val="0"/>
          <w:w w:val="154"/>
        </w:rPr>
        <w:t>,</w:t>
      </w:r>
      <w:r>
        <w:rPr>
          <w:rFonts w:ascii="Times New Roman" w:hAnsi="Times New Roman" w:cs="Times New Roman" w:eastAsia="Times New Roman"/>
          <w:sz w:val="32"/>
          <w:szCs w:val="32"/>
          <w:color w:val="3A3A3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4"/>
        </w:rPr>
        <w:t>Love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infinite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sky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infinite,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69"/>
        </w:rPr>
        <w:t>'\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-7"/>
          <w:w w:val="169"/>
        </w:rPr>
        <w:t>'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7"/>
        </w:rPr>
        <w:t>ays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7"/>
        </w:rPr>
        <w:t>manifesting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27"/>
          <w:w w:val="10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9"/>
        </w:rPr>
        <w:t>uncountable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-39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15"/>
        </w:rPr>
        <w:t>stars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6"/>
        </w:rPr>
        <w:t>heavens.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48" w:lineRule="auto"/>
        <w:ind w:left="371" w:right="708" w:firstLine="344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12121"/>
          <w:spacing w:val="0"/>
          <w:w w:val="136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color w:val="212121"/>
          <w:spacing w:val="68"/>
          <w:w w:val="136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-21"/>
          <w:w w:val="100"/>
        </w:rPr>
        <w:t>P</w:t>
      </w:r>
      <w:r>
        <w:rPr>
          <w:rFonts w:ascii="Times New Roman" w:hAnsi="Times New Roman" w:cs="Times New Roman" w:eastAsia="Times New Roman"/>
          <w:sz w:val="32"/>
          <w:szCs w:val="32"/>
          <w:color w:val="3A3A3A"/>
          <w:spacing w:val="14"/>
          <w:w w:val="100"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wer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greater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man's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horizon,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1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Ways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manifesting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7"/>
        </w:rPr>
        <w:t>numer­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sands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6"/>
        </w:rPr>
        <w:t>se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-2"/>
          <w:w w:val="106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565656"/>
          <w:spacing w:val="0"/>
          <w:w w:val="166"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2" w:after="0" w:line="380" w:lineRule="exact"/>
        <w:ind w:left="363" w:right="728" w:firstLine="316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3"/>
          <w:szCs w:val="33"/>
          <w:color w:val="212121"/>
          <w:spacing w:val="0"/>
          <w:w w:val="100"/>
          <w:i/>
        </w:rPr>
        <w:t>3·</w:t>
      </w:r>
      <w:r>
        <w:rPr>
          <w:rFonts w:ascii="Times New Roman" w:hAnsi="Times New Roman" w:cs="Times New Roman" w:eastAsia="Times New Roman"/>
          <w:sz w:val="33"/>
          <w:szCs w:val="33"/>
          <w:color w:val="212121"/>
          <w:spacing w:val="5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Wisdom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greater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9"/>
          <w:w w:val="100"/>
        </w:rPr>
        <w:t>h</w:t>
      </w:r>
      <w:r>
        <w:rPr>
          <w:rFonts w:ascii="Times New Roman" w:hAnsi="Times New Roman" w:cs="Times New Roman" w:eastAsia="Times New Roman"/>
          <w:sz w:val="32"/>
          <w:szCs w:val="32"/>
          <w:color w:val="3A3A3A"/>
          <w:spacing w:val="11"/>
          <w:w w:val="100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hidden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11"/>
        </w:rPr>
        <w:t>treas­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ures,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yet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13"/>
        </w:rPr>
        <w:t>instantly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41"/>
          <w:w w:val="11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needs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9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ground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beneath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8"/>
        </w:rPr>
        <w:t>ou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-14"/>
          <w:w w:val="108"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color w:val="707070"/>
          <w:spacing w:val="0"/>
          <w:w w:val="62"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color w:val="70707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10"/>
        </w:rPr>
        <w:t>feet.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jc w:val="both"/>
        <w:spacing w:after="0"/>
        <w:sectPr>
          <w:pgMar w:footer="0" w:header="0" w:top="1100" w:bottom="280" w:left="820" w:right="1520"/>
          <w:footerReference w:type="default" r:id="rId20"/>
          <w:pgSz w:w="10900" w:h="15700"/>
        </w:sectPr>
      </w:pPr>
      <w:rPr/>
    </w:p>
    <w:p>
      <w:pPr>
        <w:spacing w:before="62" w:after="0" w:line="240" w:lineRule="auto"/>
        <w:ind w:left="2496" w:right="2046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0pt;margin-top:16.51997pt;width:544.320007pt;height:768.280017pt;mso-position-horizontal-relative:page;mso-position-vertical-relative:page;z-index:-2710" coordorigin="0,330" coordsize="10886,15366">
            <v:shape style="position:absolute;left:10589;top:8095;width:276;height:3535" type="#_x0000_t75">
              <v:imagedata r:id="rId22" o:title=""/>
            </v:shape>
            <v:group style="position:absolute;left:10786;top:399;width:2;height:7684" coordorigin="10786,399" coordsize="2,7684">
              <v:shape style="position:absolute;left:10786;top:399;width:2;height:7684" coordorigin="10786,399" coordsize="0,7684" path="m10786,8083l10786,399e" filled="f" stroked="t" strokeweight="6.904476pt" strokecolor="#000000">
                <v:path arrowok="t"/>
              </v:shape>
            </v:group>
            <v:group style="position:absolute;left:10582;top:11562;width:218;height:4118" coordorigin="10582,11562" coordsize="218,4118">
              <v:shape style="position:absolute;left:10582;top:11562;width:218;height:4118" coordorigin="10582,11562" coordsize="218,4118" path="m10582,11562l10800,11562,10800,15680,10582,15680,10582,11562xe" filled="t" fillcolor="#000000" stroked="f">
                <v:path arrowok="t"/>
                <v:fill/>
              </v:shape>
            </v:group>
            <v:group style="position:absolute;left:0;top:15593;width:10575;height:2" coordorigin="0,15593" coordsize="10575,2">
              <v:shape style="position:absolute;left:0;top:15593;width:10575;height:2" coordorigin="0,15593" coordsize="10575,0" path="m0,15593l10575,15593e" filled="f" stroked="t" strokeweight="6.177689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545090pt;margin-top:0pt;width:.1pt;height:367.125521pt;mso-position-horizontal-relative:page;mso-position-vertical-relative:page;z-index:-2709" coordorigin="11,0" coordsize="2,7343">
            <v:shape style="position:absolute;left:11;top:0;width:2;height:7343" coordorigin="11,0" coordsize="0,7343" path="m11,7343l11,0e" filled="f" stroked="t" strokeweight="1.090180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7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"/>
          <w:w w:val="11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8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8" w:lineRule="auto"/>
        <w:ind w:left="922" w:right="400" w:firstLine="305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1C1C1C"/>
          <w:spacing w:val="0"/>
          <w:w w:val="100"/>
        </w:rPr>
        <w:t>4·</w:t>
      </w:r>
      <w:r>
        <w:rPr>
          <w:rFonts w:ascii="Times New Roman" w:hAnsi="Times New Roman" w:cs="Times New Roman" w:eastAsia="Times New Roman"/>
          <w:sz w:val="30"/>
          <w:szCs w:val="30"/>
          <w:color w:val="1C1C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brighter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sun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7"/>
        </w:rPr>
        <w:t>noonday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Ways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expressing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7"/>
        </w:rPr>
        <w:t>countless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8"/>
        </w:rPr>
        <w:t>sunbeams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8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shine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6"/>
        </w:rPr>
        <w:t>path.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78" w:lineRule="exact"/>
        <w:ind w:left="929" w:right="401" w:firstLine="327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0"/>
          <w:w w:val="100"/>
          <w:i/>
        </w:rPr>
        <w:t>5·</w:t>
      </w:r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Peace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closer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9"/>
        </w:rPr>
        <w:t>atmosphere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8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2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wraps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1"/>
        </w:rPr>
        <w:t>around,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A2A2A"/>
          <w:spacing w:val="0"/>
          <w:w w:val="100"/>
        </w:rPr>
        <w:t>inescapable</w:t>
      </w:r>
      <w:r>
        <w:rPr>
          <w:rFonts w:ascii="Times New Roman" w:hAnsi="Times New Roman" w:cs="Times New Roman" w:eastAsia="Times New Roman"/>
          <w:sz w:val="32"/>
          <w:szCs w:val="32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A2A2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1"/>
        </w:rPr>
        <w:t>air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1"/>
        </w:rPr>
        <w:t>breathe.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0" w:after="0" w:line="246" w:lineRule="auto"/>
        <w:ind w:left="937" w:right="409" w:firstLine="320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Spirit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pure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morning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dew,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1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yet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impervious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unlike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itself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diamond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dew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9"/>
        </w:rPr>
        <w:t>represents.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48" w:lineRule="auto"/>
        <w:ind w:left="937" w:right="356" w:firstLine="320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7.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keepest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A2A2A"/>
          <w:spacing w:val="0"/>
          <w:w w:val="117"/>
        </w:rPr>
        <w:t>stars</w:t>
      </w:r>
      <w:r>
        <w:rPr>
          <w:rFonts w:ascii="Times New Roman" w:hAnsi="Times New Roman" w:cs="Times New Roman" w:eastAsia="Times New Roman"/>
          <w:sz w:val="32"/>
          <w:szCs w:val="32"/>
          <w:color w:val="2A2A2A"/>
          <w:spacing w:val="30"/>
          <w:w w:val="11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courses,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7"/>
        </w:rPr>
        <w:t>so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shalt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steps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9"/>
        </w:rPr>
        <w:t>harmony,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9"/>
        </w:rPr>
        <w:t>with­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clash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discord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A2A2A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32"/>
          <w:szCs w:val="32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A2A2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kind,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keep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8"/>
        </w:rPr>
        <w:t>our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trust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Thee.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wilt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keep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7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peace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whose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mind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stayed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Thee,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4"/>
        </w:rPr>
        <w:t>because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6"/>
        </w:rPr>
        <w:t>trusteth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0"/>
          <w:w w:val="116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Thee.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21"/>
        </w:rPr>
        <w:t>that,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1"/>
          <w:w w:val="12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5"/>
        </w:rPr>
        <w:t>acknowl­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edge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Thee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A2A2A"/>
          <w:spacing w:val="0"/>
          <w:w w:val="100"/>
        </w:rPr>
        <w:t>ways,</w:t>
      </w:r>
      <w:r>
        <w:rPr>
          <w:rFonts w:ascii="Times New Roman" w:hAnsi="Times New Roman" w:cs="Times New Roman" w:eastAsia="Times New Roman"/>
          <w:sz w:val="32"/>
          <w:szCs w:val="32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A2A2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A2A2A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2"/>
          <w:szCs w:val="32"/>
          <w:color w:val="2A2A2A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2"/>
          <w:szCs w:val="32"/>
          <w:color w:val="2A2A2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wilt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direct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1"/>
        </w:rPr>
        <w:t>our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3"/>
        </w:rPr>
        <w:t>paths.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2"/>
          <w:w w:val="11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Love,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Giver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8"/>
        </w:rPr>
        <w:t>every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gift,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A2A2A"/>
          <w:spacing w:val="0"/>
          <w:w w:val="100"/>
        </w:rPr>
        <w:t>none</w:t>
      </w:r>
      <w:r>
        <w:rPr>
          <w:rFonts w:ascii="Times New Roman" w:hAnsi="Times New Roman" w:cs="Times New Roman" w:eastAsia="Times New Roman"/>
          <w:sz w:val="32"/>
          <w:szCs w:val="32"/>
          <w:color w:val="2A2A2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beside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2"/>
        </w:rPr>
        <w:t>Thee.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9"/>
        </w:rPr>
        <w:t>omnipotent,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6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9"/>
        </w:rPr>
        <w:t>omniscient,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7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9"/>
        </w:rPr>
        <w:t>omnipresent,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all,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all,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A2A2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2A2A2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2A2A2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A2A2A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32"/>
          <w:szCs w:val="32"/>
          <w:color w:val="2A2A2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2A2A2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A2A2A"/>
          <w:spacing w:val="0"/>
          <w:w w:val="100"/>
        </w:rPr>
        <w:t>all,</w:t>
      </w:r>
      <w:r>
        <w:rPr>
          <w:rFonts w:ascii="Times New Roman" w:hAnsi="Times New Roman" w:cs="Times New Roman" w:eastAsia="Times New Roman"/>
          <w:sz w:val="32"/>
          <w:szCs w:val="32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A2A2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0"/>
        </w:rPr>
        <w:t>God.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Thine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Kingdom,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Power,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3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Glory,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forever.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7"/>
        </w:rPr>
        <w:t>Amen.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513" w:right="1929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  <w:i/>
        </w:rPr>
        <w:t>Deep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  <w:i/>
        </w:rPr>
        <w:t>Breathing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6"/>
          <w:i/>
        </w:rPr>
        <w:t>Soul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left="639" w:right="34" w:firstLine="356"/>
        <w:jc w:val="both"/>
        <w:rPr>
          <w:rFonts w:ascii="Times New Roman" w:hAnsi="Times New Roman" w:cs="Times New Roman" w:eastAsia="Times New Roman"/>
          <w:sz w:val="33"/>
          <w:szCs w:val="33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possible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breathe,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0"/>
        </w:rPr>
        <w:t>sur­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rounded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atmosphere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atmosphere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  <w:i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20"/>
          <w:i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20"/>
          <w:i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1C1C1C"/>
          <w:spacing w:val="0"/>
          <w:w w:val="100"/>
          <w:i/>
        </w:rPr>
        <w:t>one.</w:t>
      </w:r>
      <w:r>
        <w:rPr>
          <w:rFonts w:ascii="Times New Roman" w:hAnsi="Times New Roman" w:cs="Times New Roman" w:eastAsia="Times New Roman"/>
          <w:sz w:val="33"/>
          <w:szCs w:val="33"/>
          <w:color w:val="1C1C1C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1C1C1C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Likewise,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possible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commune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5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conventional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8"/>
        </w:rPr>
        <w:t>character­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izing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deep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breathing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soul,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2"/>
        </w:rPr>
        <w:t>know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surrounds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all;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4"/>
        </w:rPr>
        <w:t>tha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8"/>
          <w:w w:val="114"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color w:val="ACACAC"/>
          <w:spacing w:val="0"/>
          <w:w w:val="75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ACACA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Kingdom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Heaven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1C1C1C"/>
          <w:spacing w:val="0"/>
          <w:w w:val="100"/>
          <w:i/>
        </w:rPr>
        <w:t>here</w:t>
      </w:r>
      <w:r>
        <w:rPr>
          <w:rFonts w:ascii="Times New Roman" w:hAnsi="Times New Roman" w:cs="Times New Roman" w:eastAsia="Times New Roman"/>
          <w:sz w:val="33"/>
          <w:szCs w:val="33"/>
          <w:color w:val="1C1C1C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1C1C1C"/>
          <w:spacing w:val="0"/>
          <w:w w:val="110"/>
          <w:i/>
        </w:rPr>
        <w:t>now.</w:t>
      </w:r>
      <w:r>
        <w:rPr>
          <w:rFonts w:ascii="Times New Roman" w:hAnsi="Times New Roman" w:cs="Times New Roman" w:eastAsia="Times New Roman"/>
          <w:sz w:val="33"/>
          <w:szCs w:val="33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269" w:right="3662"/>
        <w:jc w:val="center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2A2A2A"/>
          <w:spacing w:val="0"/>
          <w:w w:val="160"/>
        </w:rPr>
        <w:t>[</w:t>
      </w:r>
      <w:r>
        <w:rPr>
          <w:rFonts w:ascii="Times New Roman" w:hAnsi="Times New Roman" w:cs="Times New Roman" w:eastAsia="Times New Roman"/>
          <w:sz w:val="26"/>
          <w:szCs w:val="26"/>
          <w:color w:val="2A2A2A"/>
          <w:spacing w:val="-40"/>
          <w:w w:val="16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1C1C1C"/>
          <w:spacing w:val="0"/>
          <w:w w:val="160"/>
        </w:rPr>
        <w:t>10]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060" w:bottom="280" w:left="1520" w:right="580"/>
          <w:footerReference w:type="default" r:id="rId21"/>
          <w:pgSz w:w="10900" w:h="15700"/>
        </w:sectPr>
      </w:pPr>
      <w:rPr/>
    </w:p>
    <w:p>
      <w:pPr>
        <w:spacing w:before="53" w:after="0" w:line="240" w:lineRule="auto"/>
        <w:ind w:left="2012" w:right="2255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520.897949pt;margin-top:36.819099pt;width:4.040816pt;height:739.4869pt;mso-position-horizontal-relative:page;mso-position-vertical-relative:page;z-index:-2708" coordorigin="10418,736" coordsize="81,14790">
            <v:shape style="position:absolute;left:10418;top:11704;width:81;height:1176" type="#_x0000_t75">
              <v:imagedata r:id="rId24" o:title=""/>
            </v:shape>
            <v:group style="position:absolute;left:10477;top:747;width:2;height:7598" coordorigin="10477,747" coordsize="2,7598">
              <v:shape style="position:absolute;left:10477;top:747;width:2;height:7598" coordorigin="10477,747" coordsize="0,7598" path="m10477,8346l10477,747e" filled="f" stroked="t" strokeweight="1.09825pt" strokecolor="#000000">
                <v:path arrowok="t"/>
              </v:shape>
            </v:group>
            <v:group style="position:absolute;left:10455;top:7254;width:2;height:2916" coordorigin="10455,7254" coordsize="2,2916">
              <v:shape style="position:absolute;left:10455;top:7254;width:2;height:2916" coordorigin="10455,7254" coordsize="0,2916" path="m10455,10170l10455,7254e" filled="f" stroked="t" strokeweight="2.196501pt" strokecolor="#000000">
                <v:path arrowok="t"/>
              </v:shape>
            </v:group>
            <v:group style="position:absolute;left:10444;top:7254;width:2;height:8258" coordorigin="10444,7254" coordsize="2,8258">
              <v:shape style="position:absolute;left:10444;top:7254;width:2;height:8258" coordorigin="10444,7254" coordsize="0,8258" path="m10444,15511l10444,7254e" filled="f" stroked="t" strokeweight="1.46433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.321669pt;margin-top:9.342055pt;width:33.679677pt;height:.1pt;mso-position-horizontal-relative:page;mso-position-vertical-relative:page;z-index:-2707" coordorigin="146,187" coordsize="674,2">
            <v:shape style="position:absolute;left:146;top:187;width:674;height:2" coordorigin="146,187" coordsize="674,0" path="m146,187l820,187e" filled="f" stroked="t" strokeweight="1.464334pt" strokecolor="#000000">
              <v:path arrowok="t"/>
            </v:shape>
          </v:group>
          <w10:wrap type="none"/>
        </w:pict>
      </w:r>
      <w:r>
        <w:rPr/>
        <w:pict>
          <v:group style="position:absolute;margin-left:1.464334pt;margin-top:187.573837pt;width:.1pt;height:221.278504pt;mso-position-horizontal-relative:page;mso-position-vertical-relative:page;z-index:-2706" coordorigin="29,3751" coordsize="2,4426">
            <v:shape style="position:absolute;left:29;top:3751;width:2;height:4426" coordorigin="29,3751" coordsize="0,4426" path="m29,8177l29,3751e" filled="f" stroked="t" strokeweight="2.196501pt" strokecolor="#000000">
              <v:path arrowok="t"/>
            </v:shape>
          </v:group>
          <w10:wrap type="none"/>
        </w:pict>
      </w:r>
      <w:r>
        <w:rPr/>
        <w:pict>
          <v:group style="position:absolute;margin-left:224.409149pt;margin-top:1.831776pt;width:296.161507pt;height:.1pt;mso-position-horizontal-relative:page;mso-position-vertical-relative:page;z-index:-2705" coordorigin="4488,37" coordsize="5923,2">
            <v:shape style="position:absolute;left:4488;top:37;width:5923;height:2" coordorigin="4488,37" coordsize="5923,0" path="m4488,37l10411,37e" filled="f" stroked="t" strokeweight=".732167pt" strokecolor="#000000">
              <v:path arrowok="t"/>
            </v:shape>
          </v:group>
          <w10:wrap type="none"/>
        </w:pict>
      </w:r>
      <w:r>
        <w:rPr/>
        <w:pict>
          <v:group style="position:absolute;margin-left:539.240906pt;margin-top:0pt;width:.1pt;height:577.009346pt;mso-position-horizontal-relative:page;mso-position-vertical-relative:page;z-index:-2704" coordorigin="10785,0" coordsize="2,11540">
            <v:shape style="position:absolute;left:10785;top:0;width:2;height:11540" coordorigin="10785,0" coordsize="0,11540" path="m10785,11540l10785,0e" filled="f" stroked="t" strokeweight="1.09825pt" strokecolor="#000000">
              <v:path arrowok="t"/>
            </v:shape>
          </v:group>
          <w10:wrap type="none"/>
        </w:pict>
      </w:r>
      <w:r>
        <w:rPr/>
        <w:pict>
          <v:group style="position:absolute;margin-left:542.535645pt;margin-top:589.831787pt;width:.1pt;height:33.338317pt;mso-position-horizontal-relative:page;mso-position-vertical-relative:page;z-index:-2703" coordorigin="10851,11797" coordsize="2,667">
            <v:shape style="position:absolute;left:10851;top:11797;width:2;height:667" coordorigin="10851,11797" coordsize="0,667" path="m10851,12463l10851,11797e" filled="f" stroked="t" strokeweight=".732167pt" strokecolor="#000000">
              <v:path arrowok="t"/>
            </v:shape>
          </v:group>
          <w10:wrap type="none"/>
        </w:pict>
      </w:r>
      <w:r>
        <w:rPr/>
        <w:pict>
          <v:group style="position:absolute;margin-left:542.535645pt;margin-top:677.757019pt;width:.1pt;height:44.695327pt;mso-position-horizontal-relative:page;mso-position-vertical-relative:page;z-index:-2702" coordorigin="10851,13555" coordsize="2,894">
            <v:shape style="position:absolute;left:10851;top:13555;width:2;height:894" coordorigin="10851,13555" coordsize="0,894" path="m10851,14449l10851,13555e" filled="f" stroked="t" strokeweight=".732167pt" strokecolor="#000000">
              <v:path arrowok="t"/>
            </v:shape>
          </v:group>
          <w10:wrap type="none"/>
        </w:pict>
      </w:r>
      <w:r>
        <w:rPr/>
        <w:pict>
          <v:group style="position:absolute;margin-left:13.545087pt;margin-top:779.60376pt;width:359.860027pt;height:.1pt;mso-position-horizontal-relative:page;mso-position-vertical-relative:page;z-index:-2701" coordorigin="271,15592" coordsize="7197,2">
            <v:shape style="position:absolute;left:271;top:15592;width:7197;height:2" coordorigin="271,15592" coordsize="7197,0" path="m271,15592l7468,15592e" filled="f" stroked="t" strokeweight="5.49125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8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-8"/>
          <w:w w:val="11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7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7" w:lineRule="auto"/>
        <w:ind w:left="112" w:right="314" w:firstLine="366"/>
        <w:jc w:val="left"/>
        <w:tabs>
          <w:tab w:pos="3520" w:val="left"/>
          <w:tab w:pos="4160" w:val="left"/>
          <w:tab w:pos="604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breathing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mere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rhythmic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interchange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2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-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-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which</w:t>
        <w:tab/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without,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casting-out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seems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bad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31"/>
        </w:rPr>
        <w:t>are­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3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ceiving,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stead,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90"/>
        </w:rPr>
        <w:t>Vihich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4"/>
          <w:w w:val="9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seems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3"/>
        </w:rPr>
        <w:t>good,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breathing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soul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casting-out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1"/>
        </w:rPr>
        <w:t>all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poison,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cramp,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belittle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58"/>
        </w:rPr>
        <w:t>life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-14"/>
          <w:w w:val="158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1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8"/>
        </w:rPr>
        <w:t>short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  <w:i/>
        </w:rPr>
        <w:t>unlike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6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taking-in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2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pure,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perfect,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joyous,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enriches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394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39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short,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  <w:i/>
        </w:rPr>
        <w:t>like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5"/>
        </w:rPr>
        <w:t>God.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4" w:after="0" w:line="257" w:lineRule="auto"/>
        <w:ind w:left="112" w:right="333" w:firstLine="351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question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finest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examples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8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rhythmic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communion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7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Psalms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Old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9"/>
        </w:rPr>
        <w:t>Testament.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9"/>
          <w:w w:val="10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England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forefathers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begin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offering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reading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Psalm,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why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6"/>
        </w:rPr>
        <w:t>emu­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late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example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add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perhaps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6"/>
        </w:rPr>
        <w:t>touch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originality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offering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3"/>
        </w:rPr>
        <w:t>improvising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psalm?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Indeed,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psalm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much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1"/>
        </w:rPr>
        <w:t>part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worship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prayer,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2"/>
        </w:rPr>
        <w:t>reason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why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present-day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worshipers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limited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collection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Psalms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preserved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3"/>
        </w:rPr>
        <w:t>Old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8"/>
        </w:rPr>
        <w:t>Testament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8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limited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8"/>
        </w:rPr>
        <w:t>our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prayers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petitions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preserved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9"/>
        </w:rPr>
        <w:t>Isaiah,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Jeremiah,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ancient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6"/>
        </w:rPr>
        <w:t>Prophets?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395" w:lineRule="exact"/>
        <w:ind w:left="409" w:right="362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revolutionizing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idea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36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"/>
          <w:w w:val="13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5"/>
        </w:rPr>
        <w:t>am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33" w:after="0" w:line="252" w:lineRule="auto"/>
        <w:ind w:left="112" w:right="334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introducing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discussion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prayer,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fact,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5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plea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7"/>
        </w:rPr>
        <w:t>reinstatin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-25"/>
          <w:w w:val="107"/>
        </w:rPr>
        <w:t>g</w:t>
      </w:r>
      <w:r>
        <w:rPr>
          <w:rFonts w:ascii="Times New Roman" w:hAnsi="Times New Roman" w:cs="Times New Roman" w:eastAsia="Times New Roman"/>
          <w:sz w:val="36"/>
          <w:szCs w:val="36"/>
          <w:color w:val="939393"/>
          <w:spacing w:val="0"/>
          <w:w w:val="59"/>
        </w:rPr>
        <w:t>·</w:t>
      </w:r>
      <w:r>
        <w:rPr>
          <w:rFonts w:ascii="Times New Roman" w:hAnsi="Times New Roman" w:cs="Times New Roman" w:eastAsia="Times New Roman"/>
          <w:sz w:val="36"/>
          <w:szCs w:val="36"/>
          <w:color w:val="93939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psalm,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brother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prayer,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private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public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worship.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2"/>
        </w:rPr>
        <w:t>find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1C1C1C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8"/>
          <w:szCs w:val="38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lost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completely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private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worship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1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762" w:right="3894"/>
        <w:jc w:val="center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1C1C1C"/>
          <w:spacing w:val="0"/>
          <w:w w:val="147"/>
        </w:rPr>
        <w:t>[</w:t>
      </w:r>
      <w:r>
        <w:rPr>
          <w:rFonts w:ascii="Times New Roman" w:hAnsi="Times New Roman" w:cs="Times New Roman" w:eastAsia="Times New Roman"/>
          <w:sz w:val="27"/>
          <w:szCs w:val="27"/>
          <w:color w:val="1C1C1C"/>
          <w:spacing w:val="-11"/>
          <w:w w:val="147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C1C1C"/>
          <w:spacing w:val="0"/>
          <w:w w:val="147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color w:val="1C1C1C"/>
          <w:spacing w:val="-55"/>
          <w:w w:val="147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C1C1C"/>
          <w:spacing w:val="0"/>
          <w:w w:val="208"/>
        </w:rPr>
        <w:t>I]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060" w:bottom="280" w:left="840" w:right="1520"/>
          <w:footerReference w:type="default" r:id="rId23"/>
          <w:pgSz w:w="10900" w:h="15700"/>
        </w:sectPr>
      </w:pPr>
      <w:rPr/>
    </w:p>
    <w:p>
      <w:pPr>
        <w:spacing w:before="53" w:after="0" w:line="240" w:lineRule="auto"/>
        <w:ind w:left="2232" w:right="2001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0pt;margin-top:.718955pt;width:11.52pt;height:178.561012pt;mso-position-horizontal-relative:page;mso-position-vertical-relative:page;z-index:-2700" coordorigin="0,14" coordsize="230,3571">
            <v:shape style="position:absolute;left:0;top:1354;width:230;height:2232" type="#_x0000_t75">
              <v:imagedata r:id="rId26" o:title=""/>
            </v:shape>
            <v:group style="position:absolute;left:32;top:29;width:2;height:2071" coordorigin="32,29" coordsize="2,2071">
              <v:shape style="position:absolute;left:32;top:29;width:2;height:2071" coordorigin="32,29" coordsize="0,2071" path="m32,2100l32,29e" filled="f" stroked="t" strokeweight="1.43915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.656085pt;margin-top:181.440002pt;width:536.583905pt;height:603.359988pt;mso-position-horizontal-relative:page;mso-position-vertical-relative:page;z-index:-2699" coordorigin="133,3629" coordsize="10732,12067">
            <v:shape style="position:absolute;left:5278;top:3629;width:5587;height:12038" type="#_x0000_t75">
              <v:imagedata r:id="rId27" o:title=""/>
            </v:shape>
            <v:group style="position:absolute;left:237;top:15464;width:5059;height:209" coordorigin="237,15464" coordsize="5059,209">
              <v:shape style="position:absolute;left:237;top:15464;width:5059;height:209" coordorigin="237,15464" coordsize="5059,209" path="m237,15464l5296,15464,5296,15673,237,15673,237,15464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7.915344pt;margin-top:1.438532pt;width:.1pt;height:27.33211pt;mso-position-horizontal-relative:page;mso-position-vertical-relative:page;z-index:-2698" coordorigin="158,29" coordsize="2,547">
            <v:shape style="position:absolute;left:158;top:29;width:2;height:547" coordorigin="158,29" coordsize="0,547" path="m158,575l158,29e" filled="f" stroked="t" strokeweight="1.43915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17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8"/>
          <w:w w:val="11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6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5" w:lineRule="auto"/>
        <w:ind w:left="306" w:right="77" w:firstLine="-32"/>
        <w:jc w:val="center"/>
        <w:tabs>
          <w:tab w:pos="920" w:val="left"/>
          <w:tab w:pos="1400" w:val="left"/>
          <w:tab w:pos="1680" w:val="left"/>
          <w:tab w:pos="1940" w:val="left"/>
          <w:tab w:pos="2000" w:val="left"/>
          <w:tab w:pos="2220" w:val="left"/>
          <w:tab w:pos="2420" w:val="left"/>
          <w:tab w:pos="2640" w:val="left"/>
          <w:tab w:pos="3080" w:val="left"/>
          <w:tab w:pos="3600" w:val="left"/>
          <w:tab w:pos="3920" w:val="left"/>
          <w:tab w:pos="4540" w:val="left"/>
          <w:tab w:pos="5060" w:val="left"/>
          <w:tab w:pos="5600" w:val="left"/>
          <w:tab w:pos="5840" w:val="left"/>
          <w:tab w:pos="6120" w:val="left"/>
          <w:tab w:pos="6400" w:val="left"/>
          <w:tab w:pos="6900" w:val="left"/>
          <w:tab w:pos="7340" w:val="left"/>
          <w:tab w:pos="780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reduced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mere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form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public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5"/>
        </w:rPr>
        <w:t>worship.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wish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bringing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psalm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3"/>
        </w:rPr>
        <w:t>back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form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manner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old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9"/>
        </w:rPr>
        <w:t>Psalmists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8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9"/>
        </w:rPr>
        <w:t>thent­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7"/>
          <w:w w:val="100"/>
        </w:rPr>
        <w:t>l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ves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4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7"/>
        </w:rPr>
        <w:t>of,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3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frank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spon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3"/>
        </w:rPr>
        <w:t>ta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1"/>
          <w:w w:val="113"/>
        </w:rPr>
        <w:t>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4"/>
        </w:rPr>
        <w:t>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"/>
          <w:w w:val="104"/>
        </w:rPr>
        <w:t>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4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6"/>
        </w:rPr>
        <w:t>improvisation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8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2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presence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3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8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real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need,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5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imminent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0"/>
        </w:rPr>
        <w:t>calamity,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2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present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sorrow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11"/>
          <w:w w:val="406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9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1"/>
        </w:rPr>
        <w:t>actual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9"/>
        </w:rPr>
        <w:t>outpouring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9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9"/>
        </w:rPr>
        <w:t>particular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4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need,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trouble,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9"/>
        </w:rPr>
        <w:t>sor­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row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1"/>
        </w:rPr>
        <w:t>outstretched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arms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3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8"/>
        </w:rPr>
        <w:t>breathing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healing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peace,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comfort,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3"/>
        </w:rPr>
        <w:t>love.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psalms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themselves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prayers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2"/>
          <w:w w:val="406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2"/>
        </w:rPr>
        <w:t>fin­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est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purest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examples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3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2"/>
        </w:rPr>
        <w:t>world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ever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seen,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dynamic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6"/>
        </w:rPr>
        <w:t>heal­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ing,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real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communion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8"/>
        </w:rPr>
        <w:t>God.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2" w:after="0" w:line="264" w:lineRule="auto"/>
        <w:ind w:left="380" w:right="27" w:firstLine="345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0"/>
        </w:rPr>
        <w:t>spiritual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exercise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morning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6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9"/>
        </w:rPr>
        <w:t>stretching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4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mind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9"/>
        </w:rPr>
        <w:t>breathing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22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soul.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physical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0"/>
        </w:rPr>
        <w:t>breath­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quick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expulsion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poisons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wish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eliminate,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drink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slowly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3"/>
        </w:rPr>
        <w:t>new,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fresh,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life-giving,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6"/>
        </w:rPr>
        <w:t>body-building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ozone,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holding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9"/>
        </w:rPr>
        <w:t>it,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deep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lungs,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high,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1"/>
        </w:rPr>
        <w:t>turning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8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over,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4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speak,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till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939393"/>
          <w:spacing w:val="-5"/>
          <w:w w:val="33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9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completely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absorbed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2"/>
        </w:rPr>
        <w:t>life­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giving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oxygen,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denials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7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expulsive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force,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2"/>
        </w:rPr>
        <w:t>turning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4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2"/>
        </w:rPr>
        <w:t>instantly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7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9"/>
        </w:rPr>
        <w:t>constructive,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soul-building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6"/>
        </w:rPr>
        <w:t>affirmations.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9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trouble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praying,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9"/>
        </w:rPr>
        <w:t>breathing,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3"/>
        </w:rPr>
        <w:t>too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negative.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shut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ourselves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cramped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4"/>
        </w:rPr>
        <w:t>little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6"/>
        </w:rPr>
        <w:t>three-dimensional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17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room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negations,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9"/>
        </w:rPr>
        <w:t>breathing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053" w:right="3569"/>
        <w:jc w:val="center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151515"/>
          <w:spacing w:val="0"/>
          <w:w w:val="161"/>
        </w:rPr>
        <w:t>[</w:t>
      </w:r>
      <w:r>
        <w:rPr>
          <w:rFonts w:ascii="Times New Roman" w:hAnsi="Times New Roman" w:cs="Times New Roman" w:eastAsia="Times New Roman"/>
          <w:sz w:val="26"/>
          <w:szCs w:val="26"/>
          <w:color w:val="151515"/>
          <w:spacing w:val="-37"/>
          <w:w w:val="16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151515"/>
          <w:spacing w:val="0"/>
          <w:w w:val="161"/>
        </w:rPr>
        <w:t>12]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40" w:bottom="280" w:left="1520" w:right="880"/>
          <w:footerReference w:type="default" r:id="rId25"/>
          <w:pgSz w:w="10900" w:h="15700"/>
        </w:sectPr>
      </w:pPr>
      <w:rPr/>
    </w:p>
    <w:p>
      <w:pPr>
        <w:spacing w:before="53" w:after="0" w:line="240" w:lineRule="auto"/>
        <w:ind w:left="2014" w:right="2176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7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"/>
          <w:w w:val="11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8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5" w:lineRule="auto"/>
        <w:ind w:left="133" w:right="248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31313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313131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again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again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troubles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1"/>
        </w:rPr>
        <w:t>let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313131"/>
          <w:spacing w:val="0"/>
          <w:w w:val="100"/>
        </w:rPr>
        <w:t>vanish</w:t>
      </w:r>
      <w:r>
        <w:rPr>
          <w:rFonts w:ascii="Times New Roman" w:hAnsi="Times New Roman" w:cs="Times New Roman" w:eastAsia="Times New Roman"/>
          <w:sz w:val="36"/>
          <w:szCs w:val="36"/>
          <w:color w:val="313131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thin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air,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instead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turning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313131"/>
          <w:spacing w:val="0"/>
          <w:w w:val="100"/>
        </w:rPr>
        <w:t>fresh</w:t>
      </w:r>
      <w:r>
        <w:rPr>
          <w:rFonts w:ascii="Times New Roman" w:hAnsi="Times New Roman" w:cs="Times New Roman" w:eastAsia="Times New Roman"/>
          <w:sz w:val="36"/>
          <w:szCs w:val="36"/>
          <w:color w:val="31313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0"/>
          <w:w w:val="391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9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6"/>
        </w:rPr>
        <w:t>God.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423" w:lineRule="exact"/>
        <w:ind w:left="467" w:right="-20"/>
        <w:jc w:val="left"/>
        <w:tabs>
          <w:tab w:pos="6960" w:val="left"/>
        </w:tabs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Marvelous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turn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26" w:after="0" w:line="258" w:lineRule="auto"/>
        <w:ind w:left="111" w:right="235" w:firstLine="15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thought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Heaven,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deny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existence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3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5"/>
        </w:rPr>
        <w:t>Heave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20"/>
          <w:w w:val="105"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color w:val="838383"/>
          <w:spacing w:val="0"/>
          <w:w w:val="76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838383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wrong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felt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thought,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6"/>
        </w:rPr>
        <w:t>then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realize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Heaven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opposite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2"/>
        </w:rPr>
        <w:t>condi­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prevails.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dismiss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313131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6"/>
          <w:szCs w:val="36"/>
          <w:color w:val="313131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mind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1"/>
        </w:rPr>
        <w:t>cotn­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pletely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thought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wrong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felt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5"/>
        </w:rPr>
        <w:t>or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313131"/>
          <w:spacing w:val="0"/>
          <w:w w:val="100"/>
        </w:rPr>
        <w:t>seen</w:t>
      </w:r>
      <w:r>
        <w:rPr>
          <w:rFonts w:ascii="Times New Roman" w:hAnsi="Times New Roman" w:cs="Times New Roman" w:eastAsia="Times New Roman"/>
          <w:sz w:val="36"/>
          <w:szCs w:val="36"/>
          <w:color w:val="313131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permanent,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follow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instantly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\Vith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406" w:lineRule="exact"/>
        <w:ind w:left="111" w:right="258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-1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-1"/>
        </w:rPr>
        <w:t>realization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-1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-1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-1"/>
        </w:rPr>
        <w:t>opposite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-1"/>
        </w:rPr>
        <w:t>condition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-1"/>
        </w:rPr>
        <w:t>exists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3"/>
          <w:position w:val="-1"/>
        </w:rPr>
        <w:t>here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pgMar w:footer="0" w:header="0" w:top="1040" w:bottom="280" w:left="920" w:right="1520"/>
          <w:footerReference w:type="default" r:id="rId28"/>
          <w:pgSz w:w="10900" w:h="15700"/>
        </w:sectPr>
      </w:pPr>
      <w:rPr/>
    </w:p>
    <w:p>
      <w:pPr>
        <w:spacing w:before="38" w:after="0" w:line="240" w:lineRule="auto"/>
        <w:ind w:left="118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1"/>
        </w:rPr>
        <w:t>now.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23" w:after="0" w:line="406" w:lineRule="exact"/>
        <w:ind w:left="445" w:right="-94"/>
        <w:jc w:val="left"/>
        <w:tabs>
          <w:tab w:pos="1180" w:val="left"/>
          <w:tab w:pos="242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-1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4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-1"/>
        </w:rPr>
        <w:t>money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6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-1"/>
        </w:rPr>
        <w:t>troubles,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-1"/>
        </w:rPr>
        <w:t>realize: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8"/>
          <w:position w:val="-1"/>
        </w:rPr>
        <w:t>There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447" w:lineRule="exact"/>
        <w:ind w:right="-20"/>
        <w:jc w:val="left"/>
        <w:rPr>
          <w:rFonts w:ascii="Arial" w:hAnsi="Arial" w:cs="Arial" w:eastAsia="Arial"/>
          <w:sz w:val="46"/>
          <w:szCs w:val="46"/>
        </w:rPr>
      </w:pPr>
      <w:rPr/>
      <w:r>
        <w:rPr>
          <w:rFonts w:ascii="Arial" w:hAnsi="Arial" w:cs="Arial" w:eastAsia="Arial"/>
          <w:sz w:val="46"/>
          <w:szCs w:val="46"/>
          <w:color w:val="1A1A1A"/>
          <w:spacing w:val="0"/>
          <w:w w:val="129"/>
          <w:position w:val="-7"/>
        </w:rPr>
        <w:t>.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  <w:position w:val="0"/>
        </w:rPr>
      </w:r>
    </w:p>
    <w:p>
      <w:pPr>
        <w:spacing w:before="0" w:after="0" w:line="278" w:lineRule="exact"/>
        <w:ind w:right="-20"/>
        <w:jc w:val="left"/>
        <w:tabs>
          <w:tab w:pos="42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1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1"/>
        </w:rPr>
        <w:t>no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8"/>
          <w:position w:val="1"/>
        </w:rPr>
        <w:t>want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0900" w:h="15700"/>
          <w:pgMar w:top="1460" w:bottom="280" w:left="920" w:right="1520"/>
          <w:cols w:num="2" w:equalWidth="0">
            <w:col w:w="6088" w:space="253"/>
            <w:col w:w="2119"/>
          </w:cols>
        </w:sectPr>
      </w:pPr>
      <w:rPr/>
    </w:p>
    <w:p>
      <w:pPr>
        <w:spacing w:before="34" w:after="0" w:line="240" w:lineRule="auto"/>
        <w:ind w:left="111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0pt;margin-top:11.30591pt;width:38.194956pt;height:.1pt;mso-position-horizontal-relative:page;mso-position-vertical-relative:page;z-index:-2697" coordorigin="0,226" coordsize="764,2">
            <v:shape style="position:absolute;left:0;top:226;width:764;height:2" coordorigin="0,226" coordsize="764,0" path="m0,226l764,226e" filled="f" stroked="t" strokeweight="1.854124pt" strokecolor="#000000">
              <v:path arrowok="t"/>
            </v:shape>
          </v:group>
          <w10:wrap type="none"/>
        </w:pict>
      </w:r>
      <w:r>
        <w:rPr/>
        <w:pict>
          <v:group style="position:absolute;margin-left:7.416496pt;margin-top:405.530029pt;width:.1pt;height:377.728605pt;mso-position-horizontal-relative:page;mso-position-vertical-relative:page;z-index:-2696" coordorigin="148,8111" coordsize="2,7555">
            <v:shape style="position:absolute;left:148;top:8111;width:2;height:7555" coordorigin="148,8111" coordsize="0,7555" path="m148,15665l148,8111e" filled="f" stroked="t" strokeweight="1.483299pt" strokecolor="#000000">
              <v:path arrowok="t"/>
            </v:shape>
          </v:group>
          <w10:wrap type="none"/>
        </w:pict>
      </w:r>
      <w:r>
        <w:rPr/>
        <w:pict>
          <v:group style="position:absolute;margin-left:526.571228pt;margin-top:0pt;width:.1pt;height:418.133333pt;mso-position-horizontal-relative:page;mso-position-vertical-relative:page;z-index:-2695" coordorigin="10531,0" coordsize="2,8363">
            <v:shape style="position:absolute;left:10531;top:0;width:2;height:8363" coordorigin="10531,0" coordsize="0,8363" path="m10531,8363l10531,0e" filled="f" stroked="t" strokeweight="1.483299pt" strokecolor="#000000">
              <v:path arrowok="t"/>
            </v:shape>
          </v:group>
          <w10:wrap type="none"/>
        </w:pict>
      </w:r>
      <w:r>
        <w:rPr/>
        <w:pict>
          <v:group style="position:absolute;margin-left:524.160889pt;margin-top:603.105408pt;width:.1pt;height:170.515367pt;mso-position-horizontal-relative:page;mso-position-vertical-relative:page;z-index:-2694" coordorigin="10483,12062" coordsize="2,3410">
            <v:shape style="position:absolute;left:10483;top:12062;width:2;height:3410" coordorigin="10483,12062" coordsize="0,3410" path="m10483,15472l10483,12062e" filled="f" stroked="t" strokeweight="1.854124pt" strokecolor="#000000">
              <v:path arrowok="t"/>
            </v:shape>
          </v:group>
          <w10:wrap type="none"/>
        </w:pict>
      </w:r>
      <w:r>
        <w:rPr/>
        <w:pict>
          <v:group style="position:absolute;margin-left:16.687117pt;margin-top:780.293152pt;width:350.429447pt;height:.1pt;mso-position-horizontal-relative:page;mso-position-vertical-relative:page;z-index:-2693" coordorigin="334,15606" coordsize="7009,2">
            <v:shape style="position:absolute;left:334;top:15606;width:7009;height:2" coordorigin="334,15606" coordsize="7009,0" path="m334,15606l7342,15606e" filled="f" stroked="t" strokeweight="5.5623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7"/>
          <w:szCs w:val="37"/>
          <w:color w:val="1A1A1A"/>
          <w:spacing w:val="0"/>
          <w:w w:val="100"/>
          <w:position w:val="1"/>
        </w:rPr>
        <w:t>in</w:t>
      </w:r>
      <w:r>
        <w:rPr>
          <w:rFonts w:ascii="Times New Roman" w:hAnsi="Times New Roman" w:cs="Times New Roman" w:eastAsia="Times New Roman"/>
          <w:sz w:val="37"/>
          <w:szCs w:val="37"/>
          <w:color w:val="1A1A1A"/>
          <w:spacing w:val="6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1"/>
        </w:rPr>
        <w:t>Heaven,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1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1"/>
        </w:rPr>
        <w:t>turn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1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1"/>
        </w:rPr>
        <w:t>thought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1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6"/>
          <w:w w:val="100"/>
          <w:position w:val="1"/>
        </w:rPr>
        <w:t> </w:t>
      </w:r>
      <w:r>
        <w:rPr>
          <w:rFonts w:ascii="Arial" w:hAnsi="Arial" w:cs="Arial" w:eastAsia="Arial"/>
          <w:sz w:val="24"/>
          <w:szCs w:val="24"/>
          <w:color w:val="1A1A1A"/>
          <w:spacing w:val="0"/>
          <w:w w:val="257"/>
          <w:position w:val="1"/>
        </w:rPr>
        <w:t>I,</w:t>
      </w:r>
      <w:r>
        <w:rPr>
          <w:rFonts w:ascii="Arial" w:hAnsi="Arial" w:cs="Arial" w:eastAsia="Arial"/>
          <w:sz w:val="24"/>
          <w:szCs w:val="24"/>
          <w:color w:val="1A1A1A"/>
          <w:spacing w:val="-89"/>
          <w:w w:val="257"/>
          <w:position w:val="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A1A1A"/>
          <w:spacing w:val="0"/>
          <w:w w:val="133"/>
          <w:position w:val="0"/>
        </w:rPr>
        <w:t>2,</w:t>
      </w:r>
      <w:r>
        <w:rPr>
          <w:rFonts w:ascii="Times New Roman" w:hAnsi="Times New Roman" w:cs="Times New Roman" w:eastAsia="Times New Roman"/>
          <w:sz w:val="27"/>
          <w:szCs w:val="27"/>
          <w:color w:val="1A1A1A"/>
          <w:spacing w:val="71"/>
          <w:w w:val="133"/>
          <w:position w:val="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A1A1A"/>
          <w:spacing w:val="0"/>
          <w:w w:val="100"/>
          <w:position w:val="0"/>
        </w:rPr>
        <w:t>7</w:t>
      </w:r>
      <w:r>
        <w:rPr>
          <w:rFonts w:ascii="Times New Roman" w:hAnsi="Times New Roman" w:cs="Times New Roman" w:eastAsia="Times New Roman"/>
          <w:sz w:val="37"/>
          <w:szCs w:val="37"/>
          <w:color w:val="1A1A1A"/>
          <w:spacing w:val="6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6"/>
          <w:position w:val="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442" w:lineRule="exact"/>
        <w:ind w:left="118" w:right="-20"/>
        <w:jc w:val="left"/>
        <w:rPr>
          <w:rFonts w:ascii="Times New Roman" w:hAnsi="Times New Roman" w:cs="Times New Roman" w:eastAsia="Times New Roman"/>
          <w:sz w:val="39"/>
          <w:szCs w:val="39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Exercise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1A1A1A"/>
          <w:spacing w:val="0"/>
          <w:w w:val="121"/>
        </w:rPr>
        <w:t>I.</w:t>
      </w:r>
      <w:r>
        <w:rPr>
          <w:rFonts w:ascii="Times New Roman" w:hAnsi="Times New Roman" w:cs="Times New Roman" w:eastAsia="Times New Roman"/>
          <w:sz w:val="39"/>
          <w:szCs w:val="39"/>
          <w:color w:val="000000"/>
          <w:spacing w:val="0"/>
          <w:w w:val="100"/>
        </w:rPr>
      </w:r>
    </w:p>
    <w:p>
      <w:pPr>
        <w:spacing w:before="9" w:after="0" w:line="240" w:lineRule="auto"/>
        <w:ind w:left="401" w:right="352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poor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health,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realize: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sickness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38" w:after="0" w:line="240" w:lineRule="auto"/>
        <w:ind w:left="111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Heaven,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affirm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A1A1A"/>
          <w:spacing w:val="0"/>
          <w:w w:val="162"/>
        </w:rPr>
        <w:t>I,</w:t>
      </w:r>
      <w:r>
        <w:rPr>
          <w:rFonts w:ascii="Times New Roman" w:hAnsi="Times New Roman" w:cs="Times New Roman" w:eastAsia="Times New Roman"/>
          <w:sz w:val="27"/>
          <w:szCs w:val="27"/>
          <w:color w:val="1A1A1A"/>
          <w:spacing w:val="-16"/>
          <w:w w:val="16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6,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A1A1A"/>
          <w:spacing w:val="0"/>
          <w:w w:val="129"/>
        </w:rPr>
        <w:t>2,</w:t>
      </w:r>
      <w:r>
        <w:rPr>
          <w:rFonts w:ascii="Times New Roman" w:hAnsi="Times New Roman" w:cs="Times New Roman" w:eastAsia="Times New Roman"/>
          <w:sz w:val="27"/>
          <w:szCs w:val="27"/>
          <w:color w:val="1A1A1A"/>
          <w:spacing w:val="15"/>
          <w:w w:val="12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4"/>
          <w:i/>
        </w:rPr>
        <w:t>5.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23" w:after="0" w:line="240" w:lineRule="auto"/>
        <w:ind w:left="452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aid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thinking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writing,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realize: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9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1A1A1A"/>
          <w:spacing w:val="0"/>
          <w:w w:val="115"/>
        </w:rPr>
        <w:t>no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45" w:after="0" w:line="240" w:lineRule="auto"/>
        <w:ind w:left="103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lack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ideas,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affirm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  <w:i/>
        </w:rPr>
        <w:t>3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3"/>
        </w:rPr>
        <w:t>7·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6" w:after="0" w:line="266" w:lineRule="auto"/>
        <w:ind w:left="111" w:right="338" w:firstLine="334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6"/>
        </w:rPr>
        <w:t>happiness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"/>
          <w:w w:val="106"/>
        </w:rPr>
        <w:t>: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6"/>
        </w:rPr>
        <w:t>There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6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unhappiness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6"/>
        </w:rPr>
        <w:t>Heaven,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affirm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1A1A1A"/>
          <w:spacing w:val="0"/>
          <w:w w:val="168"/>
        </w:rPr>
        <w:t>I,</w:t>
      </w:r>
      <w:r>
        <w:rPr>
          <w:rFonts w:ascii="Times New Roman" w:hAnsi="Times New Roman" w:cs="Times New Roman" w:eastAsia="Times New Roman"/>
          <w:sz w:val="26"/>
          <w:szCs w:val="26"/>
          <w:color w:val="1A1A1A"/>
          <w:spacing w:val="-8"/>
          <w:w w:val="16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4,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0"/>
          <w:i/>
        </w:rPr>
        <w:t>5.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386" w:lineRule="exact"/>
        <w:ind w:left="398" w:right="339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criticism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6"/>
        </w:rPr>
        <w:t>misunderstanding: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26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5"/>
        </w:rPr>
        <w:t>no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9" w:after="0" w:line="240" w:lineRule="auto"/>
        <w:ind w:left="111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criticism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Heaven,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affirm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1A1A1A"/>
          <w:spacing w:val="0"/>
          <w:w w:val="168"/>
        </w:rPr>
        <w:t>I,</w:t>
      </w:r>
      <w:r>
        <w:rPr>
          <w:rFonts w:ascii="Times New Roman" w:hAnsi="Times New Roman" w:cs="Times New Roman" w:eastAsia="Times New Roman"/>
          <w:sz w:val="26"/>
          <w:szCs w:val="26"/>
          <w:color w:val="1A1A1A"/>
          <w:spacing w:val="0"/>
          <w:w w:val="168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1A1A1A"/>
          <w:spacing w:val="0"/>
          <w:w w:val="100"/>
        </w:rPr>
        <w:t>4,</w:t>
      </w:r>
      <w:r>
        <w:rPr>
          <w:rFonts w:ascii="Times New Roman" w:hAnsi="Times New Roman" w:cs="Times New Roman" w:eastAsia="Times New Roman"/>
          <w:sz w:val="33"/>
          <w:szCs w:val="33"/>
          <w:color w:val="1A1A1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  <w:i/>
        </w:rPr>
        <w:t>5,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1"/>
          <w:w w:val="100"/>
          <w:i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1A1A1A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38"/>
          <w:szCs w:val="38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1A1A1A"/>
          <w:spacing w:val="0"/>
          <w:w w:val="100"/>
        </w:rPr>
        <w:t>7·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spacing w:before="2" w:after="0" w:line="264" w:lineRule="auto"/>
        <w:ind w:left="111" w:right="320" w:firstLine="341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friends: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lack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friends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7"/>
          <w:szCs w:val="37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7"/>
        </w:rPr>
        <w:t>Heaven,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affirm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1A1A1A"/>
          <w:spacing w:val="0"/>
          <w:w w:val="147"/>
        </w:rPr>
        <w:t>1,</w:t>
      </w:r>
      <w:r>
        <w:rPr>
          <w:rFonts w:ascii="Times New Roman" w:hAnsi="Times New Roman" w:cs="Times New Roman" w:eastAsia="Times New Roman"/>
          <w:sz w:val="26"/>
          <w:szCs w:val="26"/>
          <w:color w:val="1A1A1A"/>
          <w:spacing w:val="-49"/>
          <w:w w:val="14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4,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6"/>
        </w:rPr>
        <w:t>7.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394" w:lineRule="exact"/>
        <w:ind w:left="404" w:right="371"/>
        <w:jc w:val="center"/>
        <w:tabs>
          <w:tab w:pos="1140" w:val="left"/>
          <w:tab w:pos="596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worry: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8"/>
          <w:szCs w:val="38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1A1A1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worry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Heaven,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7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9" w:after="0" w:line="240" w:lineRule="auto"/>
        <w:ind w:left="111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affirm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4,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1A1A1A"/>
          <w:spacing w:val="0"/>
          <w:w w:val="100"/>
        </w:rPr>
        <w:t>5,</w:t>
      </w:r>
      <w:r>
        <w:rPr>
          <w:rFonts w:ascii="Times New Roman" w:hAnsi="Times New Roman" w:cs="Times New Roman" w:eastAsia="Times New Roman"/>
          <w:sz w:val="40"/>
          <w:szCs w:val="40"/>
          <w:color w:val="1A1A1A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3"/>
        </w:rPr>
        <w:t>7·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35" w:right="3856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37"/>
        </w:rPr>
        <w:t>IJ)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0900" w:h="15700"/>
          <w:pgMar w:top="1460" w:bottom="280" w:left="920" w:right="1520"/>
        </w:sectPr>
      </w:pPr>
      <w:rPr/>
    </w:p>
    <w:p>
      <w:pPr>
        <w:spacing w:before="47" w:after="0" w:line="240" w:lineRule="auto"/>
        <w:ind w:left="1988" w:right="1996"/>
        <w:jc w:val="center"/>
        <w:rPr>
          <w:rFonts w:ascii="Times New Roman" w:hAnsi="Times New Roman" w:cs="Times New Roman" w:eastAsia="Times New Roman"/>
          <w:sz w:val="37"/>
          <w:szCs w:val="37"/>
        </w:rPr>
      </w:pPr>
      <w:rPr/>
      <w:r>
        <w:rPr/>
        <w:pict>
          <v:group style="position:absolute;margin-left:183.835602pt;margin-top:0pt;width:344.264125pt;height:774pt;mso-position-horizontal-relative:page;mso-position-vertical-relative:page;z-index:-2692" coordorigin="3677,0" coordsize="6885,15480">
            <v:group style="position:absolute;left:3688;top:15458;width:6864;height:2" coordorigin="3688,15458" coordsize="6864,2">
              <v:shape style="position:absolute;left:3688;top:15458;width:6864;height:2" coordorigin="3688,15458" coordsize="6864,0" path="m3688,15458l10551,15458e" filled="f" stroked="t" strokeweight="1.080327pt" strokecolor="#000000">
                <v:path arrowok="t"/>
              </v:shape>
            </v:group>
            <v:group style="position:absolute;left:10537;top:14;width:2;height:15451" coordorigin="10537,14" coordsize="2,15451">
              <v:shape style="position:absolute;left:10537;top:14;width:2;height:15451" coordorigin="10537,14" coordsize="0,15451" path="m10537,15466l10537,14e" filled="f" stroked="t" strokeweight="1.80054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180054pt;margin-top:.722689pt;width:.1pt;height:293.050420pt;mso-position-horizontal-relative:page;mso-position-vertical-relative:page;z-index:-2691" coordorigin="4,14" coordsize="2,5861">
            <v:shape style="position:absolute;left:4;top:14;width:2;height:5861" coordorigin="4,14" coordsize="0,5861" path="m4,5875l4,14e" filled="f" stroked="t" strokeweight=".720218pt" strokecolor="#000000">
              <v:path arrowok="t"/>
            </v:shape>
          </v:group>
          <w10:wrap type="none"/>
        </w:pict>
      </w:r>
      <w:r>
        <w:rPr/>
        <w:pict>
          <v:group style="position:absolute;margin-left:2.160654pt;margin-top:624.403381pt;width:.1pt;height:132.613446pt;mso-position-horizontal-relative:page;mso-position-vertical-relative:page;z-index:-2690" coordorigin="43,12488" coordsize="2,2652">
            <v:shape style="position:absolute;left:43;top:12488;width:2;height:2652" coordorigin="43,12488" coordsize="0,2652" path="m43,15140l43,12488e" filled="f" stroked="t" strokeweight="1.44043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7"/>
          <w:szCs w:val="37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7"/>
          <w:szCs w:val="37"/>
          <w:color w:val="1F1F1F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43434"/>
          <w:spacing w:val="0"/>
          <w:w w:val="113"/>
        </w:rPr>
        <w:t>Soul's</w:t>
      </w:r>
      <w:r>
        <w:rPr>
          <w:rFonts w:ascii="Times New Roman" w:hAnsi="Times New Roman" w:cs="Times New Roman" w:eastAsia="Times New Roman"/>
          <w:sz w:val="37"/>
          <w:szCs w:val="37"/>
          <w:color w:val="343434"/>
          <w:spacing w:val="6"/>
          <w:w w:val="113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43434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7"/>
          <w:szCs w:val="37"/>
          <w:color w:val="343434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F1F1F"/>
          <w:spacing w:val="0"/>
          <w:w w:val="104"/>
        </w:rPr>
        <w:t>Desire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7" w:lineRule="auto"/>
        <w:ind w:left="112" w:right="72" w:firstLine="346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kind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Psalmists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old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6"/>
        </w:rPr>
        <w:t>had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recourse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hours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trouble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1"/>
          <w:w w:val="395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8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4"/>
        </w:rPr>
        <w:t>most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beautiful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example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Shepherd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7"/>
        </w:rPr>
        <w:t>Psalm.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106" w:right="3208"/>
        <w:jc w:val="center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F1F1F"/>
          <w:spacing w:val="0"/>
          <w:w w:val="114"/>
        </w:rPr>
        <w:t>FIRST</w:t>
      </w:r>
      <w:r>
        <w:rPr>
          <w:rFonts w:ascii="Times New Roman" w:hAnsi="Times New Roman" w:cs="Times New Roman" w:eastAsia="Times New Roman"/>
          <w:sz w:val="25"/>
          <w:szCs w:val="25"/>
          <w:color w:val="1F1F1F"/>
          <w:spacing w:val="71"/>
          <w:w w:val="114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F1F1F"/>
          <w:spacing w:val="0"/>
          <w:w w:val="114"/>
        </w:rPr>
        <w:t>PHASE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416" w:right="2365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6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i/>
        </w:rPr>
        <w:t>Lord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i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5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i/>
        </w:rPr>
        <w:t>my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61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97"/>
          <w:i/>
        </w:rPr>
        <w:t>shepherd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996" w:right="2976"/>
        <w:jc w:val="center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F1F1F"/>
          <w:spacing w:val="0"/>
          <w:w w:val="114"/>
        </w:rPr>
        <w:t>SECOND</w:t>
      </w:r>
      <w:r>
        <w:rPr>
          <w:rFonts w:ascii="Times New Roman" w:hAnsi="Times New Roman" w:cs="Times New Roman" w:eastAsia="Times New Roman"/>
          <w:sz w:val="25"/>
          <w:szCs w:val="25"/>
          <w:color w:val="1F1F1F"/>
          <w:spacing w:val="31"/>
          <w:w w:val="114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F1F1F"/>
          <w:spacing w:val="0"/>
          <w:w w:val="114"/>
        </w:rPr>
        <w:t>PHASE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957" w:right="3035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34"/>
          <w:i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10"/>
          <w:w w:val="134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i/>
        </w:rPr>
        <w:t>shall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i/>
        </w:rPr>
        <w:t>not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3"/>
          <w:i/>
        </w:rPr>
        <w:t>want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9" w:lineRule="auto"/>
        <w:ind w:left="127" w:right="1806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maketh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lie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green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9"/>
        </w:rPr>
        <w:t>pastures,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leadeth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beside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8"/>
        </w:rPr>
        <w:t>waters.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40" w:lineRule="auto"/>
        <w:ind w:left="127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9"/>
        </w:rPr>
        <w:t>restoreth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16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7"/>
        </w:rPr>
        <w:t>soul.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8" w:after="0" w:line="249" w:lineRule="auto"/>
        <w:ind w:left="444" w:right="54" w:firstLine="-317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leadeth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paths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righteousness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10"/>
        </w:rPr>
        <w:t>name's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9"/>
        </w:rPr>
        <w:t>sake.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59" w:after="0" w:line="318" w:lineRule="exact"/>
        <w:ind w:left="2417" w:right="1889" w:firstLine="-281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1F1F1F"/>
          <w:spacing w:val="0"/>
          <w:w w:val="100"/>
        </w:rPr>
        <w:t>(Yea,</w:t>
      </w:r>
      <w:r>
        <w:rPr>
          <w:rFonts w:ascii="Times New Roman" w:hAnsi="Times New Roman" w:cs="Times New Roman" w:eastAsia="Times New Roman"/>
          <w:sz w:val="30"/>
          <w:szCs w:val="30"/>
          <w:color w:val="1F1F1F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1F1F1F"/>
          <w:spacing w:val="0"/>
          <w:w w:val="100"/>
        </w:rPr>
        <w:t>though</w:t>
      </w:r>
      <w:r>
        <w:rPr>
          <w:rFonts w:ascii="Times New Roman" w:hAnsi="Times New Roman" w:cs="Times New Roman" w:eastAsia="Times New Roman"/>
          <w:sz w:val="30"/>
          <w:szCs w:val="30"/>
          <w:color w:val="1F1F1F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1F1F1F"/>
          <w:spacing w:val="0"/>
          <w:w w:val="127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1F1F1F"/>
          <w:spacing w:val="-7"/>
          <w:w w:val="127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43434"/>
          <w:spacing w:val="0"/>
          <w:w w:val="100"/>
        </w:rPr>
        <w:t>walk</w:t>
      </w:r>
      <w:r>
        <w:rPr>
          <w:rFonts w:ascii="Times New Roman" w:hAnsi="Times New Roman" w:cs="Times New Roman" w:eastAsia="Times New Roman"/>
          <w:sz w:val="30"/>
          <w:szCs w:val="30"/>
          <w:color w:val="34343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1F1F1F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0"/>
          <w:szCs w:val="30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1F1F1F"/>
          <w:spacing w:val="0"/>
          <w:w w:val="110"/>
        </w:rPr>
        <w:t>the</w:t>
      </w:r>
      <w:r>
        <w:rPr>
          <w:rFonts w:ascii="Times New Roman" w:hAnsi="Times New Roman" w:cs="Times New Roman" w:eastAsia="Times New Roman"/>
          <w:sz w:val="30"/>
          <w:szCs w:val="30"/>
          <w:color w:val="1F1F1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1F1F1F"/>
          <w:spacing w:val="0"/>
          <w:w w:val="100"/>
        </w:rPr>
        <w:t>valley</w:t>
      </w:r>
      <w:r>
        <w:rPr>
          <w:rFonts w:ascii="Times New Roman" w:hAnsi="Times New Roman" w:cs="Times New Roman" w:eastAsia="Times New Roman"/>
          <w:sz w:val="30"/>
          <w:szCs w:val="30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0"/>
          <w:szCs w:val="30"/>
          <w:color w:val="1F1F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0"/>
          <w:szCs w:val="30"/>
          <w:color w:val="1F1F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343434"/>
          <w:spacing w:val="0"/>
          <w:w w:val="100"/>
        </w:rPr>
        <w:t>shadow</w:t>
      </w:r>
      <w:r>
        <w:rPr>
          <w:rFonts w:ascii="Times New Roman" w:hAnsi="Times New Roman" w:cs="Times New Roman" w:eastAsia="Times New Roman"/>
          <w:sz w:val="30"/>
          <w:szCs w:val="30"/>
          <w:color w:val="34343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0"/>
          <w:szCs w:val="30"/>
          <w:color w:val="1F1F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1F1F1F"/>
          <w:spacing w:val="0"/>
          <w:w w:val="108"/>
        </w:rPr>
        <w:t>death)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2903" w:right="2874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28"/>
          <w:i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20"/>
          <w:w w:val="128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  <w:i/>
        </w:rPr>
        <w:t>will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i/>
        </w:rPr>
        <w:t>fear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i/>
        </w:rPr>
        <w:t>no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2"/>
          <w:i/>
        </w:rPr>
        <w:t>evil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4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7"/>
        </w:rPr>
        <w:t>me.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22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rod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staff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comfort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7"/>
        </w:rPr>
        <w:t>me.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62" w:lineRule="auto"/>
        <w:ind w:left="458" w:right="20" w:firstLine="-331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9"/>
        </w:rPr>
        <w:t>p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-94"/>
          <w:w w:val="109"/>
        </w:rPr>
        <w:t>r</w:t>
      </w:r>
      <w:r>
        <w:rPr>
          <w:rFonts w:ascii="Arial" w:hAnsi="Arial" w:cs="Arial" w:eastAsia="Arial"/>
          <w:sz w:val="41"/>
          <w:szCs w:val="41"/>
          <w:color w:val="1F1F1F"/>
          <w:spacing w:val="-39"/>
          <w:w w:val="109"/>
          <w:position w:val="-17"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9"/>
          <w:position w:val="0"/>
        </w:rPr>
        <w:t>eparest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28"/>
          <w:w w:val="109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5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position w:val="0"/>
        </w:rPr>
        <w:t>table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position w:val="0"/>
        </w:rPr>
        <w:t>before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3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position w:val="0"/>
        </w:rPr>
        <w:t>me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5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6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position w:val="0"/>
        </w:rPr>
        <w:t>presence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4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5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8"/>
          <w:position w:val="0"/>
        </w:rPr>
        <w:t>mine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8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4"/>
          <w:position w:val="0"/>
        </w:rPr>
        <w:t>enemtes.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37" w:after="0" w:line="240" w:lineRule="auto"/>
        <w:ind w:left="127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anoi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16"/>
          <w:w w:val="100"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test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head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7"/>
        </w:rPr>
        <w:t>oil.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4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cup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10"/>
        </w:rPr>
        <w:t>runneth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10"/>
        </w:rPr>
        <w:t>over.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070" w:right="3131"/>
        <w:jc w:val="center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F1F1F"/>
          <w:spacing w:val="0"/>
          <w:w w:val="114"/>
        </w:rPr>
        <w:t>THIRD</w:t>
      </w:r>
      <w:r>
        <w:rPr>
          <w:rFonts w:ascii="Times New Roman" w:hAnsi="Times New Roman" w:cs="Times New Roman" w:eastAsia="Times New Roman"/>
          <w:sz w:val="25"/>
          <w:szCs w:val="25"/>
          <w:color w:val="1F1F1F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F1F1F"/>
          <w:spacing w:val="18"/>
          <w:w w:val="114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F1F1F"/>
          <w:spacing w:val="0"/>
          <w:w w:val="114"/>
        </w:rPr>
        <w:t>PHASE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4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i/>
        </w:rPr>
        <w:t>Surely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94"/>
          <w:i/>
        </w:rPr>
        <w:t>goodness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24"/>
          <w:w w:val="94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i/>
        </w:rPr>
        <w:t>mercy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i/>
        </w:rPr>
        <w:t>shall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i/>
        </w:rPr>
        <w:t>follow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i/>
        </w:rPr>
        <w:t>me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8" w:after="0" w:line="240" w:lineRule="auto"/>
        <w:ind w:left="934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i/>
        </w:rPr>
        <w:t>All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i/>
        </w:rPr>
        <w:t>days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i/>
        </w:rPr>
        <w:t>my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46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14"/>
          <w:i/>
        </w:rPr>
        <w:t>life,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22" w:after="0" w:line="240" w:lineRule="auto"/>
        <w:ind w:left="934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61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44"/>
          <w:i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11"/>
          <w:w w:val="144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i/>
        </w:rPr>
        <w:t>will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i/>
        </w:rPr>
        <w:t>dwell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i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53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i/>
        </w:rPr>
        <w:t>house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i/>
        </w:rPr>
        <w:t>Lord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  <w:i/>
        </w:rPr>
        <w:t>forever.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6.72pt;height:18.36pt;mso-position-horizontal-relative:char;mso-position-vertical-relative:line" type="#_x0000_t75">
            <v:imagedata r:id="rId3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footer="0" w:header="0" w:top="980" w:bottom="280" w:left="1400" w:right="960"/>
          <w:footerReference w:type="default" r:id="rId29"/>
          <w:pgSz w:w="10600" w:h="15480"/>
        </w:sectPr>
      </w:pPr>
      <w:rPr/>
    </w:p>
    <w:p>
      <w:pPr>
        <w:spacing w:before="58" w:after="0" w:line="240" w:lineRule="auto"/>
        <w:ind w:left="1984" w:right="3508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1.264686pt;margin-top:245.582245pt;width:.1pt;height:373.979439pt;mso-position-horizontal-relative:page;mso-position-vertical-relative:page;z-index:-2688" coordorigin="25,4912" coordsize="2,7480">
            <v:shape style="position:absolute;left:25;top:4912;width:2;height:7480" coordorigin="25,4912" coordsize="0,7480" path="m25,12391l25,4912e" filled="f" stroked="t" strokeweight="1.445355pt" strokecolor="#000000">
              <v:path arrowok="t"/>
            </v:shape>
          </v:group>
          <w10:wrap type="none"/>
        </w:pict>
      </w:r>
      <w:r>
        <w:rPr/>
        <w:pict>
          <v:group style="position:absolute;margin-left:525.928650pt;margin-top:0pt;width:.1pt;height:202.542056pt;mso-position-horizontal-relative:page;mso-position-vertical-relative:page;z-index:-2687" coordorigin="10519,0" coordsize="2,4051">
            <v:shape style="position:absolute;left:10519;top:0;width:2;height:4051" coordorigin="10519,0" coordsize="0,4051" path="m10519,4051l10519,0e" filled="f" stroked="t" strokeweight="1.806694pt" strokecolor="#000000">
              <v:path arrowok="t"/>
            </v:shape>
          </v:group>
          <w10:wrap type="none"/>
        </w:pict>
      </w:r>
      <w:r>
        <w:rPr/>
        <w:pict>
          <v:group style="position:absolute;margin-left:186.450821pt;margin-top:772.734131pt;width:342.54918pt;height:.1pt;mso-position-horizontal-relative:page;mso-position-vertical-relative:page;z-index:-2685" coordorigin="3729,15455" coordsize="6851,2">
            <v:shape style="position:absolute;left:3729;top:15455;width:6851;height:2" coordorigin="3729,15455" coordsize="6851,0" path="m3729,15455l10580,15455e" filled="f" stroked="t" strokeweight=".72267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7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"/>
          <w:w w:val="11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7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052" w:right="3568"/>
        <w:jc w:val="center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1C1C1C"/>
          <w:spacing w:val="0"/>
          <w:w w:val="100"/>
          <w:i/>
        </w:rPr>
        <w:t>Practising</w:t>
      </w:r>
      <w:r>
        <w:rPr>
          <w:rFonts w:ascii="Times New Roman" w:hAnsi="Times New Roman" w:cs="Times New Roman" w:eastAsia="Times New Roman"/>
          <w:sz w:val="31"/>
          <w:szCs w:val="31"/>
          <w:color w:val="1C1C1C"/>
          <w:spacing w:val="6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C1C1C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31"/>
          <w:szCs w:val="31"/>
          <w:color w:val="1C1C1C"/>
          <w:spacing w:val="5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C1C1C"/>
          <w:spacing w:val="0"/>
          <w:w w:val="100"/>
          <w:i/>
        </w:rPr>
        <w:t>Presence</w:t>
      </w:r>
      <w:r>
        <w:rPr>
          <w:rFonts w:ascii="Times New Roman" w:hAnsi="Times New Roman" w:cs="Times New Roman" w:eastAsia="Times New Roman"/>
          <w:sz w:val="31"/>
          <w:szCs w:val="31"/>
          <w:color w:val="1C1C1C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C1C1C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31"/>
          <w:szCs w:val="31"/>
          <w:color w:val="1C1C1C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C1C1C"/>
          <w:spacing w:val="0"/>
          <w:w w:val="96"/>
          <w:i/>
        </w:rPr>
        <w:t>God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65" w:lineRule="auto"/>
        <w:ind w:left="101" w:right="1559" w:firstLine="361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pict>
          <v:shape style="position:absolute;margin-left:507.256287pt;margin-top:111.175873pt;width:4.341709pt;height:171.135681pt;mso-position-horizontal-relative:page;mso-position-vertical-relative:paragraph;z-index:-2689" type="#_x0000_t75">
            <v:imagedata r:id="rId32" o:title=""/>
          </v:shape>
        </w:pic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now,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having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finished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4"/>
        </w:rPr>
        <w:t>form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something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5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Psalm,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having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finished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4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Psalm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similar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praye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22"/>
          <w:w w:val="110"/>
        </w:rPr>
        <w:t>r</w:t>
      </w:r>
      <w:r>
        <w:rPr>
          <w:rFonts w:ascii="Times New Roman" w:hAnsi="Times New Roman" w:cs="Times New Roman" w:eastAsia="Times New Roman"/>
          <w:sz w:val="35"/>
          <w:szCs w:val="35"/>
          <w:color w:val="363636"/>
          <w:spacing w:val="0"/>
          <w:w w:val="170"/>
        </w:rPr>
        <w:t>,</w:t>
      </w:r>
      <w:r>
        <w:rPr>
          <w:rFonts w:ascii="Times New Roman" w:hAnsi="Times New Roman" w:cs="Times New Roman" w:eastAsia="Times New Roman"/>
          <w:sz w:val="35"/>
          <w:szCs w:val="35"/>
          <w:color w:val="36363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4"/>
        </w:rPr>
        <w:t>consider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turn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strength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derived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quiet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hour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daily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routine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world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action.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test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all,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4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hours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contemplation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harmonize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hours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1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action?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400" w:lineRule="exact"/>
        <w:ind w:left="462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value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Walter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9"/>
        </w:rPr>
        <w:t>Camp's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18"/>
          <w:w w:val="119"/>
        </w:rPr>
        <w:t>"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9"/>
        </w:rPr>
        <w:t>daily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11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5"/>
        </w:rPr>
        <w:t>dozen"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9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53" w:after="0" w:line="264" w:lineRule="auto"/>
        <w:ind w:left="123" w:right="1507" w:firstLine="7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pict>
          <v:group style="position:absolute;margin-left:510.210388pt;margin-top:102.174797pt;width:.1pt;height:76.676636pt;mso-position-horizontal-relative:page;mso-position-vertical-relative:paragraph;z-index:-2686" coordorigin="10204,2043" coordsize="2,1534">
            <v:shape style="position:absolute;left:10204;top:2043;width:2;height:1534" coordorigin="10204,2043" coordsize="0,1534" path="m10204,3577l10204,2043e" filled="f" stroked="t" strokeweight="1.80669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fifteen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9"/>
        </w:rPr>
        <w:t>minute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2"/>
          <w:w w:val="109"/>
        </w:rPr>
        <w:t>s</w:t>
      </w:r>
      <w:r>
        <w:rPr>
          <w:rFonts w:ascii="Times New Roman" w:hAnsi="Times New Roman" w:cs="Times New Roman" w:eastAsia="Times New Roman"/>
          <w:sz w:val="35"/>
          <w:szCs w:val="35"/>
          <w:color w:val="363636"/>
          <w:spacing w:val="0"/>
          <w:w w:val="167"/>
        </w:rPr>
        <w:t>'</w:t>
      </w:r>
      <w:r>
        <w:rPr>
          <w:rFonts w:ascii="Times New Roman" w:hAnsi="Times New Roman" w:cs="Times New Roman" w:eastAsia="Times New Roman"/>
          <w:sz w:val="35"/>
          <w:szCs w:val="35"/>
          <w:color w:val="3636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63636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exercise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morning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breathing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7"/>
        </w:rPr>
        <w:t>little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41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deeper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63636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i/>
        </w:rPr>
        <w:t>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i/>
        </w:rPr>
        <w:t>day.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expect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fifteen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7"/>
        </w:rPr>
        <w:t>min­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utes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morning.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living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Kingdom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vitally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4"/>
        </w:rPr>
        <w:t>day.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How?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tell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7"/>
        </w:rPr>
        <w:t>you.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5" w:after="0" w:line="264" w:lineRule="auto"/>
        <w:ind w:left="130" w:right="1531" w:firstLine="340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Here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learn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lesson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movies.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longer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does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depend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5"/>
        </w:rPr>
        <w:t>upon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newspapers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news;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5"/>
        </w:rPr>
        <w:t>se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4"/>
          <w:w w:val="105"/>
        </w:rPr>
        <w:t>e</w:t>
      </w:r>
      <w:r>
        <w:rPr>
          <w:rFonts w:ascii="Times New Roman" w:hAnsi="Times New Roman" w:cs="Times New Roman" w:eastAsia="Times New Roman"/>
          <w:sz w:val="35"/>
          <w:szCs w:val="35"/>
          <w:color w:val="A1A1A1"/>
          <w:spacing w:val="0"/>
          <w:w w:val="76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A1A1A1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world's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4"/>
        </w:rPr>
        <w:t>news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thrown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screen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desires.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why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3"/>
        </w:rPr>
        <w:t>does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hav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8"/>
          <w:w w:val="110"/>
        </w:rPr>
        <w:t>e</w:t>
      </w:r>
      <w:r>
        <w:rPr>
          <w:rFonts w:ascii="Times New Roman" w:hAnsi="Times New Roman" w:cs="Times New Roman" w:eastAsia="Times New Roman"/>
          <w:sz w:val="35"/>
          <w:szCs w:val="35"/>
          <w:color w:val="A1A1A1"/>
          <w:spacing w:val="0"/>
          <w:w w:val="60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A1A1A1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depend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9"/>
        </w:rPr>
        <w:t>entirely</w:t>
      </w:r>
      <w:r>
        <w:rPr>
          <w:rFonts w:ascii="Times New Roman" w:hAnsi="Times New Roman" w:cs="Times New Roman" w:eastAsia="Times New Roman"/>
          <w:sz w:val="35"/>
          <w:szCs w:val="35"/>
          <w:color w:val="878787"/>
          <w:spacing w:val="0"/>
          <w:w w:val="127"/>
        </w:rPr>
        <w:t>,</w:t>
      </w:r>
      <w:r>
        <w:rPr>
          <w:rFonts w:ascii="Times New Roman" w:hAnsi="Times New Roman" w:cs="Times New Roman" w:eastAsia="Times New Roman"/>
          <w:sz w:val="35"/>
          <w:szCs w:val="35"/>
          <w:color w:val="878787"/>
          <w:spacing w:val="-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one's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prayers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4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contact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4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God?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Cannot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see,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4"/>
        </w:rPr>
        <w:t>knows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how,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spiritual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ideas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revealed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5"/>
        </w:rPr>
        <w:t>cinema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pictures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flash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3"/>
        </w:rPr>
        <w:t>actual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7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life?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7"/>
        </w:rPr>
        <w:t>moment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awakes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fact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lives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God's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4"/>
        </w:rPr>
        <w:t>world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here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now,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begins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event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9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394" w:lineRule="exact"/>
        <w:ind w:left="159" w:right="1537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position w:val="-1"/>
        </w:rPr>
        <w:t>comes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position w:val="-1"/>
        </w:rPr>
        <w:t>part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position w:val="-1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position w:val="-1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position w:val="-1"/>
        </w:rPr>
        <w:t>beautiful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  <w:position w:val="-1"/>
        </w:rPr>
        <w:t>symmetrical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8"/>
          <w:w w:val="108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position w:val="-1"/>
        </w:rPr>
        <w:t>plan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1"/>
          <w:position w:val="-1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1" w:after="0" w:line="240" w:lineRule="auto"/>
        <w:ind w:left="3803" w:right="5060"/>
        <w:jc w:val="center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1C1C1C"/>
          <w:w w:val="133"/>
        </w:rPr>
        <w:t>[</w:t>
      </w:r>
      <w:r>
        <w:rPr>
          <w:rFonts w:ascii="Times New Roman" w:hAnsi="Times New Roman" w:cs="Times New Roman" w:eastAsia="Times New Roman"/>
          <w:sz w:val="38"/>
          <w:szCs w:val="38"/>
          <w:color w:val="1C1C1C"/>
          <w:spacing w:val="-59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1C1C1C"/>
          <w:spacing w:val="0"/>
          <w:w w:val="112"/>
        </w:rPr>
        <w:t>15]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80" w:bottom="280" w:left="600" w:right="240"/>
          <w:footerReference w:type="default" r:id="rId31"/>
          <w:pgSz w:w="10600" w:h="15480"/>
        </w:sectPr>
      </w:pPr>
      <w:rPr/>
    </w:p>
    <w:p>
      <w:pPr>
        <w:spacing w:before="48" w:after="0" w:line="240" w:lineRule="auto"/>
        <w:ind w:left="2032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377.240662pt;margin-top:469.262482pt;width:152.118967pt;height:304.737526pt;mso-position-horizontal-relative:page;mso-position-vertical-relative:page;z-index:-2684" coordorigin="7545,9385" coordsize="3042,6095">
            <v:group style="position:absolute;left:7552;top:15473;width:3028;height:2" coordorigin="7552,15473" coordsize="3028,2">
              <v:shape style="position:absolute;left:7552;top:15473;width:3028;height:2" coordorigin="7552,15473" coordsize="3028,0" path="m7552,15473l10580,15473e" filled="f" stroked="t" strokeweight=".719239pt" strokecolor="#000000">
                <v:path arrowok="t"/>
              </v:shape>
            </v:group>
            <v:group style="position:absolute;left:10522;top:9432;width:2;height:6048" coordorigin="10522,9432" coordsize="2,6048">
              <v:shape style="position:absolute;left:10522;top:9432;width:2;height:6048" coordorigin="10522,9432" coordsize="0,6048" path="m10522,15480l10522,9432e" filled="f" stroked="t" strokeweight="4.67505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359619pt;margin-top:195.839996pt;width:.1pt;height:578.16pt;mso-position-horizontal-relative:page;mso-position-vertical-relative:page;z-index:-2683" coordorigin="7,3917" coordsize="2,11563">
            <v:shape style="position:absolute;left:7;top:3917;width:2;height:11563" coordorigin="7,3917" coordsize="0,11563" path="m7,15480l7,3917e" filled="f" stroked="t" strokeweight=".719239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15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14"/>
          <w:w w:val="11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8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4" w:lineRule="auto"/>
        <w:ind w:left="105" w:right="119" w:firstLine="14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God.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course,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flashes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5"/>
        </w:rPr>
        <w:t>little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3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5"/>
        </w:rPr>
        <w:t>separate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1"/>
        </w:rPr>
        <w:t>pictures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7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fraction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second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each,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0"/>
        </w:rPr>
        <w:t>every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picture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8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seem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quite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84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perfect.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Neither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4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would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5"/>
        </w:rPr>
        <w:t>stitch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2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famous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tapestry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5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appear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3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perfect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eye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looking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0"/>
        </w:rPr>
        <w:t>through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3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7"/>
        </w:rPr>
        <w:t>microscope.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2" w:after="0" w:line="272" w:lineRule="auto"/>
        <w:ind w:left="119" w:right="86" w:firstLine="345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Once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reach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stage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secret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following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6"/>
        </w:rPr>
        <w:t>Paul's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3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seemingly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impossible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7"/>
        </w:rPr>
        <w:t>com­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n1and,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7"/>
        </w:rPr>
        <w:t>"Pray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1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7"/>
        </w:rPr>
        <w:t>without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0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7"/>
        </w:rPr>
        <w:t>ceasing."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98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8"/>
        </w:rPr>
        <w:t>miracles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begin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happen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0"/>
        </w:rPr>
        <w:t>around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3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0"/>
        </w:rPr>
        <w:t>you.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4" w:after="0" w:line="272" w:lineRule="auto"/>
        <w:ind w:left="134" w:right="70" w:firstLine="345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\Vhen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visitor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comes,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accept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5"/>
        </w:rPr>
        <w:t>messenger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fro1n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divine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message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3"/>
        </w:rPr>
        <w:t>actually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you.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Accept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disappointment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8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4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signpost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show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3"/>
        </w:rPr>
        <w:t>another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3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path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3"/>
        </w:rPr>
        <w:t>bet­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ter,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always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5"/>
        </w:rPr>
        <w:t>other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path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there.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Gradually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3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0"/>
        </w:rPr>
        <w:t>practising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presence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1"/>
        </w:rPr>
        <w:t>or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living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8"/>
        </w:rPr>
        <w:t>Kingdom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1"/>
          <w:w w:val="10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3"/>
        </w:rPr>
        <w:t>Heaven,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6"/>
        </w:rPr>
        <w:t>habit.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9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wonder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why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1"/>
        </w:rPr>
        <w:t>years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living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7"/>
        </w:rPr>
        <w:t>before.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4" w:after="0" w:line="272" w:lineRule="auto"/>
        <w:ind w:left="148" w:right="41" w:firstLine="360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9"/>
        </w:rPr>
        <w:t>remember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5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best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5"/>
        </w:rPr>
        <w:t>stretch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2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mind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frequently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21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can,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practise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-38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frequently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deep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breathing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soul.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5"/>
        </w:rPr>
        <w:t>other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-38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6B6B6B"/>
          <w:spacing w:val="-37"/>
          <w:w w:val="75"/>
        </w:rPr>
        <w:t>-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7"/>
        </w:rPr>
        <w:t>words,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enter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9"/>
        </w:rPr>
        <w:t>King­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don1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6"/>
        </w:rPr>
        <w:t>meditation.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1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62626"/>
          <w:spacing w:val="0"/>
          <w:w w:val="116"/>
        </w:rPr>
        <w:t>"Love</w:t>
      </w:r>
      <w:r>
        <w:rPr>
          <w:rFonts w:ascii="Times New Roman" w:hAnsi="Times New Roman" w:cs="Times New Roman" w:eastAsia="Times New Roman"/>
          <w:sz w:val="34"/>
          <w:szCs w:val="34"/>
          <w:color w:val="262626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62626"/>
          <w:spacing w:val="52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6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Lord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7"/>
        </w:rPr>
        <w:t>heart,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9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7"/>
        </w:rPr>
        <w:t>thy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soul,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mind,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9"/>
        </w:rPr>
        <w:t>thy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7"/>
        </w:rPr>
        <w:t>strength."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2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7"/>
        </w:rPr>
        <w:t>"Seek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7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ye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Kingdom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1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134" w:lineRule="auto"/>
        <w:ind w:left="177" w:right="86"/>
        <w:jc w:val="both"/>
        <w:rPr>
          <w:rFonts w:ascii="Arial" w:hAnsi="Arial" w:cs="Arial" w:eastAsia="Arial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9"/>
        </w:rPr>
        <w:t>righteousness;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-24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0"/>
        </w:rPr>
        <w:t>added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7"/>
        </w:rPr>
        <w:t>un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-73"/>
          <w:w w:val="117"/>
        </w:rPr>
        <w:t>t</w:t>
      </w:r>
      <w:r>
        <w:rPr>
          <w:rFonts w:ascii="Arial" w:hAnsi="Arial" w:cs="Arial" w:eastAsia="Arial"/>
          <w:sz w:val="13"/>
          <w:szCs w:val="13"/>
          <w:color w:val="939393"/>
          <w:spacing w:val="-31"/>
          <w:w w:val="277"/>
          <w:position w:val="17"/>
        </w:rPr>
        <w:t>'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7"/>
          <w:position w:val="0"/>
        </w:rPr>
        <w:t>o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1"/>
          <w:position w:val="0"/>
        </w:rPr>
        <w:t>you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0"/>
          <w:w w:val="111"/>
          <w:position w:val="0"/>
        </w:rPr>
        <w:t>.</w:t>
      </w:r>
      <w:r>
        <w:rPr>
          <w:rFonts w:ascii="Arial" w:hAnsi="Arial" w:cs="Arial" w:eastAsia="Arial"/>
          <w:sz w:val="40"/>
          <w:szCs w:val="40"/>
          <w:color w:val="131313"/>
          <w:spacing w:val="0"/>
          <w:w w:val="373"/>
          <w:position w:val="17"/>
        </w:rPr>
        <w:t>,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11" w:after="0" w:line="240" w:lineRule="auto"/>
        <w:ind w:left="3811" w:right="3611"/>
        <w:jc w:val="center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131313"/>
          <w:spacing w:val="0"/>
          <w:w w:val="122"/>
        </w:rPr>
        <w:t>[16]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020" w:bottom="280" w:left="1420" w:right="860"/>
          <w:footerReference w:type="default" r:id="rId33"/>
          <w:pgSz w:w="10600" w:h="15480"/>
        </w:sectPr>
      </w:pPr>
      <w:rPr/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/>
        <w:pict>
          <v:shape style="position:absolute;margin-left:0pt;margin-top:0pt;width:30.6pt;height:738pt;mso-position-horizontal-relative:page;mso-position-vertical-relative:page;z-index:-2682" type="#_x0000_t75">
            <v:imagedata r:id="rId35" o:title=""/>
          </v:shape>
        </w:pict>
      </w:r>
      <w:r>
        <w:rPr/>
        <w:pict>
          <v:group style="position:absolute;margin-left:0pt;margin-top:772.74115pt;width:336.180217pt;height:.1pt;mso-position-horizontal-relative:page;mso-position-vertical-relative:page;z-index:-2681" coordorigin="0,15455" coordsize="6724,2">
            <v:shape style="position:absolute;left:0;top:15455;width:6724;height:2" coordorigin="0,15455" coordsize="6724,0" path="m0,15455l6724,15455e" filled="f" stroked="t" strokeweight=".716802pt" strokecolor="#000000">
              <v:path arrowok="t"/>
            </v:shape>
          </v:group>
          <w10:wrap type="none"/>
        </w:pict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auto"/>
        <w:ind w:left="3178" w:right="1987"/>
        <w:jc w:val="center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91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0"/>
          <w:w w:val="113"/>
        </w:rPr>
        <w:t>Soul's</w:t>
      </w:r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-1"/>
          <w:w w:val="113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0"/>
          <w:w w:val="104"/>
        </w:rPr>
        <w:t>Desire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3769" w:right="2503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  <w:i/>
        </w:rPr>
        <w:t>Thoughts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83838"/>
          <w:spacing w:val="1"/>
          <w:w w:val="100"/>
          <w:i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  <w:i/>
        </w:rPr>
        <w:t>bout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6"/>
          <w:i/>
        </w:rPr>
        <w:t>P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-3"/>
          <w:w w:val="106"/>
          <w:i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color w:val="38383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383838"/>
          <w:spacing w:val="5"/>
          <w:w w:val="100"/>
          <w:i/>
        </w:rPr>
        <w:t>y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96"/>
          <w:i/>
        </w:rPr>
        <w:t>er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61" w:lineRule="auto"/>
        <w:ind w:left="1305" w:right="25" w:firstLine="351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Think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Heaven,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2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bad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thing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tossing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3"/>
        </w:rPr>
        <w:t>air.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8" w:after="0" w:line="265" w:lineRule="auto"/>
        <w:ind w:left="1290" w:right="58" w:firstLine="366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Pray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possible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loyalty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1"/>
        </w:rPr>
        <w:t>fo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9"/>
          <w:w w:val="101"/>
        </w:rPr>
        <w:t>r</w:t>
      </w:r>
      <w:r>
        <w:rPr>
          <w:rFonts w:ascii="Times New Roman" w:hAnsi="Times New Roman" w:cs="Times New Roman" w:eastAsia="Times New Roman"/>
          <w:sz w:val="35"/>
          <w:szCs w:val="35"/>
          <w:color w:val="979797"/>
          <w:spacing w:val="0"/>
          <w:w w:val="76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979797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3"/>
        </w:rPr>
        <w:t>joy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it,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results.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" w:after="0" w:line="265" w:lineRule="auto"/>
        <w:ind w:left="1305" w:right="36" w:firstLine="358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pray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bring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pass;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pray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4"/>
        </w:rPr>
        <w:t>see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already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Kingdom.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" w:after="0" w:line="264" w:lineRule="auto"/>
        <w:ind w:left="1290" w:right="31" w:firstLine="373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limit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avenues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answer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prayers.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7"/>
        </w:rPr>
        <w:t>Remember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God's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7"/>
        </w:rPr>
        <w:t>ways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manifesting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uncountable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7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3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stars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firmament.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" w:after="0" w:line="264" w:lineRule="auto"/>
        <w:ind w:left="1290" w:right="40" w:firstLine="358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feel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responsible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prayers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3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answer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0"/>
          <w:w w:val="106"/>
        </w:rPr>
        <w:t>m</w:t>
      </w:r>
      <w:r>
        <w:rPr>
          <w:rFonts w:ascii="Times New Roman" w:hAnsi="Times New Roman" w:cs="Times New Roman" w:eastAsia="Times New Roman"/>
          <w:sz w:val="35"/>
          <w:szCs w:val="35"/>
          <w:color w:val="383838"/>
          <w:spacing w:val="0"/>
          <w:w w:val="152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38383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83838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alone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planner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4"/>
        </w:rPr>
        <w:t>knows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best.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Love,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rejoice,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thankful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5"/>
        </w:rPr>
        <w:t>unfold­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tne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7"/>
          <w:w w:val="108"/>
        </w:rPr>
        <w:t>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plan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25"/>
        </w:rPr>
        <w:t>it.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891" w:right="3623"/>
        <w:jc w:val="center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0"/>
          <w:w w:val="116"/>
        </w:rPr>
        <w:t>17]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0" w:bottom="280" w:left="0" w:right="1180"/>
          <w:footerReference w:type="default" r:id="rId34"/>
          <w:pgSz w:w="10600" w:h="154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247.336411pt;margin-top:0pt;width:281.121584pt;height:774pt;mso-position-horizontal-relative:page;mso-position-vertical-relative:page;z-index:-2680" coordorigin="4947,0" coordsize="5622,15480">
            <v:shape style="position:absolute;left:9819;top:0;width:738;height:5427" type="#_x0000_t75">
              <v:imagedata r:id="rId37" o:title=""/>
            </v:shape>
            <v:group style="position:absolute;left:4950;top:15437;width:5615;height:2" coordorigin="4950,15437" coordsize="5615,2">
              <v:shape style="position:absolute;left:4950;top:15437;width:5615;height:2" coordorigin="4950,15437" coordsize="5615,0" path="m4950,15437l10566,15437e" filled="f" stroked="t" strokeweight=".361339pt" strokecolor="#000000">
                <v:path arrowok="t"/>
              </v:shape>
            </v:group>
            <v:group style="position:absolute;left:10479;top:0;width:2;height:15437" coordorigin="10479,0" coordsize="2,15437">
              <v:shape style="position:absolute;left:10479;top:0;width:2;height:15437" coordorigin="10479,0" coordsize="0,15437" path="m10479,15437l10479,0e" filled="f" stroked="t" strokeweight="7.94945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180669pt;margin-top:364.575714pt;width:.1pt;height:298.38785pt;mso-position-horizontal-relative:page;mso-position-vertical-relative:page;z-index:-2679" coordorigin="4,7292" coordsize="2,5968">
            <v:shape style="position:absolute;left:4;top:7292;width:2;height:5968" coordorigin="4,7292" coordsize="0,5968" path="m4,13259l4,7292e" filled="f" stroked="t" strokeweight=".722678pt" strokecolor="#000000">
              <v:path arrowok="t"/>
            </v:shape>
          </v:group>
          <w10:wrap type="none"/>
        </w:pict>
      </w:r>
      <w:r>
        <w:rPr/>
        <w:pict>
          <v:group style="position:absolute;margin-left:3.974727pt;margin-top:415.211212pt;width:.1pt;height:358.427103pt;mso-position-horizontal-relative:page;mso-position-vertical-relative:page;z-index:-2678" coordorigin="79,8304" coordsize="2,7169">
            <v:shape style="position:absolute;left:79;top:8304;width:2;height:7169" coordorigin="79,8304" coordsize="0,7169" path="m79,15473l79,8304e" filled="f" stroked="t" strokeweight="1.445355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40" w:lineRule="exact"/>
        <w:ind w:left="1956" w:right="2018"/>
        <w:jc w:val="center"/>
        <w:rPr>
          <w:rFonts w:ascii="Times New Roman" w:hAnsi="Times New Roman" w:cs="Times New Roman" w:eastAsia="Times New Roman"/>
          <w:sz w:val="47"/>
          <w:szCs w:val="47"/>
        </w:rPr>
      </w:pPr>
      <w:rPr/>
      <w:r>
        <w:rPr>
          <w:rFonts w:ascii="Times New Roman" w:hAnsi="Times New Roman" w:cs="Times New Roman" w:eastAsia="Times New Roman"/>
          <w:sz w:val="47"/>
          <w:szCs w:val="47"/>
          <w:color w:val="1C1C1C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47"/>
          <w:szCs w:val="47"/>
          <w:color w:val="1C1C1C"/>
          <w:spacing w:val="5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color w:val="1C1C1C"/>
          <w:spacing w:val="0"/>
          <w:w w:val="117"/>
          <w:position w:val="-1"/>
        </w:rPr>
        <w:t>Lost</w:t>
      </w:r>
      <w:r>
        <w:rPr>
          <w:rFonts w:ascii="Times New Roman" w:hAnsi="Times New Roman" w:cs="Times New Roman" w:eastAsia="Times New Roman"/>
          <w:sz w:val="47"/>
          <w:szCs w:val="47"/>
          <w:color w:val="1C1C1C"/>
          <w:spacing w:val="11"/>
          <w:w w:val="117"/>
          <w:position w:val="-1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color w:val="1C1C1C"/>
          <w:spacing w:val="0"/>
          <w:w w:val="100"/>
          <w:position w:val="-1"/>
        </w:rPr>
        <w:t>Art</w:t>
      </w:r>
      <w:r>
        <w:rPr>
          <w:rFonts w:ascii="Times New Roman" w:hAnsi="Times New Roman" w:cs="Times New Roman" w:eastAsia="Times New Roman"/>
          <w:sz w:val="47"/>
          <w:szCs w:val="47"/>
          <w:color w:val="1C1C1C"/>
          <w:spacing w:val="1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color w:val="1C1C1C"/>
          <w:spacing w:val="0"/>
          <w:w w:val="100"/>
          <w:position w:val="-1"/>
        </w:rPr>
        <w:t>of</w:t>
      </w:r>
      <w:r>
        <w:rPr>
          <w:rFonts w:ascii="Times New Roman" w:hAnsi="Times New Roman" w:cs="Times New Roman" w:eastAsia="Times New Roman"/>
          <w:sz w:val="47"/>
          <w:szCs w:val="47"/>
          <w:color w:val="1C1C1C"/>
          <w:spacing w:val="5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color w:val="1C1C1C"/>
          <w:spacing w:val="0"/>
          <w:w w:val="118"/>
          <w:position w:val="-1"/>
        </w:rPr>
        <w:t>Jesus</w:t>
      </w:r>
      <w:r>
        <w:rPr>
          <w:rFonts w:ascii="Times New Roman" w:hAnsi="Times New Roman" w:cs="Times New Roman" w:eastAsia="Times New Roman"/>
          <w:sz w:val="47"/>
          <w:szCs w:val="47"/>
          <w:color w:val="000000"/>
          <w:spacing w:val="0"/>
          <w:w w:val="100"/>
          <w:position w:val="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64" w:lineRule="auto"/>
        <w:ind w:left="161" w:right="52" w:firstLine="-43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overcoming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trouble,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1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9"/>
        </w:rPr>
        <w:t>triumphing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2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5"/>
        </w:rPr>
        <w:t>"prince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1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world,"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4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unique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history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9"/>
        </w:rPr>
        <w:t>mankind.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2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agree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this,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even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skeptics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agnostics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alien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faiths.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Among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recorded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promises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4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spoken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lips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leave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power: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3"/>
        </w:rPr>
        <w:t>"Verily,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verily,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say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unto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you,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believeth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me,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4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works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also;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greater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5"/>
        </w:rPr>
        <w:t>works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do;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unto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9"/>
        </w:rPr>
        <w:t>Father."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world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3"/>
        </w:rPr>
        <w:t>professed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followers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especial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failed,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whole,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expe­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rience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said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going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8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leave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question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left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unanswered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401" w:lineRule="exact"/>
        <w:ind w:left="197" w:right="82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promised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6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8" w:after="0" w:line="240" w:lineRule="auto"/>
        <w:ind w:left="197" w:right="444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going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leave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us,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20"/>
        </w:rPr>
        <w:t>it?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8" w:after="0" w:line="264" w:lineRule="auto"/>
        <w:ind w:left="204" w:right="23" w:firstLine="354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Jesus'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healing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sick,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bringing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5"/>
        </w:rPr>
        <w:t>peace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9"/>
        </w:rPr>
        <w:t>troubled,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9"/>
        </w:rPr>
        <w:t>harmony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4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discord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9"/>
        </w:rPr>
        <w:t>lost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art?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Perhaps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1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nothing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song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story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allur­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imagination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so-called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21"/>
        </w:rPr>
        <w:t>"lost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9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21"/>
        </w:rPr>
        <w:t>arts."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they,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found?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Lik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4"/>
          <w:w w:val="108"/>
        </w:rPr>
        <w:t>e</w:t>
      </w:r>
      <w:r>
        <w:rPr>
          <w:rFonts w:ascii="Times New Roman" w:hAnsi="Times New Roman" w:cs="Times New Roman" w:eastAsia="Times New Roman"/>
          <w:sz w:val="35"/>
          <w:szCs w:val="35"/>
          <w:color w:val="BFBFBF"/>
          <w:spacing w:val="0"/>
          <w:w w:val="36"/>
        </w:rPr>
        <w:t>_</w:t>
      </w:r>
      <w:r>
        <w:rPr>
          <w:rFonts w:ascii="Times New Roman" w:hAnsi="Times New Roman" w:cs="Times New Roman" w:eastAsia="Times New Roman"/>
          <w:sz w:val="35"/>
          <w:szCs w:val="35"/>
          <w:color w:val="BFBFBF"/>
          <w:spacing w:val="-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riddle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Sphinx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oracle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Delphi,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remain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shrouded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veil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mystery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92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858" w:right="3596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20"/>
        </w:rPr>
        <w:t>18]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440" w:bottom="280" w:left="1400" w:right="860"/>
          <w:footerReference w:type="default" r:id="rId36"/>
          <w:pgSz w:w="10600" w:h="15480"/>
        </w:sectPr>
      </w:pPr>
      <w:rPr/>
    </w:p>
    <w:p>
      <w:pPr>
        <w:spacing w:before="55" w:after="0" w:line="240" w:lineRule="auto"/>
        <w:ind w:left="2554" w:right="2545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1.806694pt;margin-top:88.612152pt;width:.1pt;height:261.496261pt;mso-position-horizontal-relative:page;mso-position-vertical-relative:page;z-index:-2677" coordorigin="36,1772" coordsize="2,5230">
            <v:shape style="position:absolute;left:36;top:1772;width:2;height:5230" coordorigin="36,1772" coordsize="0,5230" path="m36,7002l36,1772e" filled="f" stroked="t" strokeweight="1.084016pt" strokecolor="#000000">
              <v:path arrowok="t"/>
            </v:shape>
          </v:group>
          <w10:wrap type="none"/>
        </w:pict>
      </w:r>
      <w:r>
        <w:rPr/>
        <w:pict>
          <v:group style="position:absolute;margin-left:0pt;margin-top:772.191589pt;width:312.55806pt;height:.1pt;mso-position-horizontal-relative:page;mso-position-vertical-relative:page;z-index:-2676" coordorigin="0,15444" coordsize="6251,2">
            <v:shape style="position:absolute;left:0;top:15444;width:6251;height:2" coordorigin="0,15444" coordsize="6251,0" path="m0,15444l6251,15444e" filled="f" stroked="t" strokeweight="1.08401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Lost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5"/>
        </w:rPr>
        <w:t>Jesus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5" w:lineRule="auto"/>
        <w:ind w:left="195" w:right="109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king's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horses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king's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men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modern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scientific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philosophical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research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2"/>
        </w:rPr>
        <w:t>powerless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uncover.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5" w:after="0" w:line="265" w:lineRule="auto"/>
        <w:ind w:left="180" w:right="23" w:firstLine="354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31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"/>
          <w:w w:val="13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conclusion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greatest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3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lost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arts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408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292"/>
          <w:w w:val="4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lost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twenty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centuries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392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39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living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practised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4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35"/>
        </w:rPr>
        <w:t>it: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living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1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0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trouble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fell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4"/>
        </w:rPr>
        <w:t>scales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2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0"/>
          <w:w w:val="10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eyes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6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need.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401" w:lineRule="exact"/>
        <w:ind w:left="535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lost,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6"/>
        </w:rPr>
        <w:t>it?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6" w:after="0" w:line="263" w:lineRule="auto"/>
        <w:ind w:left="188" w:right="122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truly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greatest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1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arts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cer-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tainly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worth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seeking.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              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9E9E9E"/>
          <w:spacing w:val="0"/>
          <w:w w:val="60"/>
        </w:rPr>
        <w:t>.,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" w:after="0" w:line="267" w:lineRule="auto"/>
        <w:ind w:left="180" w:right="130" w:firstLine="332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does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lost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something?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Naturally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goes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last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6"/>
        </w:rPr>
        <w:t>seen,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makes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starting-point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7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search.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397" w:lineRule="exact"/>
        <w:ind w:left="513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example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probably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4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6" w:after="0" w:line="264" w:lineRule="auto"/>
        <w:ind w:left="71" w:right="178" w:firstLine="63"/>
        <w:jc w:val="center"/>
        <w:tabs>
          <w:tab w:pos="1180" w:val="left"/>
          <w:tab w:pos="2260" w:val="left"/>
          <w:tab w:pos="3020" w:val="left"/>
          <w:tab w:pos="4680" w:val="left"/>
          <w:tab w:pos="556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commonest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lost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articles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athletically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7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ardent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nation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"/>
          <w:w w:val="400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lost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golf-ball.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20"/>
        </w:rPr>
        <w:t>Just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imagine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caddying,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say,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greatest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8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masters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game.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Stroke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3"/>
        </w:rPr>
        <w:t>stroke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4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seen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drive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course.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Nothing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equal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6"/>
        </w:rPr>
        <w:t>ever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seen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before.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yet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spite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marvelous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4"/>
        </w:rPr>
        <w:t>power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does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require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ahead,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servant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hire,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invites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accompany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8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3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58"/>
        </w:rPr>
        <w:t>side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18"/>
          <w:w w:val="158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4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companion.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2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55"/>
        </w:rPr>
        <w:t>"I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-68"/>
          <w:w w:val="15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4"/>
        </w:rPr>
        <w:t>servants,"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beautiful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phrase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Gospel,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55"/>
        </w:rPr>
        <w:t>"I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22"/>
          <w:w w:val="15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called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friends."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1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oh,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glory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6"/>
        </w:rPr>
        <w:t>friend­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want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prove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yourself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worthy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great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9"/>
        </w:rPr>
        <w:t>trust!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4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then,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evil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hour,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should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748" w:right="3762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23"/>
        </w:rPr>
        <w:t>[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32"/>
          <w:w w:val="12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23"/>
        </w:rPr>
        <w:t>19]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40" w:bottom="280" w:left="1460" w:right="740"/>
          <w:footerReference w:type="default" r:id="rId38"/>
          <w:pgSz w:w="10600" w:h="15480"/>
        </w:sectPr>
      </w:pPr>
      <w:rPr/>
    </w:p>
    <w:p>
      <w:pPr>
        <w:spacing w:before="46" w:after="0" w:line="240" w:lineRule="auto"/>
        <w:ind w:left="2328" w:right="1983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0pt;margin-top:0pt;width:529.559998pt;height:774pt;mso-position-horizontal-relative:page;mso-position-vertical-relative:page;z-index:-2675" coordorigin="0,0" coordsize="10591,15480">
            <v:group style="position:absolute;left:10069;top:25;width:511;height:2" coordorigin="10069,25" coordsize="511,2">
              <v:shape style="position:absolute;left:10069;top:25;width:511;height:2" coordorigin="10069,25" coordsize="511,0" path="m10069,25l10580,25e" filled="f" stroked="t" strokeweight="2.157716pt" strokecolor="#000000">
                <v:path arrowok="t"/>
              </v:shape>
            </v:group>
            <v:group style="position:absolute;left:10371;top:0;width:201;height:15473" coordorigin="10371,0" coordsize="201,15473">
              <v:shape style="position:absolute;left:10371;top:0;width:201;height:15473" coordorigin="10371,0" coordsize="201,15473" path="m10371,0l10573,0,10573,15473,10371,15473,10371,0xe" filled="t" fillcolor="#000000" stroked="f">
                <v:path arrowok="t"/>
                <v:fill/>
              </v:shape>
            </v:group>
            <v:group style="position:absolute;left:0;top:15473;width:10573;height:2" coordorigin="0,15473" coordsize="10573,2">
              <v:shape style="position:absolute;left:0;top:15473;width:10573;height:2" coordorigin="0,15473" coordsize="10573,0" path="m0,15473l10573,15473e" filled="f" stroked="t" strokeweight=".719239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6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4"/>
          <w:w w:val="11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7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2" w:lineRule="auto"/>
        <w:ind w:left="440" w:right="53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giving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3"/>
        </w:rPr>
        <w:t>undivided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1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3"/>
        </w:rPr>
        <w:t>attention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0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game,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lose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sight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ball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momen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D3D3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4"/>
          <w:szCs w:val="34"/>
          <w:color w:val="3D3D3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try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26"/>
        </w:rPr>
        <w:t>tosee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2"/>
          <w:w w:val="12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again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1"/>
        </w:rPr>
        <w:t>onward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21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1"/>
        </w:rPr>
        <w:t>fligh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-5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D3D3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4"/>
          <w:szCs w:val="34"/>
          <w:color w:val="3D3D3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able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so,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21"/>
          <w:w w:val="114"/>
        </w:rPr>
        <w:t>h</w:t>
      </w:r>
      <w:r>
        <w:rPr>
          <w:rFonts w:ascii="Times New Roman" w:hAnsi="Times New Roman" w:cs="Times New Roman" w:eastAsia="Times New Roman"/>
          <w:sz w:val="34"/>
          <w:szCs w:val="34"/>
          <w:color w:val="3D3D3D"/>
          <w:spacing w:val="0"/>
          <w:w w:val="84"/>
        </w:rPr>
        <w:t>e</w:t>
      </w:r>
      <w:r>
        <w:rPr>
          <w:rFonts w:ascii="Times New Roman" w:hAnsi="Times New Roman" w:cs="Times New Roman" w:eastAsia="Times New Roman"/>
          <w:sz w:val="34"/>
          <w:szCs w:val="34"/>
          <w:color w:val="3D3D3D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course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seek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26"/>
        </w:rPr>
        <w:t>it,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-55"/>
          <w:w w:val="12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try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best,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2"/>
        </w:rPr>
        <w:t>cannot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-14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7"/>
        </w:rPr>
        <w:t>it.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0" w:after="0" w:line="388" w:lineRule="exact"/>
        <w:ind w:left="747" w:right="313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1"/>
        </w:rPr>
        <w:t>wasting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2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1"/>
        </w:rPr>
        <w:t>preciou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1"/>
        </w:rPr>
        <w:t>minutes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5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1"/>
        </w:rPr>
        <w:t>threshing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7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1"/>
        </w:rPr>
        <w:t>through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55" w:after="0" w:line="272" w:lineRule="auto"/>
        <w:ind w:left="440" w:right="33" w:firstLine="22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deep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grass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1"/>
        </w:rPr>
        <w:t>inductive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1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1"/>
        </w:rPr>
        <w:t>speculation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9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0"/>
        </w:rPr>
        <w:t>side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course,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9"/>
        </w:rPr>
        <w:t>searching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2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among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high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trees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1"/>
        </w:rPr>
        <w:t>deductive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1"/>
        </w:rPr>
        <w:t>speculation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14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6"/>
        </w:rPr>
        <w:t>other,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-10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6"/>
        </w:rPr>
        <w:t>poking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sand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traps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logic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1"/>
        </w:rPr>
        <w:t>fairway,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66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8"/>
        </w:rPr>
        <w:t>are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ready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3"/>
        </w:rPr>
        <w:t>despair.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64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3"/>
        </w:rPr>
        <w:t>good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0" w:after="0" w:line="388" w:lineRule="exact"/>
        <w:ind w:left="244" w:right="82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626262"/>
          <w:spacing w:val="0"/>
          <w:w w:val="59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626262"/>
          <w:spacing w:val="0"/>
          <w:w w:val="5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626262"/>
          <w:spacing w:val="20"/>
          <w:w w:val="5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caddy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recourse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left.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2"/>
        </w:rPr>
        <w:t>return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55" w:after="0" w:line="271" w:lineRule="auto"/>
        <w:ind w:left="448" w:right="45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tee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7"/>
        </w:rPr>
        <w:t>stand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14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saw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6"/>
        </w:rPr>
        <w:t>mas­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6"/>
        </w:rPr>
        <w:t>struck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66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ball,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san1e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grip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club,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3"/>
        </w:rPr>
        <w:t>exactly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swing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gave,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6"/>
        </w:rPr>
        <w:t>eye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6" w:after="0" w:line="495" w:lineRule="exact"/>
        <w:ind w:left="462" w:right="99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  <w:position w:val="8"/>
        </w:rPr>
        <w:t>follo'v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70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  <w:position w:val="8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  <w:position w:val="8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13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  <w:position w:val="8"/>
        </w:rPr>
        <w:t>course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70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  <w:position w:val="8"/>
        </w:rPr>
        <w:t>such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  <w:position w:val="8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7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  <w:position w:val="8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9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4"/>
          <w:position w:val="8"/>
        </w:rPr>
        <w:t>stroke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4"/>
          <w:position w:val="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7"/>
          <w:w w:val="114"/>
          <w:position w:val="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  <w:position w:val="8"/>
        </w:rPr>
        <w:t>would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  <w:position w:val="8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7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5"/>
          <w:position w:val="8"/>
        </w:rPr>
        <w:t>inevitabl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-153"/>
          <w:w w:val="105"/>
          <w:position w:val="8"/>
        </w:rPr>
        <w:t>Y</w:t>
      </w:r>
      <w:r>
        <w:rPr>
          <w:rFonts w:ascii="Arial" w:hAnsi="Arial" w:cs="Arial" w:eastAsia="Arial"/>
          <w:sz w:val="28"/>
          <w:szCs w:val="28"/>
          <w:color w:val="181818"/>
          <w:spacing w:val="0"/>
          <w:w w:val="93"/>
          <w:position w:val="-5"/>
        </w:rPr>
        <w:t>•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335" w:lineRule="exact"/>
        <w:ind w:left="462" w:right="44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  <w:position w:val="1"/>
        </w:rPr>
        <w:t>carry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8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  <w:position w:val="1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  <w:position w:val="1"/>
        </w:rPr>
        <w:t>ball.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2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  <w:position w:val="1"/>
        </w:rPr>
        <w:t>If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2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  <w:position w:val="1"/>
        </w:rPr>
        <w:t>you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  <w:position w:val="1"/>
        </w:rPr>
        <w:t>do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  <w:position w:val="1"/>
        </w:rPr>
        <w:t>this,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  <w:position w:val="1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  <w:position w:val="1"/>
        </w:rPr>
        <w:t>then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7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  <w:position w:val="1"/>
        </w:rPr>
        <w:t>follow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8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5"/>
          <w:position w:val="1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55" w:after="0" w:line="269" w:lineRule="auto"/>
        <w:ind w:left="448" w:right="34" w:firstLine="14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track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4"/>
        </w:rPr>
        <w:t>thought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20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2"/>
        </w:rPr>
        <w:t>recharted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27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7"/>
        </w:rPr>
        <w:t>you,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lost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8"/>
        </w:rPr>
        <w:t>ball.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9" w:after="0" w:line="272" w:lineRule="auto"/>
        <w:ind w:left="448" w:right="32" w:firstLine="345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21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24"/>
          <w:w w:val="12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is,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:figuratively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0"/>
        </w:rPr>
        <w:t>speaking,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0"/>
        </w:rPr>
        <w:t>exactly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8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9"/>
        </w:rPr>
        <w:t>I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2"/>
          <w:w w:val="11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9"/>
        </w:rPr>
        <w:t>did.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3"/>
        </w:rPr>
        <w:t>Having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93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assured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myself,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beyond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3"/>
        </w:rPr>
        <w:t>peradventure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67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4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6"/>
        </w:rPr>
        <w:t>doubt,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25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3"/>
        </w:rPr>
        <w:t>meant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62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9"/>
        </w:rPr>
        <w:t>absolutely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word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said,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28"/>
        </w:rPr>
        <w:t>"The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5"/>
          <w:w w:val="12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works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24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9"/>
          <w:w w:val="12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24"/>
        </w:rPr>
        <w:t>I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68"/>
          <w:w w:val="12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24"/>
        </w:rPr>
        <w:t>do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2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also;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3"/>
        </w:rPr>
        <w:t>greater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1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works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7"/>
        </w:rPr>
        <w:t>shall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35"/>
        </w:rPr>
        <w:t>do/'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5"/>
          <w:w w:val="13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having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9"/>
        </w:rPr>
        <w:t>convinced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myself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5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7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5"/>
        </w:rPr>
        <w:t>within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5"/>
        </w:rPr>
        <w:t>Jesus'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67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lay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concealed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secret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8"/>
        </w:rPr>
        <w:t>doing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1"/>
        </w:rPr>
        <w:t>mighty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32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works,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27"/>
        </w:rPr>
        <w:t>I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21"/>
          <w:w w:val="12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went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back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4"/>
        </w:rPr>
        <w:t>pathway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118" w:right="357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81818"/>
          <w:spacing w:val="0"/>
          <w:w w:val="131"/>
        </w:rPr>
        <w:t>[</w:t>
      </w:r>
      <w:r>
        <w:rPr>
          <w:rFonts w:ascii="Times New Roman" w:hAnsi="Times New Roman" w:cs="Times New Roman" w:eastAsia="Times New Roman"/>
          <w:sz w:val="28"/>
          <w:szCs w:val="28"/>
          <w:color w:val="181818"/>
          <w:spacing w:val="-3"/>
          <w:w w:val="13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81818"/>
          <w:spacing w:val="0"/>
          <w:w w:val="131"/>
        </w:rPr>
        <w:t>201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000" w:bottom="280" w:left="1480" w:right="560"/>
          <w:footerReference w:type="default" r:id="rId39"/>
          <w:pgSz w:w="10600" w:h="15480"/>
        </w:sectPr>
      </w:pPr>
      <w:rPr/>
    </w:p>
    <w:p>
      <w:pPr>
        <w:spacing w:before="58" w:after="0" w:line="240" w:lineRule="auto"/>
        <w:ind w:left="2538" w:right="2891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1.445355pt;margin-top:15.190654pt;width:.1pt;height:474.527103pt;mso-position-horizontal-relative:page;mso-position-vertical-relative:page;z-index:-2674" coordorigin="29,304" coordsize="2,9491">
            <v:shape style="position:absolute;left:29;top:304;width:2;height:9491" coordorigin="29,304" coordsize="0,9491" path="m29,9794l29,304e" filled="f" stroked="t" strokeweight="2.168033pt" strokecolor="#000000">
              <v:path arrowok="t"/>
            </v:shape>
          </v:group>
          <w10:wrap type="none"/>
        </w:pict>
      </w:r>
      <w:r>
        <w:rPr/>
        <w:pict>
          <v:group style="position:absolute;margin-left:527.735291pt;margin-top:609.796265pt;width:.1pt;height:149.013084pt;mso-position-horizontal-relative:page;mso-position-vertical-relative:page;z-index:-2673" coordorigin="10555,12196" coordsize="2,2980">
            <v:shape style="position:absolute;left:10555;top:12196;width:2;height:2980" coordorigin="10555,12196" coordsize="0,2980" path="m10555,15176l10555,12196e" filled="f" stroked="t" strokeweight=".361339pt" strokecolor="#000000">
              <v:path arrowok="t"/>
            </v:shape>
          </v:group>
          <w10:wrap type="none"/>
        </w:pict>
      </w:r>
      <w:r>
        <w:rPr/>
        <w:pict>
          <v:group style="position:absolute;margin-left:0pt;margin-top:772.914978pt;width:515.630464pt;height:.1pt;mso-position-horizontal-relative:page;mso-position-vertical-relative:page;z-index:-2672" coordorigin="0,15458" coordsize="10313,2">
            <v:shape style="position:absolute;left:0;top:15458;width:10313;height:2" coordorigin="0,15458" coordsize="10313,0" path="m0,15458l10313,15458e" filled="f" stroked="t" strokeweight=".72267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Lost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5"/>
        </w:rPr>
        <w:t>Jesus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8" w:lineRule="auto"/>
        <w:ind w:left="164" w:right="380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history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stood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sent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Christ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Idea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whirling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ages.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went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5"/>
        </w:rPr>
        <w:t>where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stood;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examined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carefully,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best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34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-15"/>
          <w:w w:val="13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able,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took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stand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earth,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7"/>
        </w:rPr>
        <w:t>manner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gripped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issues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life,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3"/>
        </w:rPr>
        <w:t>way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swung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full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force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matchless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9"/>
        </w:rPr>
        <w:t>strength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harmony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thought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game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6"/>
        </w:rPr>
        <w:t>life;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34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2"/>
          <w:w w:val="13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eye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follow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course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9"/>
        </w:rPr>
        <w:t>th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12"/>
          <w:w w:val="109"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color w:val="909090"/>
          <w:spacing w:val="0"/>
          <w:w w:val="39"/>
        </w:rPr>
        <w:t>·</w:t>
      </w:r>
      <w:r>
        <w:rPr>
          <w:rFonts w:ascii="Times New Roman" w:hAnsi="Times New Roman" w:cs="Times New Roman" w:eastAsia="Times New Roman"/>
          <w:sz w:val="36"/>
          <w:szCs w:val="36"/>
          <w:color w:val="909090"/>
          <w:spacing w:val="0"/>
          <w:w w:val="3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Idea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followed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7"/>
        </w:rPr>
        <w:t>triumphant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2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7"/>
        </w:rPr>
        <w:t>flight.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411" w:lineRule="exact"/>
        <w:ind w:left="496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30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0"/>
          <w:w w:val="13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30"/>
        </w:rPr>
        <w:t>found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25"/>
          <w:w w:val="130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3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13"/>
          <w:w w:val="13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Jesus'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5"/>
        </w:rPr>
        <w:t>attitude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41" w:after="0" w:line="257" w:lineRule="auto"/>
        <w:ind w:left="135" w:right="456" w:firstLine="29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toward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converting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everything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3"/>
        </w:rPr>
        <w:t>saw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touched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parables.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stood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2"/>
        </w:rPr>
        <w:t>earth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symbol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greater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world.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gripped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2"/>
        </w:rPr>
        <w:t>issues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mere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symbols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eternal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9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4"/>
        </w:rPr>
        <w:t>heavenly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Realities.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5"/>
        </w:rPr>
        <w:t>Petty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4"/>
          <w:w w:val="11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problems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sorrows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7"/>
        </w:rPr>
        <w:t>disasters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converted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beautiful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symbols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eternal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infinite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goodness.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Thus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nothing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petty,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7"/>
        </w:rPr>
        <w:t>nothing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trivial,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nothing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meaning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0"/>
        </w:rPr>
        <w:t>Jesus'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world,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combined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reveal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2"/>
        </w:rPr>
        <w:t>Kin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40"/>
          <w:w w:val="102"/>
        </w:rPr>
        <w:t>g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95"/>
        </w:rPr>
        <w:t>..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dom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2"/>
          <w:w w:val="397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Kingdom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Heaven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2"/>
        </w:rPr>
        <w:t>lived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86"/>
          <w:w w:val="100"/>
        </w:rPr>
        <w:t>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moved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3"/>
        </w:rPr>
        <w:t>being.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413" w:lineRule="exact"/>
        <w:ind w:left="496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6"/>
        </w:rPr>
        <w:t>"And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7"/>
          <w:w w:val="11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274"/>
        </w:rPr>
        <w:t>...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-110"/>
          <w:w w:val="27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parables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spake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unto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277"/>
        </w:rPr>
        <w:t>...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34" w:after="0" w:line="256" w:lineRule="auto"/>
        <w:ind w:left="113" w:right="450" w:firstLine="22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parable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spake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unto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2"/>
        </w:rPr>
        <w:t>them."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others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never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8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lips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say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mind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heart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authori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5"/>
        </w:rPr>
        <w:t>e.-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20"/>
        </w:rPr>
        <w:t>"Out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26"/>
          <w:w w:val="12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abundance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heart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mouth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20"/>
        </w:rPr>
        <w:t>spea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25"/>
          <w:w w:val="12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909090"/>
          <w:spacing w:val="0"/>
          <w:w w:val="100"/>
          <w:i/>
        </w:rPr>
        <w:t>"</w:t>
      </w:r>
      <w:r>
        <w:rPr>
          <w:rFonts w:ascii="Times New Roman" w:hAnsi="Times New Roman" w:cs="Times New Roman" w:eastAsia="Times New Roman"/>
          <w:sz w:val="36"/>
          <w:szCs w:val="36"/>
          <w:color w:val="90909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7"/>
        </w:rPr>
        <w:t>eth."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8"/>
          <w:w w:val="11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talked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parables,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thought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8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parables;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thought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parables,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felt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8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774" w:right="4094"/>
        <w:jc w:val="center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2A2A2A"/>
          <w:spacing w:val="0"/>
          <w:w w:val="156"/>
        </w:rPr>
        <w:t>[</w:t>
      </w:r>
      <w:r>
        <w:rPr>
          <w:rFonts w:ascii="Times New Roman" w:hAnsi="Times New Roman" w:cs="Times New Roman" w:eastAsia="Times New Roman"/>
          <w:sz w:val="26"/>
          <w:szCs w:val="26"/>
          <w:color w:val="2A2A2A"/>
          <w:spacing w:val="-32"/>
          <w:w w:val="156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1A1A1A"/>
          <w:spacing w:val="0"/>
          <w:w w:val="156"/>
        </w:rPr>
        <w:t>21]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80" w:bottom="280" w:left="400" w:right="1480"/>
          <w:footerReference w:type="default" r:id="rId40"/>
          <w:pgSz w:w="10600" w:h="15480"/>
        </w:sectPr>
      </w:pPr>
      <w:rPr/>
    </w:p>
    <w:p>
      <w:pPr>
        <w:spacing w:before="53" w:after="0" w:line="240" w:lineRule="auto"/>
        <w:ind w:left="2077" w:right="1951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.17981pt;margin-top:695.159973pt;width:.1pt;height:45pt;mso-position-horizontal-relative:page;mso-position-vertical-relative:page;z-index:-2671" coordorigin="4,13903" coordsize="2,900">
            <v:shape style="position:absolute;left:4;top:13903;width:2;height:900" coordorigin="4,13903" coordsize="0,900" path="m4,14803l4,13903e" filled="f" stroked="t" strokeweight=".719239pt" strokecolor="#000000">
              <v:path arrowok="t"/>
            </v:shape>
          </v:group>
          <w10:wrap type="none"/>
        </w:pict>
      </w:r>
      <w:r>
        <w:rPr/>
        <w:pict>
          <v:group style="position:absolute;margin-left:527.561523pt;margin-top:0pt;width:.1pt;height:203.4pt;mso-position-horizontal-relative:page;mso-position-vertical-relative:page;z-index:-2670" coordorigin="10551,0" coordsize="2,4068">
            <v:shape style="position:absolute;left:10551;top:0;width:2;height:4068" coordorigin="10551,0" coordsize="0,4068" path="m10551,4068l10551,0e" filled="f" stroked="t" strokeweight=".719239pt" strokecolor="#000000">
              <v:path arrowok="t"/>
            </v:shape>
          </v:group>
          <w10:wrap type="none"/>
        </w:pict>
      </w:r>
      <w:r>
        <w:rPr/>
        <w:pict>
          <v:group style="position:absolute;margin-left:134.497620pt;margin-top:773.280029pt;width:393.423521pt;height:.1pt;mso-position-horizontal-relative:page;mso-position-vertical-relative:page;z-index:-2669" coordorigin="2690,15466" coordsize="7868,2">
            <v:shape style="position:absolute;left:2690;top:15466;width:7868;height:2" coordorigin="2690,15466" coordsize="7868,0" path="m2690,15466l10558,15466e" filled="f" stroked="t" strokeweight=".359619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17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8"/>
          <w:w w:val="11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6"/>
        </w:rPr>
        <w:t>Desi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-11"/>
          <w:w w:val="106"/>
        </w:rPr>
        <w:t>r</w:t>
      </w:r>
      <w:r>
        <w:rPr>
          <w:rFonts w:ascii="Times New Roman" w:hAnsi="Times New Roman" w:cs="Times New Roman" w:eastAsia="Times New Roman"/>
          <w:sz w:val="36"/>
          <w:szCs w:val="36"/>
          <w:color w:val="3F3F3F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7" w:lineRule="auto"/>
        <w:ind w:left="139" w:right="23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26"/>
        </w:rPr>
        <w:t>parables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-15"/>
          <w:w w:val="126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26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-1"/>
          <w:w w:val="12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parable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point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view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4"/>
        </w:rPr>
        <w:t>universe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heart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being.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2"/>
        </w:rPr>
        <w:t>somewhere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beginning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ministry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adopted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9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parabolic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method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looking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universe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8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thenceforth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never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departed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it.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3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something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tremendously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significant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fact.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33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3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reveals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method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thinking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6"/>
        </w:rPr>
        <w:t>talking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halfway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method.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11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occasionally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means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8"/>
        </w:rPr>
        <w:t>end,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continuously,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exclusively,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11"/>
        </w:rPr>
        <w:t>utterly.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33"/>
          <w:w w:val="11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Perhaps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4"/>
        </w:rPr>
        <w:t>no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teacher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history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completely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given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4"/>
        </w:rPr>
        <w:t>him­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self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particular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method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8"/>
        </w:rPr>
        <w:t>this.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410" w:lineRule="exact"/>
        <w:ind w:left="484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greatest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discovery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1"/>
        </w:rPr>
        <w:t>life.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39" w:after="0" w:line="257" w:lineRule="auto"/>
        <w:ind w:left="110" w:right="29" w:firstLine="43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26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4"/>
          <w:w w:val="12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took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rank,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universe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least,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3"/>
        </w:rPr>
        <w:t>beside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Newton's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14"/>
        </w:rPr>
        <w:t>Watt's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discoveries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apples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2"/>
        </w:rPr>
        <w:t>fall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downward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steam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pushes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outward.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15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00"/>
          <w:w w:val="11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15"/>
        </w:rPr>
        <w:t>am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firmly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convinced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religious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world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whole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awakes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full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significance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4"/>
        </w:rPr>
        <w:t>meaning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implied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simple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words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result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10"/>
        </w:rPr>
        <w:t>just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transforming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spiritual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world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1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discovery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8"/>
        </w:rPr>
        <w:t>gravitation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33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steam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8"/>
        </w:rPr>
        <w:t>has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scientific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material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4"/>
        </w:rPr>
        <w:t>world.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discoveries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Watt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3"/>
        </w:rPr>
        <w:t>Newton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awakened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presence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world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2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physical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material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forces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outside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him,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discovery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Jesus'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looking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6"/>
        </w:rPr>
        <w:t>awaken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presence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world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cosmic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9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spiritual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forces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8"/>
        </w:rPr>
        <w:t>him.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759" w:right="3654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46"/>
        </w:rPr>
        <w:t>[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-27"/>
          <w:w w:val="14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D1D1D"/>
          <w:spacing w:val="0"/>
          <w:w w:val="146"/>
        </w:rPr>
        <w:t>22]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000" w:bottom="280" w:left="1400" w:right="920"/>
          <w:footerReference w:type="default" r:id="rId41"/>
          <w:pgSz w:w="10600" w:h="15480"/>
        </w:sectPr>
      </w:pPr>
      <w:rPr/>
    </w:p>
    <w:p>
      <w:pPr>
        <w:spacing w:before="48" w:after="0" w:line="240" w:lineRule="auto"/>
        <w:ind w:left="2530" w:right="2748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pict>
          <v:group style="position:absolute;margin-left:1.438477pt;margin-top:0pt;width:.1pt;height:389.52pt;mso-position-horizontal-relative:page;mso-position-vertical-relative:page;z-index:-2668" coordorigin="29,0" coordsize="2,7790">
            <v:shape style="position:absolute;left:29;top:0;width:2;height:7790" coordorigin="29,0" coordsize="0,7790" path="m29,7790l29,0e" filled="f" stroked="t" strokeweight="2.157716pt" strokecolor="#000000">
              <v:path arrowok="t"/>
            </v:shape>
          </v:group>
          <w10:wrap type="none"/>
        </w:pict>
      </w:r>
      <w:r>
        <w:rPr/>
        <w:pict>
          <v:group style="position:absolute;margin-left:0pt;margin-top:773.280029pt;width:523.605710pt;height:.1pt;mso-position-horizontal-relative:page;mso-position-vertical-relative:page;z-index:-2667" coordorigin="0,15466" coordsize="10472,2">
            <v:shape style="position:absolute;left:0;top:15466;width:10472;height:2" coordorigin="0,15466" coordsize="10472,0" path="m0,15466l10472,15466e" filled="f" stroked="t" strokeweight="1.07885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7"/>
        </w:rPr>
        <w:t>Lost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0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7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65" w:lineRule="auto"/>
        <w:ind w:left="109" w:right="265" w:firstLine="374"/>
        <w:jc w:val="left"/>
        <w:tabs>
          <w:tab w:pos="1300" w:val="left"/>
          <w:tab w:pos="2060" w:val="left"/>
          <w:tab w:pos="2280" w:val="left"/>
          <w:tab w:pos="3120" w:val="left"/>
          <w:tab w:pos="3260" w:val="left"/>
          <w:tab w:pos="3700" w:val="left"/>
          <w:tab w:pos="4960" w:val="left"/>
          <w:tab w:pos="5080" w:val="left"/>
          <w:tab w:pos="5460" w:val="left"/>
          <w:tab w:pos="6900" w:val="left"/>
          <w:tab w:pos="7260" w:val="left"/>
          <w:tab w:pos="7500" w:val="left"/>
          <w:tab w:pos="776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Somewhere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back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memory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recall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4"/>
        </w:rPr>
        <w:t>seeing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books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library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shelf,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entitled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9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i/>
        </w:rPr>
        <w:t>Parables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i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6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i/>
        </w:rPr>
        <w:t>Lord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entitled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3"/>
          <w:i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i/>
        </w:rPr>
        <w:t>Miracles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3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i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i/>
        </w:rPr>
        <w:t>Lord.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5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Either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reason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5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reason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early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associated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words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7C7C7C"/>
          <w:spacing w:val="0"/>
          <w:w w:val="40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7C7C7C"/>
          <w:spacing w:val="0"/>
          <w:w w:val="4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associate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companion-pictures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7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9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hung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wall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childhood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home,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such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Sunrise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Sunset,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Parting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1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7"/>
        </w:rPr>
        <w:t>Reunion,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heirlooms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childhood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memories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406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4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9"/>
        </w:rPr>
        <w:t>dictionary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92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family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Bible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8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grace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centre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old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living-room.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21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3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till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discovery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just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referred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came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rile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realization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deeper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closer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association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cause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existed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between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parables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3"/>
        </w:rPr>
        <w:t>miracles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Lord.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Jesus'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parabolic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interpretation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actually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lay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secret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signs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4"/>
        </w:rPr>
        <w:t>wonders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signalized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healing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teaching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9"/>
        </w:rPr>
        <w:t>ministry.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" w:after="0" w:line="265" w:lineRule="auto"/>
        <w:ind w:left="102" w:right="369" w:firstLine="360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implied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Jesus'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parabolic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view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3"/>
        </w:rPr>
        <w:t>life,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behooves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consider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carefully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man­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mystery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37"/>
        </w:rPr>
        <w:t>parable­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3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filled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moral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spiritual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dynamite.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391" w:lineRule="exact"/>
        <w:ind w:left="461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"A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3"/>
        </w:rPr>
        <w:t>parable,"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39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says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dictionary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hand,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29"/>
        </w:rPr>
        <w:t>"is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4" w:after="0" w:line="266" w:lineRule="auto"/>
        <w:ind w:left="102" w:right="408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allegorical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relation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something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4"/>
        </w:rPr>
        <w:t>real."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9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2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31"/>
        </w:rPr>
        <w:t>it: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9"/>
          <w:w w:val="13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parable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deals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Reality.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Second,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9"/>
        </w:rPr>
        <w:t>ranslates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397" w:lineRule="exact"/>
        <w:ind w:left="116" w:right="383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imagination.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8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i/>
        </w:rPr>
        <w:t>'Jesus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9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i/>
        </w:rPr>
        <w:t>looked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i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1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i/>
        </w:rPr>
        <w:t>Reality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3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i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4"/>
          <w:i/>
        </w:rPr>
        <w:t>lens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736" w:right="3948"/>
        <w:jc w:val="center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0"/>
          <w:w w:val="107"/>
        </w:rPr>
        <w:t>23]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000" w:bottom="280" w:left="560" w:right="1480"/>
          <w:footerReference w:type="default" r:id="rId42"/>
          <w:pgSz w:w="10600" w:h="15480"/>
        </w:sectPr>
      </w:pPr>
      <w:rPr/>
    </w:p>
    <w:p>
      <w:pPr>
        <w:spacing w:before="55" w:after="0" w:line="240" w:lineRule="auto"/>
        <w:ind w:left="2141" w:right="2005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.899048pt;margin-top:1.44pt;width:.1pt;height:113.76pt;mso-position-horizontal-relative:page;mso-position-vertical-relative:page;z-index:-2666" coordorigin="18,29" coordsize="2,2275">
            <v:shape style="position:absolute;left:18;top:29;width:2;height:2275" coordorigin="18,29" coordsize="0,2275" path="m18,2304l18,29e" filled="f" stroked="t" strokeweight="1.798097pt" strokecolor="#000000">
              <v:path arrowok="t"/>
            </v:shape>
          </v:group>
          <w10:wrap type="none"/>
        </w:pict>
      </w:r>
      <w:r>
        <w:rPr/>
        <w:pict>
          <v:group style="position:absolute;margin-left:.899048pt;margin-top:694.080017pt;width:.1pt;height:79.2pt;mso-position-horizontal-relative:page;mso-position-vertical-relative:page;z-index:-2665" coordorigin="18,13882" coordsize="2,1584">
            <v:shape style="position:absolute;left:18;top:13882;width:2;height:1584" coordorigin="18,13882" coordsize="0,1584" path="m18,15466l18,13882e" filled="f" stroked="t" strokeweight="1.078858pt" strokecolor="#000000">
              <v:path arrowok="t"/>
            </v:shape>
          </v:group>
          <w10:wrap type="none"/>
        </w:pict>
      </w:r>
      <w:r>
        <w:rPr/>
        <w:pict>
          <v:group style="position:absolute;margin-left:303.159088pt;margin-top:773.640015pt;width:225.840925pt;height:.1pt;mso-position-horizontal-relative:page;mso-position-vertical-relative:page;z-index:-2664" coordorigin="6063,15473" coordsize="4517,2">
            <v:shape style="position:absolute;left:6063;top:15473;width:4517;height:2" coordorigin="6063,15473" coordsize="4517,0" path="m6063,15473l10580,15473e" filled="f" stroked="t" strokeweight=".719239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2828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828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82828"/>
          <w:spacing w:val="0"/>
          <w:w w:val="118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282828"/>
          <w:spacing w:val="-3"/>
          <w:w w:val="11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82828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828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82828"/>
          <w:spacing w:val="0"/>
          <w:w w:val="106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64" w:lineRule="auto"/>
        <w:ind w:left="189" w:right="90" w:firstLine="14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  <w:i/>
        </w:rPr>
        <w:t>divine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82828"/>
          <w:spacing w:val="0"/>
          <w:w w:val="100"/>
          <w:i/>
        </w:rPr>
        <w:t>imagination.</w:t>
      </w:r>
      <w:r>
        <w:rPr>
          <w:rFonts w:ascii="Times New Roman" w:hAnsi="Times New Roman" w:cs="Times New Roman" w:eastAsia="Times New Roman"/>
          <w:sz w:val="36"/>
          <w:szCs w:val="36"/>
          <w:color w:val="2828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82828"/>
          <w:spacing w:val="6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means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8"/>
        </w:rPr>
        <w:t>fact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troubles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vanished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around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Him,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obstacles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fell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8"/>
        </w:rPr>
        <w:t>away,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lost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became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found,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sick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became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well,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7"/>
        </w:rPr>
        <w:t>sinners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became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redeemed,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rough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places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became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8"/>
        </w:rPr>
        <w:t>smooth.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Moreover,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37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promised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followed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0"/>
        </w:rPr>
        <w:t>Him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similar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do­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minion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4"/>
        </w:rPr>
        <w:t>earth,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71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1"/>
        </w:rPr>
        <w:t>greater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works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able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6"/>
        </w:rPr>
        <w:t>also.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" w:after="0" w:line="264" w:lineRule="auto"/>
        <w:ind w:left="189" w:right="34" w:firstLine="345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8"/>
        </w:rPr>
        <w:t>imagination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94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possess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3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seeing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7"/>
        </w:rPr>
        <w:t>harmonies,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unities,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beauties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8"/>
        </w:rPr>
        <w:t>things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8"/>
        </w:rPr>
        <w:t>non-imaginative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mind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sees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nothing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4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discords,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9"/>
        </w:rPr>
        <w:t>separations,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2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ugliness.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33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32"/>
          <w:w w:val="13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tool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3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mind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build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24"/>
        </w:rPr>
        <w:t>affirmations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-2"/>
          <w:w w:val="124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3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26"/>
        </w:rPr>
        <w:t>"staff"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0"/>
          <w:w w:val="12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8"/>
        </w:rPr>
        <w:t>Shepherd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9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Psalm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comforts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6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faculties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fail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us.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look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5"/>
        </w:rPr>
        <w:t>imag­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9"/>
        </w:rPr>
        <w:t>inatively,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then,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0"/>
        </w:rPr>
        <w:t>everything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1"/>
        </w:rPr>
        <w:t>great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parable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full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deep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inner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meanings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-7"/>
          <w:w w:val="398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6"/>
        </w:rPr>
        <w:t>meanings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love,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joy,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wholeness,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1"/>
        </w:rPr>
        <w:t>symmetry,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3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perfection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9"/>
          <w:w w:val="406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3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2"/>
        </w:rPr>
        <w:t>truthfully,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48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say,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1"/>
        </w:rPr>
        <w:t>spiritually.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1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19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29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brings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condition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6"/>
        </w:rPr>
        <w:t>continuous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-38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6"/>
        </w:rPr>
        <w:t>prayer,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7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condition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cosmic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consciousness,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7"/>
        </w:rPr>
        <w:t>conducive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3"/>
          <w:w w:val="107"/>
        </w:rPr>
        <w:t>,</w:t>
      </w:r>
      <w:r>
        <w:rPr>
          <w:rFonts w:ascii="Times New Roman" w:hAnsi="Times New Roman" w:cs="Times New Roman" w:eastAsia="Times New Roman"/>
          <w:sz w:val="35"/>
          <w:szCs w:val="35"/>
          <w:color w:val="939393"/>
          <w:spacing w:val="0"/>
          <w:w w:val="60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939393"/>
          <w:spacing w:val="0"/>
          <w:w w:val="6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else,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bringing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larger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harmonies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unities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physical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5"/>
        </w:rPr>
        <w:t>eyes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appear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5"/>
        </w:rPr>
        <w:t>miracles.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392" w:lineRule="exact"/>
        <w:ind w:left="563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3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"/>
          <w:w w:val="13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aware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here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dug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1"/>
        </w:rPr>
        <w:t>ash­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4" w:after="0" w:line="266" w:lineRule="auto"/>
        <w:ind w:left="203" w:right="101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heap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stone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theologians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0"/>
        </w:rPr>
        <w:t>meta­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physicians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9"/>
        </w:rPr>
        <w:t>rejected.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77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1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2"/>
        </w:rPr>
        <w:t>setting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head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corner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7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3876" w:right="3670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282828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4"/>
          <w:szCs w:val="34"/>
          <w:color w:val="2828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82828"/>
          <w:spacing w:val="0"/>
          <w:w w:val="119"/>
        </w:rPr>
        <w:t>24]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020" w:bottom="280" w:left="1480" w:right="700"/>
          <w:footerReference w:type="default" r:id="rId43"/>
          <w:pgSz w:w="10600" w:h="15480"/>
        </w:sectPr>
      </w:pPr>
      <w:rPr/>
    </w:p>
    <w:p>
      <w:pPr>
        <w:spacing w:before="44" w:after="0" w:line="240" w:lineRule="auto"/>
        <w:ind w:left="2541" w:right="2519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1.264686pt;margin-top:0pt;width:.1pt;height:295.132710pt;mso-position-horizontal-relative:page;mso-position-vertical-relative:page;z-index:-2663" coordorigin="25,0" coordsize="2,5903">
            <v:shape style="position:absolute;left:25;top:0;width:2;height:5903" coordorigin="25,0" coordsize="0,5903" path="m25,5903l25,0e" filled="f" stroked="t" strokeweight="1.806694pt" strokecolor="#000000">
              <v:path arrowok="t"/>
            </v:shape>
          </v:group>
          <w10:wrap type="none"/>
        </w:pict>
      </w:r>
      <w:r>
        <w:rPr/>
        <w:pict>
          <v:group style="position:absolute;margin-left:527.735291pt;margin-top:665.133667pt;width:.1pt;height:93.675701pt;mso-position-horizontal-relative:page;mso-position-vertical-relative:page;z-index:-2662" coordorigin="10555,13303" coordsize="2,1874">
            <v:shape style="position:absolute;left:10555;top:13303;width:2;height:1874" coordorigin="10555,13303" coordsize="0,1874" path="m10555,15176l10555,13303e" filled="f" stroked="t" strokeweight=".361339pt" strokecolor="#000000">
              <v:path arrowok="t"/>
            </v:shape>
          </v:group>
          <w10:wrap type="none"/>
        </w:pict>
      </w:r>
      <w:r>
        <w:rPr/>
        <w:pict>
          <v:group style="position:absolute;margin-left:.361339pt;margin-top:772.734131pt;width:356.641393pt;height:.1pt;mso-position-horizontal-relative:page;mso-position-vertical-relative:page;z-index:-2661" coordorigin="7,15455" coordsize="7133,2">
            <v:shape style="position:absolute;left:7;top:15455;width:7133;height:2" coordorigin="7,15455" coordsize="7133,0" path="m7,15455l7140,15455e" filled="f" stroked="t" strokeweight=".72267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26262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26262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62626"/>
          <w:spacing w:val="0"/>
          <w:w w:val="100"/>
        </w:rPr>
        <w:t>Lost</w:t>
      </w:r>
      <w:r>
        <w:rPr>
          <w:rFonts w:ascii="Times New Roman" w:hAnsi="Times New Roman" w:cs="Times New Roman" w:eastAsia="Times New Roman"/>
          <w:sz w:val="36"/>
          <w:szCs w:val="36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6262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62626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36"/>
          <w:szCs w:val="36"/>
          <w:color w:val="262626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6262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62626"/>
          <w:spacing w:val="0"/>
          <w:w w:val="114"/>
        </w:rPr>
        <w:t>Jesus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65" w:lineRule="auto"/>
        <w:ind w:left="116" w:right="90" w:firstLine="43"/>
        <w:jc w:val="left"/>
        <w:tabs>
          <w:tab w:pos="1600" w:val="left"/>
          <w:tab w:pos="2140" w:val="left"/>
          <w:tab w:pos="2400" w:val="left"/>
          <w:tab w:pos="3040" w:val="left"/>
          <w:tab w:pos="3300" w:val="left"/>
          <w:tab w:pos="3520" w:val="left"/>
          <w:tab w:pos="3760" w:val="left"/>
          <w:tab w:pos="4080" w:val="left"/>
          <w:tab w:pos="4720" w:val="left"/>
          <w:tab w:pos="5640" w:val="left"/>
          <w:tab w:pos="5840" w:val="left"/>
          <w:tab w:pos="6120" w:val="left"/>
          <w:tab w:pos="6680" w:val="left"/>
          <w:tab w:pos="6940" w:val="left"/>
          <w:tab w:pos="7140" w:val="left"/>
          <w:tab w:pos="7260" w:val="left"/>
          <w:tab w:pos="7520" w:val="left"/>
          <w:tab w:pos="774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meet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scoffs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jeers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9"/>
        </w:rPr>
        <w:t>maintain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confine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4"/>
        </w:rPr>
        <w:t>attention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2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8"/>
        </w:rPr>
        <w:t>things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meet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test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logic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capable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1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objective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analysis.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7"/>
        </w:rPr>
        <w:t>imagination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1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7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qualities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23"/>
        </w:rPr>
        <w:t>godlike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2"/>
          <w:w w:val="123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23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16"/>
          <w:w w:val="12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23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associates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2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6"/>
        </w:rPr>
        <w:t>most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closely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4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God.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6"/>
        </w:rPr>
        <w:t>first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mention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read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Bible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3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spoken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21"/>
        </w:rPr>
        <w:t>"image."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4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21"/>
        </w:rPr>
        <w:t>"Let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0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1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image,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likeness."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0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image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conceived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2"/>
        </w:rPr>
        <w:t>imagination.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6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2"/>
        </w:rPr>
        <w:t>Thus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man,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highest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creation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creation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3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God's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9"/>
        </w:rPr>
        <w:t>imagination.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6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source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centre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3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man's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0"/>
        </w:rPr>
        <w:t>creative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94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31"/>
        </w:rPr>
        <w:t>power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12"/>
          <w:w w:val="131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31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6"/>
          <w:w w:val="13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3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others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lifts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level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brute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0"/>
        </w:rPr>
        <w:t>creation,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gives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dominion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fish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sea,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birds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air,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animals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5"/>
        </w:rPr>
        <w:t>move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creep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57"/>
        </w:rPr>
        <w:t>earth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14"/>
          <w:w w:val="157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7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8"/>
        </w:rPr>
        <w:t>making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images,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9"/>
        </w:rPr>
        <w:t>imagination.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400" w:lineRule="exact"/>
        <w:ind w:left="463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7"/>
        </w:rPr>
        <w:t>imagination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9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window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7"/>
        </w:rPr>
        <w:t>door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6" w:after="0" w:line="264" w:lineRule="auto"/>
        <w:ind w:left="71" w:right="147" w:firstLine="-49"/>
        <w:jc w:val="center"/>
        <w:tabs>
          <w:tab w:pos="900" w:val="left"/>
          <w:tab w:pos="1100" w:val="left"/>
          <w:tab w:pos="2020" w:val="left"/>
          <w:tab w:pos="2600" w:val="left"/>
          <w:tab w:pos="2900" w:val="left"/>
          <w:tab w:pos="3760" w:val="left"/>
          <w:tab w:pos="4520" w:val="left"/>
          <w:tab w:pos="4620" w:val="left"/>
          <w:tab w:pos="5280" w:val="left"/>
          <w:tab w:pos="7380" w:val="left"/>
          <w:tab w:pos="744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which,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thrown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open,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lets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divine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1"/>
        </w:rPr>
        <w:t>stream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lives.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thus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thrown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open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brought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condition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consciousness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which,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6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want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4"/>
        </w:rPr>
        <w:t>better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9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word,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called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1"/>
        </w:rPr>
        <w:t>inspiration.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1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heavenly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8"/>
        </w:rPr>
        <w:t>inspiration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4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links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8"/>
        </w:rPr>
        <w:t>divine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brings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existence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poets,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6"/>
        </w:rPr>
        <w:t>composers,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9"/>
        </w:rPr>
        <w:t>prophets,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7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mystics,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seers,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2"/>
        </w:rPr>
        <w:t>saints.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2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4"/>
        </w:rPr>
        <w:t>power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Christ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2"/>
        </w:rPr>
        <w:t>tha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2"/>
          <w:w w:val="112"/>
        </w:rPr>
        <w:t>t</w:t>
      </w:r>
      <w:r>
        <w:rPr>
          <w:rFonts w:ascii="Times New Roman" w:hAnsi="Times New Roman" w:cs="Times New Roman" w:eastAsia="Times New Roman"/>
          <w:sz w:val="35"/>
          <w:szCs w:val="35"/>
          <w:color w:val="979797"/>
          <w:spacing w:val="-9"/>
          <w:w w:val="112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2"/>
        </w:rPr>
        <w:t>lifted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9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7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56"/>
        </w:rPr>
        <w:t>men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9"/>
          <w:w w:val="156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22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He,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however,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11"/>
          <w:w w:val="112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0C0C0C"/>
          <w:spacing w:val="0"/>
          <w:w w:val="129"/>
        </w:rPr>
        <w:t>s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3727" w:right="3723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7"/>
        </w:rPr>
        <w:t>[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15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7"/>
        </w:rPr>
        <w:t>25]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80" w:bottom="280" w:left="780" w:right="1480"/>
          <w:footerReference w:type="default" r:id="rId44"/>
          <w:pgSz w:w="10600" w:h="15480"/>
        </w:sectPr>
      </w:pPr>
      <w:rPr/>
    </w:p>
    <w:p>
      <w:pPr>
        <w:spacing w:before="63" w:after="0" w:line="240" w:lineRule="auto"/>
        <w:ind w:left="2979" w:right="2014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526.489502pt;margin-top:0pt;width:.1pt;height:369.564329pt;mso-position-horizontal-relative:page;mso-position-vertical-relative:page;z-index:-2660" coordorigin="10530,0" coordsize="2,7391">
            <v:shape style="position:absolute;left:10530;top:0;width:2;height:7391" coordorigin="10530,0" coordsize="0,7391" path="m10530,7391l10530,0e" filled="f" stroked="t" strokeweight="1.79322pt" strokecolor="#000000">
              <v:path arrowok="t"/>
            </v:shape>
          </v:group>
          <w10:wrap type="none"/>
        </w:pict>
      </w:r>
      <w:r>
        <w:rPr/>
        <w:pict>
          <v:group style="position:absolute;margin-left:2.151864pt;margin-top:772.562012pt;width:526.848136pt;height:.1pt;mso-position-horizontal-relative:page;mso-position-vertical-relative:page;z-index:-2659" coordorigin="43,15451" coordsize="10537,2">
            <v:shape style="position:absolute;left:43;top:15451;width:10537;height:2" coordorigin="43,15451" coordsize="10537,0" path="m43,15451l10580,15451e" filled="f" stroked="t" strokeweight="1.43457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6262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62626"/>
          <w:spacing w:val="0"/>
          <w:w w:val="117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262626"/>
          <w:spacing w:val="22"/>
          <w:w w:val="11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62626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262626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62626"/>
          <w:spacing w:val="0"/>
          <w:w w:val="107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438" w:lineRule="exact"/>
        <w:ind w:left="1118" w:right="82" w:firstLine="-1017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pict>
          <v:shape style="width:33.480pt;height:18.360001pt;mso-position-horizontal-relative:char;mso-position-vertical-relative:line" type="#_x0000_t75">
            <v:imagedata r:id="rId4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    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6"/>
          <w:position w:val="0"/>
        </w:rPr>
        <w:t>immeasurable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8"/>
          <w:w w:val="106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  <w:position w:val="0"/>
        </w:rPr>
        <w:t>compassion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  <w:position w:val="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  <w:position w:val="0"/>
        </w:rPr>
        <w:t>infinite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8"/>
          <w:position w:val="0"/>
        </w:rPr>
        <w:t>humility,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8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1"/>
          <w:position w:val="0"/>
        </w:rPr>
        <w:t>wished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  <w:position w:val="0"/>
        </w:rPr>
        <w:t>bestow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  <w:position w:val="0"/>
        </w:rPr>
        <w:t>upon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  <w:position w:val="0"/>
        </w:rPr>
        <w:t>others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7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  <w:position w:val="0"/>
        </w:rPr>
        <w:t>share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  <w:position w:val="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  <w:position w:val="0"/>
        </w:rPr>
        <w:t>then1,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31" w:after="0" w:line="265" w:lineRule="auto"/>
        <w:ind w:left="1125" w:right="7376" w:firstLine="7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33"/>
        </w:rPr>
        <w:t>tht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3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a1so.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397" w:lineRule="exact"/>
        <w:ind w:left="1462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27"/>
        </w:rPr>
        <w:t>works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9"/>
          <w:w w:val="127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27"/>
        </w:rPr>
        <w:t>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8"/>
          <w:w w:val="12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27"/>
        </w:rPr>
        <w:t>ese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3" w:after="0" w:line="264" w:lineRule="auto"/>
        <w:ind w:left="1118" w:right="85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"/>
          <w:w w:val="389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6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direct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outcome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Jesus'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2"/>
        </w:rPr>
        <w:t>con­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verting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8"/>
        </w:rPr>
        <w:t>everything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2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saw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parables.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5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parable,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find,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5"/>
        </w:rPr>
        <w:t>merely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0"/>
          <w:w w:val="115"/>
        </w:rPr>
        <w:t>"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15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58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allegorical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7"/>
        </w:rPr>
        <w:t>relation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something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real."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Looked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angle,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7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6"/>
        </w:rPr>
        <w:t>forming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399" w:lineRule="exact"/>
        <w:ind w:left="1139" w:right="80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task.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32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3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6"/>
          <w:w w:val="13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consists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22"/>
          <w:w w:val="100"/>
        </w:rPr>
        <w:t>m</w:t>
      </w:r>
      <w:r>
        <w:rPr>
          <w:rFonts w:ascii="Times New Roman" w:hAnsi="Times New Roman" w:cs="Times New Roman" w:eastAsia="Times New Roman"/>
          <w:sz w:val="35"/>
          <w:szCs w:val="35"/>
          <w:color w:val="838383"/>
          <w:spacing w:val="-37"/>
          <w:w w:val="100"/>
        </w:rPr>
        <w:t>'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erely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looking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0"/>
        </w:rPr>
        <w:t>Reality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3" w:after="0" w:line="264" w:lineRule="auto"/>
        <w:ind w:left="1132" w:right="85" w:firstLine="7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lens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8"/>
        </w:rPr>
        <w:t>imagination,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7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2"/>
        </w:rPr>
        <w:t>letting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parable,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8"/>
        </w:rPr>
        <w:t>imaginative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9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looking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8"/>
        </w:rPr>
        <w:t>Real­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ity,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bring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pass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spoken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5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4"/>
        </w:rPr>
        <w:t>miracle.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399" w:lineRule="exact"/>
        <w:ind w:left="1430" w:right="96"/>
        <w:jc w:val="center"/>
        <w:tabs>
          <w:tab w:pos="496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Reality?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0"/>
        </w:rPr>
        <w:t>Reality,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eyes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6" w:after="0" w:line="263" w:lineRule="auto"/>
        <w:ind w:left="1132" w:right="45" w:firstLine="-93"/>
        <w:jc w:val="both"/>
        <w:tabs>
          <w:tab w:pos="290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838383"/>
          <w:w w:val="95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838383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practical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man,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0"/>
        </w:rPr>
        <w:t>cold,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hard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facts.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15"/>
        </w:rPr>
        <w:t>i\nd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hard,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0"/>
        </w:rPr>
        <w:t>cold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facts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life?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look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1"/>
        </w:rPr>
        <w:t>about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0"/>
        </w:rPr>
        <w:t>world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too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2"/>
        </w:rPr>
        <w:t>frequently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12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2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quarrels,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bickerings,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7"/>
        </w:rPr>
        <w:t>unhappiness,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5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7"/>
        </w:rPr>
        <w:t>unfaithfulness,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8"/>
        </w:rPr>
        <w:t>treachery,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covetousness,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materialism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8"/>
        </w:rPr>
        <w:t>every­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5" w:after="0" w:line="258" w:lineRule="auto"/>
        <w:ind w:left="1146" w:right="21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'vhere.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facts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life.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6"/>
        </w:rPr>
        <w:t>facts?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Fact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comes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word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62626"/>
          <w:spacing w:val="0"/>
          <w:w w:val="100"/>
          <w:i/>
        </w:rPr>
        <w:t>jactu1n,</w:t>
      </w:r>
      <w:r>
        <w:rPr>
          <w:rFonts w:ascii="Times New Roman" w:hAnsi="Times New Roman" w:cs="Times New Roman" w:eastAsia="Times New Roman"/>
          <w:sz w:val="36"/>
          <w:szCs w:val="36"/>
          <w:color w:val="262626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meaning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4"/>
        </w:rPr>
        <w:t>some­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n1ake.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facts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2"/>
        </w:rPr>
        <w:t>life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identical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realities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life?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according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4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Jesus.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Reality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does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consist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2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62626"/>
          <w:spacing w:val="0"/>
          <w:w w:val="100"/>
          <w:i/>
        </w:rPr>
        <w:t>made,</w:t>
      </w:r>
      <w:r>
        <w:rPr>
          <w:rFonts w:ascii="Times New Roman" w:hAnsi="Times New Roman" w:cs="Times New Roman" w:eastAsia="Times New Roman"/>
          <w:sz w:val="37"/>
          <w:szCs w:val="37"/>
          <w:color w:val="262626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0"/>
        </w:rPr>
        <w:t>eternally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62626"/>
          <w:spacing w:val="0"/>
          <w:w w:val="100"/>
          <w:i/>
        </w:rPr>
        <w:t>is.</w:t>
      </w:r>
      <w:r>
        <w:rPr>
          <w:rFonts w:ascii="Times New Roman" w:hAnsi="Times New Roman" w:cs="Times New Roman" w:eastAsia="Times New Roman"/>
          <w:sz w:val="37"/>
          <w:szCs w:val="37"/>
          <w:color w:val="262626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37"/>
          <w:szCs w:val="37"/>
          <w:color w:val="262626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62626"/>
          <w:spacing w:val="0"/>
          <w:w w:val="100"/>
          <w:i/>
        </w:rPr>
        <w:t>Love</w:t>
      </w:r>
      <w:r>
        <w:rPr>
          <w:rFonts w:ascii="Times New Roman" w:hAnsi="Times New Roman" w:cs="Times New Roman" w:eastAsia="Times New Roman"/>
          <w:sz w:val="37"/>
          <w:szCs w:val="37"/>
          <w:color w:val="262626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43434"/>
          <w:spacing w:val="0"/>
          <w:w w:val="200"/>
          <w:i/>
        </w:rPr>
        <w:t>is­</w:t>
      </w:r>
      <w:r>
        <w:rPr>
          <w:rFonts w:ascii="Times New Roman" w:hAnsi="Times New Roman" w:cs="Times New Roman" w:eastAsia="Times New Roman"/>
          <w:sz w:val="37"/>
          <w:szCs w:val="37"/>
          <w:color w:val="343434"/>
          <w:spacing w:val="0"/>
          <w:w w:val="2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0"/>
        </w:rPr>
        <w:t>quarrels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made;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62626"/>
          <w:spacing w:val="0"/>
          <w:w w:val="100"/>
          <w:i/>
        </w:rPr>
        <w:t>joy</w:t>
      </w:r>
      <w:r>
        <w:rPr>
          <w:rFonts w:ascii="Times New Roman" w:hAnsi="Times New Roman" w:cs="Times New Roman" w:eastAsia="Times New Roman"/>
          <w:sz w:val="34"/>
          <w:szCs w:val="34"/>
          <w:color w:val="26262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62626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62626"/>
          <w:spacing w:val="0"/>
          <w:w w:val="204"/>
          <w:i/>
        </w:rPr>
        <w:t>is-</w:t>
      </w:r>
      <w:r>
        <w:rPr>
          <w:rFonts w:ascii="Times New Roman" w:hAnsi="Times New Roman" w:cs="Times New Roman" w:eastAsia="Times New Roman"/>
          <w:sz w:val="37"/>
          <w:szCs w:val="37"/>
          <w:color w:val="262626"/>
          <w:spacing w:val="-6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0"/>
          <w:w w:val="107"/>
        </w:rPr>
        <w:t>unhappiness</w:t>
      </w:r>
      <w:r>
        <w:rPr>
          <w:rFonts w:ascii="Times New Roman" w:hAnsi="Times New Roman" w:cs="Times New Roman" w:eastAsia="Times New Roman"/>
          <w:sz w:val="35"/>
          <w:szCs w:val="35"/>
          <w:color w:val="343434"/>
          <w:spacing w:val="81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0"/>
        </w:rPr>
        <w:t>made;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4774" w:right="3628"/>
        <w:jc w:val="center"/>
        <w:rPr>
          <w:rFonts w:ascii="Times New Roman" w:hAnsi="Times New Roman" w:cs="Times New Roman" w:eastAsia="Times New Roman"/>
          <w:sz w:val="33"/>
          <w:szCs w:val="33"/>
        </w:rPr>
      </w:pPr>
      <w:rPr/>
      <w:r>
        <w:rPr>
          <w:rFonts w:ascii="Times New Roman" w:hAnsi="Times New Roman" w:cs="Times New Roman" w:eastAsia="Times New Roman"/>
          <w:sz w:val="33"/>
          <w:szCs w:val="33"/>
          <w:color w:val="262626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3"/>
          <w:szCs w:val="33"/>
          <w:color w:val="26262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262626"/>
          <w:spacing w:val="0"/>
          <w:w w:val="118"/>
        </w:rPr>
        <w:t>26]</w:t>
      </w:r>
      <w:r>
        <w:rPr>
          <w:rFonts w:ascii="Times New Roman" w:hAnsi="Times New Roman" w:cs="Times New Roman" w:eastAsia="Times New Roman"/>
          <w:sz w:val="33"/>
          <w:szCs w:val="33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60" w:bottom="280" w:left="360" w:right="980"/>
          <w:footerReference w:type="default" r:id="rId45"/>
          <w:pgSz w:w="10600" w:h="15480"/>
        </w:sectPr>
      </w:pPr>
      <w:rPr/>
    </w:p>
    <w:p>
      <w:pPr>
        <w:spacing w:before="61" w:after="0" w:line="240" w:lineRule="auto"/>
        <w:ind w:left="2519" w:right="2692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.363075pt;margin-top:275.208069pt;width:.1pt;height:498.064819pt;mso-position-horizontal-relative:page;mso-position-vertical-relative:page;z-index:-2658" coordorigin="7,5504" coordsize="2,9961">
            <v:shape style="position:absolute;left:7;top:5504;width:2;height:9961" coordorigin="7,5504" coordsize="0,9961" path="m7,15465l7,5504e" filled="f" stroked="t" strokeweight="1.089224pt" strokecolor="#000000">
              <v:path arrowok="t"/>
            </v:shape>
          </v:group>
          <w10:wrap type="none"/>
        </w:pict>
      </w:r>
      <w:r>
        <w:rPr/>
        <w:pict>
          <v:group style="position:absolute;margin-left:525.7323pt;margin-top:75.255051pt;width:.1pt;height:218.494129pt;mso-position-horizontal-relative:page;mso-position-vertical-relative:page;z-index:-2657" coordorigin="10515,1505" coordsize="2,4370">
            <v:shape style="position:absolute;left:10515;top:1505;width:2;height:4370" coordorigin="10515,1505" coordsize="0,4370" path="m10515,5875l10515,1505e" filled="f" stroked="t" strokeweight="1.452299pt" strokecolor="#000000">
              <v:path arrowok="t"/>
            </v:shape>
          </v:group>
          <w10:wrap type="none"/>
        </w:pict>
      </w:r>
      <w:r>
        <w:rPr/>
        <w:pict>
          <v:group style="position:absolute;margin-left:155.396027pt;margin-top:771.818665pt;width:372.514757pt;height:.1pt;mso-position-horizontal-relative:page;mso-position-vertical-relative:page;z-index:-2656" coordorigin="3108,15436" coordsize="7450,2">
            <v:shape style="position:absolute;left:3108;top:15436;width:7450;height:2" coordorigin="3108,15436" coordsize="7450,0" path="m3108,15436l10558,15436e" filled="f" stroked="t" strokeweight=".36307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Lost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6"/>
        </w:rPr>
        <w:t>Jesus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5" w:lineRule="auto"/>
        <w:ind w:left="119" w:right="181" w:firstLine="7"/>
        <w:jc w:val="left"/>
        <w:tabs>
          <w:tab w:pos="242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i/>
        </w:rPr>
        <w:t>truth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i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59"/>
        </w:rPr>
        <w:t>-lies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-2"/>
          <w:w w:val="15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made;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i/>
        </w:rPr>
        <w:t>loyalty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214"/>
          <w:i/>
        </w:rPr>
        <w:t>is-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61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betrayals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7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made;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i/>
        </w:rPr>
        <w:t>purity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214"/>
          <w:i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5"/>
          <w:w w:val="214"/>
          <w:i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impurity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made;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i/>
        </w:rPr>
        <w:t>life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216"/>
          <w:i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"/>
          <w:w w:val="216"/>
          <w:i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sick­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ness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made.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went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seeing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quarrels,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1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unhappiness,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5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lies,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impurity,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91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sickness.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Wher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2"/>
          <w:w w:val="109"/>
        </w:rPr>
        <w:t>e</w:t>
      </w:r>
      <w:r>
        <w:rPr>
          <w:rFonts w:ascii="Times New Roman" w:hAnsi="Times New Roman" w:cs="Times New Roman" w:eastAsia="Times New Roman"/>
          <w:sz w:val="35"/>
          <w:szCs w:val="35"/>
          <w:color w:val="797979"/>
          <w:spacing w:val="-27"/>
          <w:w w:val="109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6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appeared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9E9E9E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9E9E9E"/>
          <w:spacing w:val="-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turned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lens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divinely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inspired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imagination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5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them;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converted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parables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58"/>
          <w:w w:val="107"/>
        </w:rPr>
        <w:t>,</w:t>
      </w:r>
      <w:r>
        <w:rPr>
          <w:rFonts w:ascii="Times New Roman" w:hAnsi="Times New Roman" w:cs="Times New Roman" w:eastAsia="Times New Roman"/>
          <w:sz w:val="35"/>
          <w:szCs w:val="35"/>
          <w:color w:val="797979"/>
          <w:spacing w:val="0"/>
          <w:w w:val="58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79797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797979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behold,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stood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forth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revealed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mere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shadows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reflections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402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40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upside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44"/>
        </w:rPr>
        <w:t>down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18"/>
          <w:w w:val="144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4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i/>
        </w:rPr>
        <w:t>reality.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6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6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converted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fact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5"/>
          <w:w w:val="117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797979"/>
          <w:spacing w:val="0"/>
          <w:w w:val="31"/>
        </w:rPr>
        <w:t>.-</w:t>
      </w:r>
      <w:r>
        <w:rPr>
          <w:rFonts w:ascii="Times New Roman" w:hAnsi="Times New Roman" w:cs="Times New Roman" w:eastAsia="Times New Roman"/>
          <w:sz w:val="35"/>
          <w:szCs w:val="35"/>
          <w:color w:val="79797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reality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4"/>
        </w:rPr>
        <w:t>ex­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claimed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miracle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wrought.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402" w:lineRule="exact"/>
        <w:ind w:left="443" w:right="302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Bear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mind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mean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imply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3" w:after="0" w:line="264" w:lineRule="auto"/>
        <w:ind w:left="89" w:right="291" w:firstLine="-33"/>
        <w:jc w:val="center"/>
        <w:tabs>
          <w:tab w:pos="1380" w:val="left"/>
          <w:tab w:pos="3740" w:val="left"/>
          <w:tab w:pos="4720" w:val="left"/>
          <w:tab w:pos="5360" w:val="left"/>
          <w:tab w:pos="762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went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disregarding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5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overlooking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facts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life.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4"/>
        </w:rPr>
        <w:t>Rather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3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looked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27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4"/>
          <w:w w:val="12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much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steadily,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much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understandingly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14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rest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mankind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i/>
        </w:rPr>
        <w:t>looked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i/>
        </w:rPr>
        <w:t>right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i/>
        </w:rPr>
        <w:t>straight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i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3"/>
          <w:i/>
        </w:rPr>
        <w:t>them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3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underlying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3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Reality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8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4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mere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counterfeits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2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reflections.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parabolic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point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view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consists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looked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stead­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ily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dead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girl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l-Ie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utter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6"/>
        </w:rPr>
        <w:t>abso­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lute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conviction,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8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based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perfectly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clear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under­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standing,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1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6"/>
        </w:rPr>
        <w:t>startling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9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6"/>
        </w:rPr>
        <w:t>parable: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36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6"/>
        </w:rPr>
        <w:t>"The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3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maid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dead,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sleepeth."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5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looked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4"/>
        </w:rPr>
        <w:t>palsied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sufferer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pronounce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conviction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another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2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parable,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25"/>
        </w:rPr>
        <w:t>"Thy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9"/>
          <w:w w:val="12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sins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forgiven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thee."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parable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meant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simply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going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back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4"/>
        </w:rPr>
        <w:t>be­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hind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fact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6"/>
        </w:rPr>
        <w:t>Reality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34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6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3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fact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represents.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34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9"/>
          <w:w w:val="13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does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mean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watering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leaf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waving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819" w:right="3832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0"/>
        </w:rPr>
        <w:t>27]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40" w:bottom="280" w:left="600" w:right="1480"/>
          <w:footerReference w:type="default" r:id="rId47"/>
          <w:pgSz w:w="10600" w:h="15480"/>
        </w:sectPr>
      </w:pPr>
      <w:rPr/>
    </w:p>
    <w:p>
      <w:pPr>
        <w:spacing w:before="58" w:after="0" w:line="240" w:lineRule="auto"/>
        <w:ind w:left="2202" w:right="2023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522.814087pt;margin-top:648.361816pt;width:5.101897pt;height:110.628208pt;mso-position-horizontal-relative:page;mso-position-vertical-relative:page;z-index:-2655" coordorigin="10456,12967" coordsize="102,2213">
            <v:shape style="position:absolute;left:10456;top:12967;width:101;height:774" type="#_x0000_t75">
              <v:imagedata r:id="rId49" o:title=""/>
            </v:shape>
            <v:group style="position:absolute;left:10555;top:13303;width:2;height:1874" coordorigin="10555,13303" coordsize="2,1874">
              <v:shape style="position:absolute;left:10555;top:13303;width:2;height:1874" coordorigin="10555,13303" coordsize="0,1874" path="m10555,15176l10555,13303e" filled="f" stroked="t" strokeweight=".361339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722678pt;margin-top:15.190654pt;width:.1pt;height:360.235514pt;mso-position-horizontal-relative:page;mso-position-vertical-relative:page;z-index:-2654" coordorigin="14,304" coordsize="2,7205">
            <v:shape style="position:absolute;left:14;top:304;width:2;height:7205" coordorigin="14,304" coordsize="0,7205" path="m14,7509l14,304e" filled="f" stroked="t" strokeweight=".72267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8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"/>
          <w:w w:val="11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7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5" w:lineRule="auto"/>
        <w:ind w:left="276" w:right="30"/>
        <w:jc w:val="left"/>
        <w:tabs>
          <w:tab w:pos="2580" w:val="left"/>
          <w:tab w:pos="3100" w:val="left"/>
          <w:tab w:pos="3820" w:val="left"/>
          <w:tab w:pos="5440" w:val="left"/>
          <w:tab w:pos="6180" w:val="left"/>
          <w:tab w:pos="7580" w:val="left"/>
          <w:tab w:pos="776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conspicuously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sunshine,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watering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roots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see.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33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0"/>
          <w:w w:val="13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does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mean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healing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2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"/>
          <w:w w:val="12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man,s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skin,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healing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soul.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3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"/>
          <w:w w:val="13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does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mean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dealing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seen,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unseen;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carnal,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2"/>
          <w:w w:val="100"/>
        </w:rPr>
        <w:t>t</w:t>
      </w:r>
      <w:r>
        <w:rPr>
          <w:rFonts w:ascii="Times New Roman" w:hAnsi="Times New Roman" w:cs="Times New Roman" w:eastAsia="Times New Roman"/>
          <w:sz w:val="35"/>
          <w:szCs w:val="35"/>
          <w:color w:val="939393"/>
          <w:spacing w:val="-22"/>
          <w:w w:val="100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:with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spiritual.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Once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inner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watering,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inner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cleansing,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outer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healing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91"/>
        </w:rPr>
        <w:t>follow·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"/>
          <w:w w:val="9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5"/>
        </w:rPr>
        <w:t>matter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2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course.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797979"/>
          <w:spacing w:val="-55"/>
          <w:w w:val="96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6"/>
        </w:rPr>
        <w:t>"Whether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easier,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sa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6"/>
          <w:w w:val="112"/>
        </w:rPr>
        <w:t>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289"/>
        </w:rPr>
        <w:t>....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sins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8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forgiven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thee;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say,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Arise,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bed,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5"/>
        </w:rPr>
        <w:t>walk?"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5" w:after="0" w:line="263" w:lineRule="auto"/>
        <w:ind w:left="305" w:right="91" w:firstLine="347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here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pause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moment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clear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mis­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understanding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4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regard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imagination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5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may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cropped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thought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my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readers.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always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thought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imagination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9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something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makes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believe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not.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fancy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15"/>
          <w:w w:val="408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imagination.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4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Fancy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convert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1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1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3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real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pretense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sham;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imagination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4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enables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1A1A1A"/>
          <w:spacing w:val="0"/>
          <w:w w:val="100"/>
          <w:i/>
        </w:rPr>
        <w:t>appearance</w:t>
      </w:r>
      <w:r>
        <w:rPr>
          <w:rFonts w:ascii="Times New Roman" w:hAnsi="Times New Roman" w:cs="Times New Roman" w:eastAsia="Times New Roman"/>
          <w:sz w:val="33"/>
          <w:szCs w:val="33"/>
          <w:color w:val="1A1A1A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1A1A1A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really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A1A1A"/>
          <w:spacing w:val="0"/>
          <w:w w:val="106"/>
          <w:i/>
        </w:rPr>
        <w:t>i</w:t>
      </w:r>
      <w:r>
        <w:rPr>
          <w:rFonts w:ascii="Times New Roman" w:hAnsi="Times New Roman" w:cs="Times New Roman" w:eastAsia="Times New Roman"/>
          <w:sz w:val="37"/>
          <w:szCs w:val="37"/>
          <w:color w:val="1A1A1A"/>
          <w:spacing w:val="1"/>
          <w:w w:val="106"/>
          <w:i/>
        </w:rPr>
        <w:t>s</w:t>
      </w:r>
      <w:r>
        <w:rPr>
          <w:rFonts w:ascii="Times New Roman" w:hAnsi="Times New Roman" w:cs="Times New Roman" w:eastAsia="Times New Roman"/>
          <w:sz w:val="37"/>
          <w:szCs w:val="37"/>
          <w:color w:val="3F3F3F"/>
          <w:spacing w:val="0"/>
          <w:w w:val="158"/>
          <w:i/>
        </w:rPr>
        <w:t>.</w:t>
      </w:r>
      <w:r>
        <w:rPr>
          <w:rFonts w:ascii="Times New Roman" w:hAnsi="Times New Roman" w:cs="Times New Roman" w:eastAsia="Times New Roman"/>
          <w:sz w:val="37"/>
          <w:szCs w:val="37"/>
          <w:color w:val="3F3F3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F3F3F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3"/>
        </w:rPr>
        <w:t>illustrate.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396" w:lineRule="exact"/>
        <w:ind w:left="620" w:right="101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reading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essay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probably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9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5"/>
        </w:rPr>
        <w:t>si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2"/>
          <w:w w:val="115"/>
        </w:rPr>
        <w:t>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87"/>
        </w:rPr>
        <w:t>..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8" w:after="0" w:line="264" w:lineRule="auto"/>
        <w:ind w:left="327" w:right="55" w:firstLine="14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room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perfectly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flat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floor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beneath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you.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carpenter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20"/>
          <w:w w:val="111"/>
        </w:rPr>
        <w:t>,</w:t>
      </w:r>
      <w:r>
        <w:rPr>
          <w:rFonts w:ascii="Times New Roman" w:hAnsi="Times New Roman" w:cs="Times New Roman" w:eastAsia="Times New Roman"/>
          <w:sz w:val="35"/>
          <w:szCs w:val="35"/>
          <w:color w:val="939393"/>
          <w:spacing w:val="0"/>
          <w:w w:val="76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93939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contractor,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4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architect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brought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combined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skill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action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1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floor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72"/>
        </w:rPr>
        <w:t>flat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6"/>
          <w:w w:val="172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5"/>
        </w:rPr>
        <w:t>set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level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world.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look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window,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6"/>
        </w:rPr>
        <w:t>likely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3"/>
        </w:rPr>
        <w:t>streets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8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gardens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4"/>
        </w:rPr>
        <w:t>flat.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thousand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8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48"/>
        </w:rPr>
        <w:t>years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9"/>
          <w:w w:val="148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perhaps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far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longer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6" w:after="0" w:line="240" w:lineRule="auto"/>
        <w:ind w:left="312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76"/>
        </w:rPr>
        <w:t>-all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7"/>
          <w:w w:val="17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mankind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believed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world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flat.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Why?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981" w:right="3651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9"/>
        </w:rPr>
        <w:t>28]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80" w:bottom="280" w:left="1480" w:right="620"/>
          <w:footerReference w:type="default" r:id="rId48"/>
          <w:pgSz w:w="10600" w:h="15480"/>
        </w:sectPr>
      </w:pPr>
      <w:rPr/>
    </w:p>
    <w:p>
      <w:pPr>
        <w:spacing w:before="56" w:after="0" w:line="240" w:lineRule="auto"/>
        <w:ind w:left="2867" w:right="2496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.180669pt;margin-top:0pt;width:.1pt;height:294.409346pt;mso-position-horizontal-relative:page;mso-position-vertical-relative:page;z-index:-2653" coordorigin="4,0" coordsize="2,5888">
            <v:shape style="position:absolute;left:4;top:0;width:2;height:5888" coordorigin="4,0" coordsize="0,5888" path="m4,5888l4,0e" filled="f" stroked="t" strokeweight=".722678pt" strokecolor="#000000">
              <v:path arrowok="t"/>
            </v:shape>
          </v:group>
          <w10:wrap type="none"/>
        </w:pict>
      </w:r>
      <w:r>
        <w:rPr/>
        <w:pict>
          <v:group style="position:absolute;margin-left:0pt;margin-top:773.095764pt;width:408.312842pt;height:.1pt;mso-position-horizontal-relative:page;mso-position-vertical-relative:page;z-index:-2652" coordorigin="0,15462" coordsize="8166,2">
            <v:shape style="position:absolute;left:0;top:15462;width:8166;height:2" coordorigin="0,15462" coordsize="8166,0" path="m0,15462l8166,15462e" filled="f" stroked="t" strokeweight=".72267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0"/>
        </w:rPr>
        <w:t>Lost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15"/>
        </w:rPr>
        <w:t>Jesus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67" w:lineRule="auto"/>
        <w:ind w:left="406" w:right="109" w:firstLine="22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believed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evidence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7"/>
        </w:rPr>
        <w:t>eyes.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last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came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looked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3"/>
        </w:rPr>
        <w:t>world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imagination,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8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saw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round.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397" w:lineRule="exact"/>
        <w:ind w:right="182"/>
        <w:jc w:val="righ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reading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look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window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6" w:after="0" w:line="265" w:lineRule="auto"/>
        <w:ind w:left="399" w:right="37" w:firstLine="14"/>
        <w:jc w:val="left"/>
        <w:tabs>
          <w:tab w:pos="2480" w:val="left"/>
          <w:tab w:pos="3100" w:val="left"/>
          <w:tab w:pos="3900" w:val="left"/>
          <w:tab w:pos="6100" w:val="left"/>
          <w:tab w:pos="6380" w:val="left"/>
          <w:tab w:pos="6840" w:val="left"/>
          <w:tab w:pos="7360" w:val="left"/>
          <w:tab w:pos="7820" w:val="left"/>
          <w:tab w:pos="804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sun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setting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9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behind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western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hills.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4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say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26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39"/>
          <w:w w:val="12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sun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going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down.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thousands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years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mankind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believed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93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2"/>
          <w:w w:val="193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short,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21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4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earth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centre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universe,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sun,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797979"/>
          <w:spacing w:val="0"/>
          <w:w w:val="57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797979"/>
          <w:spacing w:val="16"/>
          <w:w w:val="5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moon,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7"/>
        </w:rPr>
        <w:t>stars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9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revolved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around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it.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4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length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arose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imagination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sufficiently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appearance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7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things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Reality.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insisted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22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92"/>
          <w:w w:val="12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sun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stood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earth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revolved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around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24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9"/>
          <w:w w:val="240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9C9C9C"/>
          <w:spacing w:val="0"/>
          <w:w w:val="80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9C9C9C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5"/>
        </w:rPr>
        <w:t>short,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tried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duplicate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Joshua's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6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miracle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making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sun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stand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65"/>
        </w:rPr>
        <w:t>still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8"/>
          <w:w w:val="165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7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theory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6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regarded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heresy.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392" w:lineRule="exact"/>
        <w:ind w:right="195"/>
        <w:jc w:val="righ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Columbus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create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miracle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proving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8" w:after="0" w:line="264" w:lineRule="auto"/>
        <w:ind w:left="339" w:right="186" w:firstLine="14"/>
        <w:jc w:val="right"/>
        <w:tabs>
          <w:tab w:pos="1080" w:val="left"/>
          <w:tab w:pos="2220" w:val="left"/>
          <w:tab w:pos="622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earth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round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5"/>
        </w:rPr>
        <w:t>wh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41"/>
          <w:w w:val="105"/>
        </w:rPr>
        <w:t>e</w:t>
      </w:r>
      <w:r>
        <w:rPr>
          <w:rFonts w:ascii="Times New Roman" w:hAnsi="Times New Roman" w:cs="Times New Roman" w:eastAsia="Times New Roman"/>
          <w:sz w:val="35"/>
          <w:szCs w:val="35"/>
          <w:color w:val="9C9C9C"/>
          <w:spacing w:val="-36"/>
          <w:w w:val="76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6"/>
        </w:rPr>
        <w:t>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kings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5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kings'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men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26"/>
        </w:rPr>
        <w:t>"knew"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30"/>
          <w:w w:val="12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26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3"/>
          <w:w w:val="12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flat?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5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proved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round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actually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4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round?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7"/>
        </w:rPr>
        <w:t>No.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33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7"/>
          <w:w w:val="13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round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64"/>
        </w:rPr>
        <w:t>dme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16"/>
          <w:w w:val="164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7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merely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demon­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5"/>
        </w:rPr>
        <w:t>strated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7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mankind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21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round.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6"/>
        </w:rPr>
        <w:t>Coperni­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cus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sun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5"/>
        </w:rPr>
        <w:t>stand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1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earth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5"/>
        </w:rPr>
        <w:t>revolve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around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it?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No,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created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31"/>
        </w:rPr>
        <w:t>miracle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"/>
          <w:w w:val="131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31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"/>
          <w:w w:val="13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6"/>
        </w:rPr>
        <w:t>merely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demonstrated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23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proved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actually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38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so.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And,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Jesus,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28"/>
        </w:rPr>
        <w:t>"he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21"/>
          <w:w w:val="12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marveled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unbelief."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manner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ask,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per­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form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mira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15"/>
          <w:w w:val="100"/>
        </w:rPr>
        <w:t>c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-7"/>
          <w:w w:val="100"/>
        </w:rPr>
        <w:t>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said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leper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made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744" w:right="3740"/>
        <w:jc w:val="center"/>
        <w:tabs>
          <w:tab w:pos="406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BCBCBC"/>
          <w:spacing w:val="0"/>
          <w:w w:val="42"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color w:val="BCBCB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2"/>
          <w:szCs w:val="32"/>
          <w:color w:val="BCBCBC"/>
          <w:spacing w:val="0"/>
          <w:w w:val="100"/>
        </w:rPr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25"/>
        </w:rPr>
        <w:t>29]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60" w:bottom="280" w:left="1480" w:right="460"/>
          <w:footerReference w:type="default" r:id="rId50"/>
          <w:pgSz w:w="10600" w:h="15480"/>
        </w:sectPr>
      </w:pPr>
      <w:rPr/>
    </w:p>
    <w:p>
      <w:pPr>
        <w:spacing w:before="47" w:after="0" w:line="240" w:lineRule="auto"/>
        <w:ind w:left="2057" w:right="2029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.180669pt;margin-top:315.748596pt;width:.1pt;height:457.528038pt;mso-position-horizontal-relative:page;mso-position-vertical-relative:page;z-index:-2651" coordorigin="4,6315" coordsize="2,9151">
            <v:shape style="position:absolute;left:4;top:6315;width:2;height:9151" coordorigin="4,6315" coordsize="0,9151" path="m4,15466l4,6315e" filled="f" stroked="t" strokeweight=".722678pt" strokecolor="#000000">
              <v:path arrowok="t"/>
            </v:shape>
          </v:group>
          <w10:wrap type="none"/>
        </w:pict>
      </w:r>
      <w:r>
        <w:rPr/>
        <w:pict>
          <v:group style="position:absolute;margin-left:526.470642pt;margin-top:15.552336pt;width:.1pt;height:375.787851pt;mso-position-horizontal-relative:page;mso-position-vertical-relative:page;z-index:-2650" coordorigin="10529,311" coordsize="2,7516">
            <v:shape style="position:absolute;left:10529;top:311;width:2;height:7516" coordorigin="10529,311" coordsize="0,7516" path="m10529,7827l10529,311e" filled="f" stroked="t" strokeweight="2.168033pt" strokecolor="#000000">
              <v:path arrowok="t"/>
            </v:shape>
          </v:group>
          <w10:wrap type="none"/>
        </w:pict>
      </w:r>
      <w:r>
        <w:rPr/>
        <w:pict>
          <v:group style="position:absolute;margin-left:28.545765pt;margin-top:772.734131pt;width:500.454235pt;height:.1pt;mso-position-horizontal-relative:page;mso-position-vertical-relative:page;z-index:-2649" coordorigin="571,15455" coordsize="10009,2">
            <v:shape style="position:absolute;left:571;top:15455;width:10009;height:2" coordorigin="571,15455" coordsize="10009,0" path="m571,15455l10580,15455e" filled="f" stroked="t" strokeweight="1.08401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2828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828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82828"/>
          <w:spacing w:val="0"/>
          <w:w w:val="118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282828"/>
          <w:spacing w:val="-4"/>
          <w:w w:val="11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82828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828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82828"/>
          <w:spacing w:val="0"/>
          <w:w w:val="107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64" w:lineRule="auto"/>
        <w:ind w:left="197" w:right="40" w:firstLine="14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whole?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No,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merely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1"/>
        </w:rPr>
        <w:t>demonstrated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87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it.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2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break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3"/>
        </w:rPr>
        <w:t>natural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4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law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said,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24"/>
        </w:rPr>
        <w:t>"The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2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maid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2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dead,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8"/>
        </w:rPr>
        <w:t>sleepeth,?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5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A8A8A8"/>
          <w:spacing w:val="0"/>
          <w:w w:val="60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A8A8A8"/>
          <w:spacing w:val="-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No,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merely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1"/>
        </w:rPr>
        <w:t>demonstrated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21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97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1"/>
        </w:rPr>
        <w:t>Reality,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91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Death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merely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shadow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9"/>
        </w:rPr>
        <w:t>counterfeit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7"/>
        </w:rPr>
        <w:t>Life.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7" w:after="0" w:line="265" w:lineRule="auto"/>
        <w:ind w:left="189" w:right="44" w:firstLine="347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create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miracles?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Yes,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7"/>
        </w:rPr>
        <w:t>imagination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look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0"/>
        </w:rPr>
        <w:t>steadfastly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0"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appearances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3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Reality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behind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1"/>
        </w:rPr>
        <w:t>them.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cannot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create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miracles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595959"/>
          <w:spacing w:val="19"/>
          <w:w w:val="57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47"/>
        </w:rPr>
        <w:t>fancy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-5"/>
          <w:w w:val="147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0"/>
        </w:rPr>
        <w:t>trying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believe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21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9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1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cannot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exist.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1"/>
        </w:rPr>
        <w:t>create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400" w:lineRule="exact"/>
        <w:ind w:left="117" w:right="144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878787"/>
          <w:spacing w:val="0"/>
          <w:w w:val="38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878787"/>
          <w:spacing w:val="0"/>
          <w:w w:val="3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878787"/>
          <w:spacing w:val="9"/>
          <w:w w:val="3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miracles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58"/>
        </w:rPr>
        <w:t>faith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"/>
          <w:w w:val="158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8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knowing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Reality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8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8" w:after="0" w:line="263" w:lineRule="auto"/>
        <w:ind w:left="197" w:right="59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exists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behind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21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84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seem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exist.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5"/>
        </w:rPr>
        <w:t>Faith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3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indeed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move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0"/>
        </w:rPr>
        <w:t>mountains.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9" w:after="0" w:line="264" w:lineRule="auto"/>
        <w:ind w:left="197" w:right="34" w:firstLine="347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1"/>
        </w:rPr>
        <w:t>greatest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5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Realities,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A8A8A8"/>
          <w:spacing w:val="0"/>
          <w:w w:val="57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A8A8A8"/>
          <w:spacing w:val="30"/>
          <w:w w:val="5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4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Reality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around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lesser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Reali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ties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centre,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8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were?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1"/>
        </w:rPr>
        <w:t>Reality,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realization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2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core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Jesus'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miracles,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9"/>
        </w:rPr>
        <w:t>truth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21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0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0"/>
        </w:rPr>
        <w:t>eternally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united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22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-1"/>
          <w:w w:val="12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48"/>
        </w:rPr>
        <w:t>good­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4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words,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Kingdom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9"/>
          <w:w w:val="400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1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0"/>
        </w:rPr>
        <w:t>eternally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0"/>
        </w:rPr>
        <w:t>separated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2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bad.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Merely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8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Reality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clea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-14"/>
          <w:w w:val="100"/>
        </w:rPr>
        <w:t>r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12"/>
          <w:w w:val="10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enough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make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sick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whole,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sorrowful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2"/>
        </w:rPr>
        <w:t>happy,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7"/>
        </w:rPr>
        <w:t>sinful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redeemed,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lost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82828"/>
          <w:spacing w:val="0"/>
          <w:w w:val="109"/>
        </w:rPr>
        <w:t>found.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841" w:right="3625"/>
        <w:jc w:val="center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282828"/>
          <w:w w:val="93"/>
        </w:rPr>
        <w:t>[</w:t>
      </w:r>
      <w:r>
        <w:rPr>
          <w:rFonts w:ascii="Arial" w:hAnsi="Arial" w:cs="Arial" w:eastAsia="Arial"/>
          <w:sz w:val="48"/>
          <w:szCs w:val="48"/>
          <w:color w:val="282828"/>
          <w:spacing w:val="-68"/>
          <w:w w:val="100"/>
        </w:rPr>
        <w:t> </w:t>
      </w:r>
      <w:r>
        <w:rPr>
          <w:rFonts w:ascii="Arial" w:hAnsi="Arial" w:cs="Arial" w:eastAsia="Arial"/>
          <w:sz w:val="48"/>
          <w:szCs w:val="48"/>
          <w:color w:val="282828"/>
          <w:spacing w:val="0"/>
          <w:w w:val="73"/>
        </w:rPr>
        <w:t>aoJ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40" w:bottom="280" w:left="1480" w:right="760"/>
          <w:footerReference w:type="default" r:id="rId51"/>
          <w:pgSz w:w="10600" w:h="154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18.984741pt;margin-top:0pt;width:8.771574pt;height:269.725891pt;mso-position-horizontal-relative:page;mso-position-vertical-relative:page;z-index:-2648" coordorigin="10380,0" coordsize="175,5395">
            <v:shape style="position:absolute;left:10380;top:2982;width:175;height:2412" type="#_x0000_t75">
              <v:imagedata r:id="rId53" o:title=""/>
            </v:shape>
            <v:group style="position:absolute;left:10434;top:0;width:2;height:3011" coordorigin="10434,0" coordsize="2,3011">
              <v:shape style="position:absolute;left:10434;top:0;width:2;height:3011" coordorigin="10434,0" coordsize="0,3011" path="m10434,3011l10434,0e" filled="f" stroked="t" strokeweight="2.92063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7.523809pt;margin-top:4.750708pt;width:62.79365pt;height:.1pt;mso-position-horizontal-relative:page;mso-position-vertical-relative:page;z-index:-2647" coordorigin="350,95" coordsize="1256,2">
            <v:shape style="position:absolute;left:350;top:95;width:1256;height:2" coordorigin="350,95" coordsize="1256,0" path="m350,95l1606,95e" filled="f" stroked="t" strokeweight="1.095238pt" strokecolor="#000000">
              <v:path arrowok="t"/>
            </v:shape>
          </v:group>
          <w10:wrap type="none"/>
        </w:pict>
      </w:r>
      <w:r>
        <w:rPr/>
        <w:pict>
          <v:group style="position:absolute;margin-left:2.555556pt;margin-top:407.099152pt;width:.1pt;height:366.535411pt;mso-position-horizontal-relative:page;mso-position-vertical-relative:page;z-index:-2646" coordorigin="51,8142" coordsize="2,7331">
            <v:shape style="position:absolute;left:51;top:8142;width:2;height:7331" coordorigin="51,8142" coordsize="0,7331" path="m51,15473l51,8142e" filled="f" stroked="t" strokeweight="1.095238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40" w:lineRule="exact"/>
        <w:ind w:left="2205" w:right="-20"/>
        <w:jc w:val="left"/>
        <w:rPr>
          <w:rFonts w:ascii="Times New Roman" w:hAnsi="Times New Roman" w:cs="Times New Roman" w:eastAsia="Times New Roman"/>
          <w:sz w:val="47"/>
          <w:szCs w:val="47"/>
        </w:rPr>
      </w:pPr>
      <w:rPr/>
      <w:r>
        <w:rPr>
          <w:rFonts w:ascii="Times New Roman" w:hAnsi="Times New Roman" w:cs="Times New Roman" w:eastAsia="Times New Roman"/>
          <w:sz w:val="47"/>
          <w:szCs w:val="47"/>
          <w:color w:val="1A1A1A"/>
          <w:spacing w:val="0"/>
          <w:w w:val="100"/>
          <w:b/>
          <w:bCs/>
          <w:position w:val="-1"/>
        </w:rPr>
        <w:t>In</w:t>
      </w:r>
      <w:r>
        <w:rPr>
          <w:rFonts w:ascii="Times New Roman" w:hAnsi="Times New Roman" w:cs="Times New Roman" w:eastAsia="Times New Roman"/>
          <w:sz w:val="47"/>
          <w:szCs w:val="47"/>
          <w:color w:val="1A1A1A"/>
          <w:spacing w:val="2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color w:val="1A1A1A"/>
          <w:spacing w:val="0"/>
          <w:w w:val="100"/>
          <w:b/>
          <w:bCs/>
          <w:position w:val="-1"/>
        </w:rPr>
        <w:t>the</w:t>
      </w:r>
      <w:r>
        <w:rPr>
          <w:rFonts w:ascii="Times New Roman" w:hAnsi="Times New Roman" w:cs="Times New Roman" w:eastAsia="Times New Roman"/>
          <w:sz w:val="47"/>
          <w:szCs w:val="47"/>
          <w:color w:val="1A1A1A"/>
          <w:spacing w:val="23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color w:val="1A1A1A"/>
          <w:spacing w:val="0"/>
          <w:w w:val="100"/>
          <w:b/>
          <w:bCs/>
          <w:position w:val="-1"/>
        </w:rPr>
        <w:t>True</w:t>
      </w:r>
      <w:r>
        <w:rPr>
          <w:rFonts w:ascii="Times New Roman" w:hAnsi="Times New Roman" w:cs="Times New Roman" w:eastAsia="Times New Roman"/>
          <w:sz w:val="47"/>
          <w:szCs w:val="47"/>
          <w:color w:val="1A1A1A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color w:val="1A1A1A"/>
          <w:spacing w:val="6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color w:val="1A1A1A"/>
          <w:spacing w:val="0"/>
          <w:w w:val="100"/>
          <w:b/>
          <w:bCs/>
          <w:position w:val="-1"/>
        </w:rPr>
        <w:t>Spirit</w:t>
      </w:r>
      <w:r>
        <w:rPr>
          <w:rFonts w:ascii="Times New Roman" w:hAnsi="Times New Roman" w:cs="Times New Roman" w:eastAsia="Times New Roman"/>
          <w:sz w:val="47"/>
          <w:szCs w:val="47"/>
          <w:color w:val="000000"/>
          <w:spacing w:val="0"/>
          <w:w w:val="100"/>
          <w:position w:val="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6" w:lineRule="auto"/>
        <w:ind w:left="110" w:right="346"/>
        <w:jc w:val="left"/>
        <w:tabs>
          <w:tab w:pos="820" w:val="left"/>
          <w:tab w:pos="1280" w:val="left"/>
          <w:tab w:pos="1420" w:val="left"/>
          <w:tab w:pos="1600" w:val="left"/>
          <w:tab w:pos="1840" w:val="left"/>
          <w:tab w:pos="2000" w:val="left"/>
          <w:tab w:pos="2200" w:val="left"/>
          <w:tab w:pos="2640" w:val="left"/>
          <w:tab w:pos="2900" w:val="left"/>
          <w:tab w:pos="3360" w:val="left"/>
          <w:tab w:pos="3560" w:val="left"/>
          <w:tab w:pos="3640" w:val="left"/>
          <w:tab w:pos="4180" w:val="left"/>
          <w:tab w:pos="4320" w:val="left"/>
          <w:tab w:pos="4560" w:val="left"/>
          <w:tab w:pos="4620" w:val="left"/>
          <w:tab w:pos="5180" w:val="left"/>
          <w:tab w:pos="5240" w:val="left"/>
          <w:tab w:pos="5580" w:val="left"/>
          <w:tab w:pos="5660" w:val="left"/>
          <w:tab w:pos="5860" w:val="left"/>
          <w:tab w:pos="6080" w:val="left"/>
          <w:tab w:pos="6220" w:val="left"/>
          <w:tab w:pos="7360" w:val="left"/>
          <w:tab w:pos="7540" w:val="left"/>
          <w:tab w:pos="760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36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6"/>
          <w:w w:val="136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led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me: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7"/>
        </w:rPr>
        <w:t>Jesu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63"/>
          <w:w w:val="107"/>
        </w:rPr>
        <w:t>s</w:t>
      </w:r>
      <w:r>
        <w:rPr>
          <w:rFonts w:ascii="Times New Roman" w:hAnsi="Times New Roman" w:cs="Times New Roman" w:eastAsia="Times New Roman"/>
          <w:sz w:val="36"/>
          <w:szCs w:val="36"/>
          <w:color w:val="959595"/>
          <w:spacing w:val="0"/>
          <w:w w:val="59"/>
        </w:rPr>
        <w:t>·</w:t>
      </w:r>
      <w:r>
        <w:rPr>
          <w:rFonts w:ascii="Times New Roman" w:hAnsi="Times New Roman" w:cs="Times New Roman" w:eastAsia="Times New Roman"/>
          <w:sz w:val="36"/>
          <w:szCs w:val="36"/>
          <w:color w:val="959595"/>
          <w:spacing w:val="0"/>
          <w:w w:val="5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talked,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thought,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felt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parables,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1"/>
        </w:rPr>
        <w:t>also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prayed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parables.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words,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asked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physical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material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blessings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5"/>
        </w:rPr>
        <w:t>must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8"/>
        </w:rPr>
        <w:t>translated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needs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symbols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spiritual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values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prayed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material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6"/>
        </w:rPr>
        <w:t>facts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4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spiritual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6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Realities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88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6"/>
        </w:rPr>
        <w:t>facts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represented.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2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prayed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9"/>
        </w:rPr>
        <w:t>are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seen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language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unseen.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8"/>
        </w:rPr>
        <w:t>Interesting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evidence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believing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exactly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7"/>
        </w:rPr>
        <w:t>Jesus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furnished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old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records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unearthed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4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Egypt,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contain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saying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ascribed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1"/>
        </w:rPr>
        <w:t>Lord: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"Ask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things,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small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9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4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given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unto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you;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ask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heavenly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things,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earthly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given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you."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29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4"/>
          <w:w w:val="12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8"/>
        </w:rPr>
        <w:t>para­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phrase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follows: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Seek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spiritual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values,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8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earthly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things,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3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1"/>
        </w:rPr>
        <w:t>expressing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values,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88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4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given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you.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1A1A1A"/>
          <w:spacing w:val="0"/>
          <w:w w:val="100"/>
          <w:i/>
        </w:rPr>
        <w:t>Or,</w:t>
      </w:r>
      <w:r>
        <w:rPr>
          <w:rFonts w:ascii="Times New Roman" w:hAnsi="Times New Roman" w:cs="Times New Roman" w:eastAsia="Times New Roman"/>
          <w:sz w:val="38"/>
          <w:szCs w:val="38"/>
          <w:color w:val="1A1A1A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Paul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put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9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20"/>
        </w:rPr>
        <w:t>it: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"/>
          <w:w w:val="12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20"/>
        </w:rPr>
        <w:t>"Set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4"/>
          <w:w w:val="12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20"/>
        </w:rPr>
        <w:t>your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affection</w:t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1"/>
        </w:rPr>
        <w:t>on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above,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2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6"/>
        </w:rPr>
        <w:t>on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4"/>
        </w:rPr>
        <w:t>on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7"/>
        </w:rPr>
        <w:t>earth."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2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simply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say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another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5"/>
        </w:rPr>
        <w:t>way,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"Seek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ye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kingdom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6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</w:r>
      <w:r>
        <w:rPr>
          <w:rFonts w:ascii="Times New Roman" w:hAnsi="Times New Roman" w:cs="Times New Roman" w:eastAsia="Times New Roman"/>
          <w:sz w:val="38"/>
          <w:szCs w:val="38"/>
          <w:color w:val="1A1A1A"/>
          <w:spacing w:val="0"/>
          <w:w w:val="100"/>
          <w:i/>
        </w:rPr>
        <w:t>God,</w:t>
      </w:r>
      <w:r>
        <w:rPr>
          <w:rFonts w:ascii="Times New Roman" w:hAnsi="Times New Roman" w:cs="Times New Roman" w:eastAsia="Times New Roman"/>
          <w:sz w:val="38"/>
          <w:szCs w:val="38"/>
          <w:color w:val="1A1A1A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1A1A1A"/>
          <w:spacing w:val="45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8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righteousness;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9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6"/>
        </w:rPr>
        <w:t>added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397" w:lineRule="exact"/>
        <w:ind w:left="110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position w:val="-1"/>
        </w:rPr>
        <w:t>unto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1"/>
          <w:position w:val="-1"/>
        </w:rPr>
        <w:t>you."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742" w:right="3939"/>
        <w:jc w:val="center"/>
        <w:rPr>
          <w:rFonts w:ascii="Arial" w:hAnsi="Arial" w:cs="Arial" w:eastAsia="Arial"/>
          <w:sz w:val="47"/>
          <w:szCs w:val="47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31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34"/>
          <w:w w:val="100"/>
        </w:rPr>
        <w:t> </w:t>
      </w:r>
      <w:r>
        <w:rPr>
          <w:rFonts w:ascii="Arial" w:hAnsi="Arial" w:cs="Arial" w:eastAsia="Arial"/>
          <w:sz w:val="47"/>
          <w:szCs w:val="47"/>
          <w:color w:val="1A1A1A"/>
          <w:spacing w:val="0"/>
          <w:w w:val="59"/>
          <w:b/>
          <w:bCs/>
        </w:rPr>
        <w:t>1</w:t>
      </w:r>
      <w:r>
        <w:rPr>
          <w:rFonts w:ascii="Arial" w:hAnsi="Arial" w:cs="Arial" w:eastAsia="Arial"/>
          <w:sz w:val="47"/>
          <w:szCs w:val="47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440" w:bottom="280" w:left="540" w:right="1480"/>
          <w:footerReference w:type="default" r:id="rId52"/>
          <w:pgSz w:w="10600" w:h="15480"/>
        </w:sectPr>
      </w:pPr>
      <w:rPr/>
    </w:p>
    <w:p>
      <w:pPr>
        <w:spacing w:before="81" w:after="0" w:line="240" w:lineRule="auto"/>
        <w:ind w:left="3944" w:right="4312"/>
        <w:jc w:val="center"/>
        <w:rPr>
          <w:rFonts w:ascii="Arial" w:hAnsi="Arial" w:cs="Arial" w:eastAsia="Arial"/>
          <w:sz w:val="8"/>
          <w:szCs w:val="8"/>
        </w:rPr>
      </w:pPr>
      <w:rPr/>
      <w:r>
        <w:rPr/>
        <w:pict>
          <v:group style="position:absolute;margin-left:0pt;margin-top:773.099976pt;width:529pt;height:.1pt;mso-position-horizontal-relative:page;mso-position-vertical-relative:page;z-index:-2645" coordorigin="0,15462" coordsize="10580,2">
            <v:shape style="position:absolute;left:0;top:15462;width:10580;height:2" coordorigin="0,15462" coordsize="10580,0" path="m0,15462l10580,15462e" filled="f" stroked="t" strokeweight="1.798097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8"/>
          <w:szCs w:val="8"/>
          <w:color w:val="161616"/>
          <w:spacing w:val="0"/>
          <w:w w:val="284"/>
        </w:rPr>
        <w:t>I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0" w:after="0" w:line="407" w:lineRule="exact"/>
        <w:ind w:left="2140" w:right="2016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5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4"/>
          <w:w w:val="11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7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8" w:lineRule="auto"/>
        <w:ind w:left="202" w:right="34" w:firstLine="374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apply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method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commonest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American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life,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5"/>
        </w:rPr>
        <w:t>things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quite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generally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thought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2"/>
        </w:rPr>
        <w:t>worldly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mundane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fall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outside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proper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4"/>
        </w:rPr>
        <w:t>scope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field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prayer.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27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7"/>
          <w:w w:val="12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refer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sports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7"/>
        </w:rPr>
        <w:t>our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business.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Here,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anywhere,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certainly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3"/>
        </w:rPr>
        <w:t>agree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parable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method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brought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5"/>
        </w:rPr>
        <w:t>sever­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est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test.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either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fields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5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sense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propriety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1"/>
        </w:rPr>
        <w:t>unless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pass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desires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filter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Jesus'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parabolic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vision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bring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forth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1"/>
        </w:rPr>
        <w:t>purified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dross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sediment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personal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7"/>
          <w:w w:val="379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4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say,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Self?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Imagine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rival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athletic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3"/>
        </w:rPr>
        <w:t>coaches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9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praying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victory.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Imagine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presidents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rival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business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firms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praying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monopoly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trade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line.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either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4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answered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disregarding,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annulling,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5"/>
        </w:rPr>
        <w:t>violat­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hallowed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1"/>
        </w:rPr>
        <w:t>sanctity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7"/>
          <w:w w:val="11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high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office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5"/>
        </w:rPr>
        <w:t>prayer?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2" w:after="0" w:line="256" w:lineRule="auto"/>
        <w:ind w:left="216" w:right="57" w:firstLine="331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imagine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scene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Heaven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3"/>
        </w:rPr>
        <w:t>two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conflicting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prayers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received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there.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3"/>
        </w:rPr>
        <w:t>God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gathers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angels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together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says,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9"/>
        </w:rPr>
        <w:t>"Down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9"/>
          <w:w w:val="10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9"/>
        </w:rPr>
        <w:t>there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411" w:lineRule="exact"/>
        <w:ind w:left="68" w:right="71"/>
        <w:jc w:val="center"/>
        <w:tabs>
          <w:tab w:pos="880" w:val="left"/>
          <w:tab w:pos="2900" w:val="left"/>
          <w:tab w:pos="3740" w:val="left"/>
          <w:tab w:pos="5560" w:val="left"/>
          <w:tab w:pos="718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39"/>
        </w:rPr>
        <w:t>·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3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7"/>
          <w:w w:val="3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earnest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men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asking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victories.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4"/>
        </w:rPr>
        <w:t>Search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32" w:after="0" w:line="256" w:lineRule="auto"/>
        <w:ind w:left="216" w:right="59" w:firstLine="14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stockrooms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treasuries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9"/>
        </w:rPr>
        <w:t>gather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together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victories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9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5"/>
        </w:rPr>
        <w:t>send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2"/>
        </w:rPr>
        <w:t>them."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3"/>
          <w:w w:val="11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Presently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angels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2"/>
        </w:rPr>
        <w:t>come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back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report,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7"/>
        </w:rPr>
        <w:t>"We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1"/>
          <w:w w:val="11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don't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4"/>
        </w:rPr>
        <w:t>up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here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victories.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old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4"/>
        </w:rPr>
        <w:t>record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3883" w:right="3510"/>
        <w:jc w:val="center"/>
        <w:tabs>
          <w:tab w:pos="4640" w:val="left"/>
        </w:tabs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161616"/>
          <w:spacing w:val="0"/>
          <w:w w:val="151"/>
        </w:rPr>
        <w:t>[</w:t>
      </w:r>
      <w:r>
        <w:rPr>
          <w:rFonts w:ascii="Arial" w:hAnsi="Arial" w:cs="Arial" w:eastAsia="Arial"/>
          <w:sz w:val="32"/>
          <w:szCs w:val="32"/>
          <w:color w:val="161616"/>
          <w:spacing w:val="-72"/>
          <w:w w:val="151"/>
        </w:rPr>
        <w:t> </w:t>
      </w:r>
      <w:r>
        <w:rPr>
          <w:rFonts w:ascii="Arial" w:hAnsi="Arial" w:cs="Arial" w:eastAsia="Arial"/>
          <w:sz w:val="32"/>
          <w:szCs w:val="32"/>
          <w:color w:val="161616"/>
          <w:spacing w:val="0"/>
          <w:w w:val="100"/>
        </w:rPr>
        <w:t>32</w:t>
      </w:r>
      <w:r>
        <w:rPr>
          <w:rFonts w:ascii="Arial" w:hAnsi="Arial" w:cs="Arial" w:eastAsia="Arial"/>
          <w:sz w:val="32"/>
          <w:szCs w:val="32"/>
          <w:color w:val="161616"/>
          <w:spacing w:val="-74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61616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color w:val="161616"/>
          <w:spacing w:val="0"/>
          <w:w w:val="139"/>
        </w:rPr>
        <w:t>]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880" w:bottom="280" w:left="1280" w:right="920"/>
          <w:footerReference w:type="default" r:id="rId54"/>
          <w:pgSz w:w="10600" w:h="15480"/>
        </w:sectPr>
      </w:pPr>
      <w:rPr/>
    </w:p>
    <w:p>
      <w:pPr>
        <w:spacing w:before="63" w:after="0" w:line="240" w:lineRule="auto"/>
        <w:ind w:left="2804" w:right="2857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394.662323pt;margin-top:0pt;width:54.461222pt;height:.1pt;mso-position-horizontal-relative:page;mso-position-vertical-relative:page;z-index:-2644" coordorigin="7893,0" coordsize="1089,2">
            <v:shape style="position:absolute;left:7893;top:0;width:1089;height:2" coordorigin="7893,0" coordsize="1089,0" path="m7893,0l8982,0e" filled="f" stroked="t" strokeweight="0pt" strokecolor="#DDDDDD">
              <v:path arrowok="t"/>
            </v:shape>
          </v:group>
          <w10:wrap type="none"/>
        </w:pict>
      </w:r>
      <w:r>
        <w:rPr/>
        <w:pict>
          <v:group style="position:absolute;margin-left:525.7323pt;margin-top:118.881165pt;width:.1pt;height:186.501644pt;mso-position-horizontal-relative:page;mso-position-vertical-relative:page;z-index:-2643" coordorigin="10515,2378" coordsize="2,3730">
            <v:shape style="position:absolute;left:10515;top:2378;width:2;height:3730" coordorigin="10515,2378" coordsize="0,3730" path="m10515,6108l10515,2378e" filled="f" stroked="t" strokeweight="1.452299pt" strokecolor="#000000">
              <v:path arrowok="t"/>
            </v:shape>
          </v:group>
          <w10:wrap type="none"/>
        </w:pict>
      </w:r>
      <w:r>
        <w:rPr/>
        <w:pict>
          <v:group style="position:absolute;margin-left:1.996911pt;margin-top:414.44809pt;width:.1pt;height:107.247534pt;mso-position-horizontal-relative:page;mso-position-vertical-relative:page;z-index:-2642" coordorigin="40,8289" coordsize="2,2145">
            <v:shape style="position:absolute;left:40;top:8289;width:2;height:2145" coordorigin="40,8289" coordsize="0,2145" path="m40,10434l40,8289e" filled="f" stroked="t" strokeweight="1.452299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7"/>
        </w:rPr>
        <w:t>True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9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7"/>
        </w:rPr>
        <w:t>Spirit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7" w:lineRule="auto"/>
        <w:ind w:left="172" w:right="277" w:firstLine="7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relates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85"/>
        </w:rPr>
        <w:t>angel_,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0"/>
          <w:w w:val="8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beautiful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3"/>
        </w:rPr>
        <w:t>all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sang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Thee,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once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6"/>
        </w:rPr>
        <w:t>request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Heaven.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memory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serves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11"/>
        </w:rPr>
        <w:t>right,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didst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recommend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journey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lower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realm,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requests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might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7"/>
        </w:rPr>
        <w:t>appro­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priately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13"/>
        </w:rPr>
        <w:t>granted."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13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9"/>
          <w:w w:val="11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Needless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say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prayers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men,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reproved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2"/>
        </w:rPr>
        <w:t>so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emphatic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manner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Satan,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3"/>
        </w:rPr>
        <w:t>nevertheless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remain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5"/>
        </w:rPr>
        <w:t>unanswered.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61" w:lineRule="auto"/>
        <w:ind w:left="527" w:right="283" w:firstLine="-15"/>
        <w:jc w:val="left"/>
        <w:tabs>
          <w:tab w:pos="770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pray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athletic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3"/>
        </w:rPr>
        <w:t>victories?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seeking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Reality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back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13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408" w:lineRule="exact"/>
        <w:ind w:left="117" w:right="325"/>
        <w:jc w:val="center"/>
        <w:tabs>
          <w:tab w:pos="2860" w:val="left"/>
          <w:tab w:pos="736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idea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victory.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real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object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3"/>
        </w:rPr>
        <w:t>these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22" w:after="0" w:line="257" w:lineRule="auto"/>
        <w:ind w:left="90" w:right="312" w:firstLine="58"/>
        <w:jc w:val="center"/>
        <w:tabs>
          <w:tab w:pos="480" w:val="left"/>
          <w:tab w:pos="920" w:val="left"/>
          <w:tab w:pos="1760" w:val="left"/>
          <w:tab w:pos="1820" w:val="left"/>
          <w:tab w:pos="2220" w:val="left"/>
          <w:tab w:pos="2560" w:val="left"/>
          <w:tab w:pos="3560" w:val="left"/>
          <w:tab w:pos="3660" w:val="left"/>
          <w:tab w:pos="4100" w:val="left"/>
          <w:tab w:pos="4500" w:val="left"/>
          <w:tab w:pos="4880" w:val="left"/>
          <w:tab w:pos="5020" w:val="left"/>
          <w:tab w:pos="5360" w:val="left"/>
          <w:tab w:pos="5540" w:val="left"/>
          <w:tab w:pos="5620" w:val="left"/>
          <w:tab w:pos="5860" w:val="left"/>
          <w:tab w:pos="6140" w:val="left"/>
          <w:tab w:pos="6220" w:val="left"/>
          <w:tab w:pos="6760" w:val="left"/>
          <w:tab w:pos="7520" w:val="left"/>
          <w:tab w:pos="7640" w:val="left"/>
          <w:tab w:pos="780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contests?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6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2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improve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condition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28"/>
        </w:rPr>
        <w:t>-physical,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mental,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34"/>
        </w:rPr>
        <w:t>spiritual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16"/>
          <w:w w:val="134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1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men,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tone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morale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condition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consciousness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10"/>
        </w:rPr>
        <w:t>institu­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represent.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Will</w:t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4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victory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help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this?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27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2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certainly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help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achieved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honestly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6"/>
        </w:rPr>
        <w:t>fairly,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wise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indispensable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even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4"/>
        </w:rPr>
        <w:t>essential.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35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3"/>
          <w:w w:val="391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7"/>
        </w:rPr>
        <w:t>by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looking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hard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4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30"/>
        </w:rPr>
        <w:t>Reality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3"/>
          <w:w w:val="130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3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116"/>
          <w:w w:val="13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13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physical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condition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men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depends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chiefly,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8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muscle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fibre,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condition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9"/>
        </w:rPr>
        <w:t>heart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circulation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blood.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28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5"/>
          <w:w w:val="12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trace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heart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back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symbolical,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say,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9"/>
        </w:rPr>
        <w:t>para­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bolic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25"/>
        </w:rPr>
        <w:t>meaning,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20"/>
          <w:w w:val="125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3"/>
          <w:w w:val="12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meaning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associated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5"/>
        </w:rPr>
        <w:t>ever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since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Homer,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5"/>
          <w:w w:val="391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21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symbol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3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love;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likewise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circulation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blood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4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symbol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circulation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40" w:lineRule="auto"/>
        <w:ind w:left="64" w:right="358"/>
        <w:jc w:val="center"/>
        <w:tabs>
          <w:tab w:pos="246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consciousness.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athletic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8"/>
        </w:rPr>
        <w:t>team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750" w:right="3925"/>
        <w:jc w:val="center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color w:val="232323"/>
          <w:w w:val="143"/>
        </w:rPr>
        <w:t>[</w:t>
      </w:r>
      <w:r>
        <w:rPr>
          <w:rFonts w:ascii="Arial" w:hAnsi="Arial" w:cs="Arial" w:eastAsia="Arial"/>
          <w:sz w:val="34"/>
          <w:szCs w:val="34"/>
          <w:color w:val="232323"/>
          <w:spacing w:val="-38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232323"/>
          <w:spacing w:val="0"/>
          <w:w w:val="105"/>
        </w:rPr>
        <w:t>331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040" w:bottom="280" w:left="540" w:right="1480"/>
          <w:footerReference w:type="default" r:id="rId55"/>
          <w:pgSz w:w="10600" w:h="15480"/>
        </w:sectPr>
      </w:pPr>
      <w:rPr/>
    </w:p>
    <w:p>
      <w:pPr>
        <w:spacing w:before="46" w:after="0" w:line="240" w:lineRule="auto"/>
        <w:ind w:left="2057" w:right="1943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.17981pt;margin-top:713.520752pt;width:525.403807pt;height:60.298667pt;mso-position-horizontal-relative:page;mso-position-vertical-relative:page;z-index:-2641" coordorigin="4,14270" coordsize="10508,1206">
            <v:group style="position:absolute;left:32;top:14285;width:2;height:1152" coordorigin="32,14285" coordsize="2,1152">
              <v:shape style="position:absolute;left:32;top:14285;width:2;height:1152" coordorigin="32,14285" coordsize="0,1152" path="m32,15437l32,14285e" filled="f" stroked="t" strokeweight="1.438477pt" strokecolor="#000000">
                <v:path arrowok="t"/>
              </v:shape>
            </v:group>
            <v:group style="position:absolute;left:14;top:15466;width:10486;height:2" coordorigin="14,15466" coordsize="10486,2">
              <v:shape style="position:absolute;left:14;top:15466;width:10486;height:2" coordorigin="14,15466" coordsize="10486,0" path="m14,15466l10501,15466e" filled="f" stroked="t" strokeweight="1.07885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6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5"/>
          <w:w w:val="11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8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1" w:lineRule="auto"/>
        <w:ind w:left="140" w:right="39" w:firstLine="7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coach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pray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for,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victory.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summarize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34"/>
        </w:rPr>
        <w:t>briefly:-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726" w:right="435"/>
        <w:jc w:val="center"/>
        <w:tabs>
          <w:tab w:pos="2140" w:val="left"/>
          <w:tab w:pos="3440" w:val="left"/>
          <w:tab w:pos="504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pray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-5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12"/>
        </w:rPr>
        <w:t>victory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24"/>
          <w:w w:val="112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-6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65"/>
        </w:rPr>
        <w:t>bad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-7"/>
          <w:w w:val="165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13"/>
        </w:rPr>
        <w:t>actually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11"/>
        </w:rPr>
        <w:t>un­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18" w:after="0" w:line="240" w:lineRule="auto"/>
        <w:ind w:left="464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moral,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9"/>
        </w:rPr>
        <w:t>immoral.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32" w:after="0" w:line="255" w:lineRule="auto"/>
        <w:ind w:left="464" w:right="346" w:firstLine="309"/>
        <w:jc w:val="both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pray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team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members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best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14"/>
        </w:rPr>
        <w:t>better,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9"/>
          <w:w w:val="114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leaves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member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13"/>
        </w:rPr>
        <w:t>think­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28"/>
        </w:rPr>
        <w:t>"best,"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25"/>
          <w:w w:val="128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7"/>
        </w:rPr>
        <w:t>personal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9"/>
        </w:rPr>
        <w:t>responsibility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48"/>
          <w:w w:val="109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bit.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34"/>
        </w:rPr>
        <w:t>It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30"/>
          <w:w w:val="134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does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back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20"/>
        </w:rPr>
        <w:t>to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roots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403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-5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11"/>
        </w:rPr>
        <w:t>realities.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3" w:after="0" w:line="256" w:lineRule="auto"/>
        <w:ind w:left="457" w:right="357" w:firstLine="324"/>
        <w:jc w:val="left"/>
        <w:tabs>
          <w:tab w:pos="1380" w:val="left"/>
          <w:tab w:pos="2280" w:val="left"/>
          <w:tab w:pos="2920" w:val="left"/>
          <w:tab w:pos="3320" w:val="left"/>
          <w:tab w:pos="4840" w:val="left"/>
          <w:tab w:pos="536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pray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-5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-5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9"/>
        </w:rPr>
        <w:t>condition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-6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consciousness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234"/>
        </w:rPr>
        <w:t>-a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234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14"/>
        </w:rPr>
        <w:t>spiritual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36"/>
          <w:w w:val="114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14"/>
        </w:rPr>
        <w:t>quality,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41"/>
          <w:w w:val="114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31"/>
        </w:rPr>
        <w:t>physical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5"/>
          <w:w w:val="131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31"/>
        </w:rPr>
        <w:t>that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65"/>
          <w:w w:val="13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enable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8"/>
        </w:rPr>
        <w:t>an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14"/>
        </w:rPr>
        <w:t>athlete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57"/>
          <w:w w:val="114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best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far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16"/>
        </w:rPr>
        <w:t>better,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30"/>
          <w:w w:val="116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goes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8"/>
        </w:rPr>
        <w:t>down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roots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things,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15"/>
        </w:rPr>
        <w:t>Spirit,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15"/>
          <w:w w:val="115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10"/>
        </w:rPr>
        <w:t>abiding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19"/>
        </w:rPr>
        <w:t>trust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31"/>
          <w:w w:val="119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19"/>
        </w:rPr>
        <w:t>that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36"/>
          <w:w w:val="119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Christ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13"/>
        </w:rPr>
        <w:t>Jesus,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21"/>
        </w:rPr>
        <w:t>that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comes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116"/>
        </w:rPr>
        <w:t>Father.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1" w:lineRule="auto"/>
        <w:ind w:left="133" w:right="28" w:firstLine="345"/>
        <w:jc w:val="both"/>
        <w:rPr>
          <w:rFonts w:ascii="Arial" w:hAnsi="Arial" w:cs="Arial" w:eastAsia="Arial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summed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said,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"Seek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ye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kingdom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right­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eousness,"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including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joy,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23"/>
        </w:rPr>
        <w:t>"and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9"/>
          <w:w w:val="12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things,"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21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victory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self-expression,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F1F1F"/>
          <w:spacing w:val="0"/>
          <w:w w:val="130"/>
          <w:i/>
        </w:rPr>
        <w:t>tC</w:t>
      </w:r>
      <w:r>
        <w:rPr>
          <w:rFonts w:ascii="Arial" w:hAnsi="Arial" w:cs="Arial" w:eastAsia="Arial"/>
          <w:sz w:val="14"/>
          <w:szCs w:val="14"/>
          <w:color w:val="1F1F1F"/>
          <w:spacing w:val="-10"/>
          <w:w w:val="13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added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position w:val="1"/>
        </w:rPr>
        <w:t>unto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  <w:position w:val="1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4"/>
          <w:w w:val="107"/>
          <w:position w:val="1"/>
        </w:rPr>
        <w:t>.</w:t>
      </w:r>
      <w:r>
        <w:rPr>
          <w:rFonts w:ascii="Arial" w:hAnsi="Arial" w:cs="Arial" w:eastAsia="Arial"/>
          <w:sz w:val="37"/>
          <w:szCs w:val="37"/>
          <w:color w:val="1F1F1F"/>
          <w:spacing w:val="0"/>
          <w:w w:val="163"/>
          <w:position w:val="0"/>
        </w:rPr>
        <w:t>"</w:t>
      </w:r>
      <w:r>
        <w:rPr>
          <w:rFonts w:ascii="Arial" w:hAnsi="Arial" w:cs="Arial" w:eastAsia="Arial"/>
          <w:sz w:val="37"/>
          <w:szCs w:val="37"/>
          <w:color w:val="000000"/>
          <w:spacing w:val="0"/>
          <w:w w:val="100"/>
          <w:position w:val="0"/>
        </w:rPr>
      </w:r>
    </w:p>
    <w:p>
      <w:pPr>
        <w:spacing w:before="0" w:after="0" w:line="393" w:lineRule="exact"/>
        <w:ind w:left="492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occasion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apply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8"/>
        </w:rPr>
        <w:t>truth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1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last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spring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4" w:after="0" w:line="264" w:lineRule="auto"/>
        <w:ind w:left="118" w:right="47" w:firstLine="43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track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team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coaching,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amazing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results;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but,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lest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clutter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article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signs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won­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ders,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3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1"/>
          <w:w w:val="13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proceed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clear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4"/>
        </w:rPr>
        <w:t>principles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based.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method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eminently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8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logical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scientific?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physical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scientists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present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situations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9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analogous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outer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universe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6"/>
        </w:rPr>
        <w:t>Space?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80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5.602503pt;height:18.330pt;mso-position-horizontal-relative:char;mso-position-vertical-relative:line" type="#_x0000_t75">
            <v:imagedata r:id="rId5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footer="0" w:header="0" w:top="1000" w:bottom="280" w:left="1320" w:right="1000"/>
          <w:footerReference w:type="default" r:id="rId56"/>
          <w:pgSz w:w="10600" w:h="15480"/>
        </w:sectPr>
      </w:pPr>
      <w:rPr/>
    </w:p>
    <w:p>
      <w:pPr>
        <w:spacing w:before="44" w:after="0" w:line="240" w:lineRule="auto"/>
        <w:ind w:left="3112" w:right="2674"/>
        <w:jc w:val="center"/>
        <w:rPr>
          <w:rFonts w:ascii="Times New Roman" w:hAnsi="Times New Roman" w:cs="Times New Roman" w:eastAsia="Times New Roman"/>
          <w:sz w:val="37"/>
          <w:szCs w:val="37"/>
        </w:rPr>
      </w:pPr>
      <w:rPr/>
      <w:r>
        <w:rPr/>
        <w:pict>
          <v:group style="position:absolute;margin-left:33.243168pt;margin-top:2.170093pt;width:34.688525pt;height:.1pt;mso-position-horizontal-relative:page;mso-position-vertical-relative:page;z-index:-2640" coordorigin="665,43" coordsize="694,2">
            <v:shape style="position:absolute;left:665;top:43;width:694;height:2" coordorigin="665,43" coordsize="694,0" path="m665,43l1359,43e" filled="f" stroked="t" strokeweight="1.445355pt" strokecolor="#000000">
              <v:path arrowok="t"/>
            </v:shape>
          </v:group>
          <w10:wrap type="none"/>
        </w:pict>
      </w:r>
      <w:r>
        <w:rPr/>
        <w:pict>
          <v:group style="position:absolute;margin-left:1.264686pt;margin-top:432.57196pt;width:.1pt;height:186.989719pt;mso-position-horizontal-relative:page;mso-position-vertical-relative:page;z-index:-2639" coordorigin="25,8651" coordsize="2,3740">
            <v:shape style="position:absolute;left:25;top:8651;width:2;height:3740" coordorigin="25,8651" coordsize="0,3740" path="m25,12391l25,8651e" filled="f" stroked="t" strokeweight="1.445355pt" strokecolor="#000000">
              <v:path arrowok="t"/>
            </v:shape>
          </v:group>
          <w10:wrap type="none"/>
        </w:pict>
      </w:r>
      <w:r>
        <w:rPr/>
        <w:pict>
          <v:group style="position:absolute;margin-left:151.039612pt;margin-top:772.914978pt;width:377.237705pt;height:.1pt;mso-position-horizontal-relative:page;mso-position-vertical-relative:page;z-index:-2638" coordorigin="3021,15458" coordsize="7545,2">
            <v:shape style="position:absolute;left:3021;top:15458;width:7545;height:2" coordorigin="3021,15458" coordsize="7545,0" path="m3021,15458l10566,15458e" filled="f" stroked="t" strokeweight=".72267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7"/>
          <w:szCs w:val="37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7"/>
          <w:szCs w:val="37"/>
          <w:color w:val="1F1F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7"/>
          <w:szCs w:val="37"/>
          <w:color w:val="1F1F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F1F1F"/>
          <w:spacing w:val="0"/>
          <w:w w:val="100"/>
        </w:rPr>
        <w:t>True</w:t>
      </w:r>
      <w:r>
        <w:rPr>
          <w:rFonts w:ascii="Times New Roman" w:hAnsi="Times New Roman" w:cs="Times New Roman" w:eastAsia="Times New Roman"/>
          <w:sz w:val="37"/>
          <w:szCs w:val="37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D3D3D"/>
          <w:spacing w:val="-17"/>
          <w:w w:val="115"/>
        </w:rPr>
        <w:t>S</w:t>
      </w:r>
      <w:r>
        <w:rPr>
          <w:rFonts w:ascii="Times New Roman" w:hAnsi="Times New Roman" w:cs="Times New Roman" w:eastAsia="Times New Roman"/>
          <w:sz w:val="37"/>
          <w:szCs w:val="37"/>
          <w:color w:val="1F1F1F"/>
          <w:spacing w:val="0"/>
          <w:w w:val="103"/>
        </w:rPr>
        <w:t>pirit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4" w:lineRule="auto"/>
        <w:ind w:left="515" w:right="31" w:firstLine="369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Light,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know,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comes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sun.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yet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scientists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4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tell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comes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light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light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strikes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atmosphere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23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0"/>
          <w:w w:val="12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wrapped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5"/>
        </w:rPr>
        <w:t>earth.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9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suddenly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breaks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innumerable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8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sunbeams,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1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3"/>
        </w:rPr>
        <w:t>say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22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9"/>
          <w:w w:val="12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light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here.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anyone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traveling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space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meet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35"/>
          <w:szCs w:val="35"/>
          <w:color w:val="A0A0A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A0A0A0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sunbeams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coming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6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sun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recognize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su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1"/>
          <w:w w:val="108"/>
        </w:rPr>
        <w:t>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6"/>
        </w:rPr>
        <w:t>beams.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appear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light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all,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something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else.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imagine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3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world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getting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4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together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9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deciding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petition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sun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send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light.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send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radiogram,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7"/>
          <w:w w:val="109"/>
        </w:rPr>
        <w:t> </w:t>
      </w:r>
      <w:r>
        <w:rPr>
          <w:rFonts w:ascii="Arial" w:hAnsi="Arial" w:cs="Arial" w:eastAsia="Arial"/>
          <w:sz w:val="19"/>
          <w:szCs w:val="19"/>
          <w:color w:val="1F1F1F"/>
          <w:spacing w:val="-19"/>
          <w:w w:val="190"/>
        </w:rPr>
        <w:t>u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90"/>
        </w:rPr>
        <w:t>0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54"/>
          <w:w w:val="19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Sun,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send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20"/>
        </w:rPr>
        <w:t>light!"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1"/>
          <w:w w:val="12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Sun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together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servants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say,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4"/>
        </w:rPr>
        <w:t>"The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4"/>
        </w:rPr>
        <w:t>good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below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asking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light.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Search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stockrooms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carefully,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send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once."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1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servants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2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Sun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hunt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carefully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finally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4"/>
        </w:rPr>
        <w:t>him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say,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21"/>
        </w:rPr>
        <w:t>"We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6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searched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far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wide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4"/>
        </w:rPr>
        <w:t>find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light.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vibration,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7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motion,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kinds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beautiful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rhythms,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9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6"/>
        </w:rPr>
        <w:t>light."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9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Yet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below,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blind­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ness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ignorance,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continue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cry,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9"/>
        </w:rPr>
        <w:t>"More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4"/>
        </w:rPr>
        <w:t>light!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9"/>
        </w:rPr>
        <w:t>light!"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38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answer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receive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comment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6"/>
        </w:rPr>
        <w:t>James,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3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6"/>
        </w:rPr>
        <w:t>"Ye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0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6"/>
        </w:rPr>
        <w:t>ask,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receive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not,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ye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ask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amiss."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401" w:lineRule="exact"/>
        <w:ind w:left="844" w:right="47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5"/>
        </w:rPr>
        <w:t>Indeed,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43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5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6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illustration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3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22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6" w:after="0" w:line="240" w:lineRule="auto"/>
        <w:ind w:left="477" w:right="41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college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president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telegraphed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2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9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196" w:right="3587"/>
        <w:jc w:val="center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1F1F1F"/>
          <w:spacing w:val="0"/>
          <w:w w:val="114"/>
        </w:rPr>
        <w:t>[351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20" w:bottom="280" w:left="1480" w:right="440"/>
          <w:footerReference w:type="default" r:id="rId58"/>
          <w:pgSz w:w="10600" w:h="15480"/>
        </w:sectPr>
      </w:pPr>
      <w:rPr/>
    </w:p>
    <w:p>
      <w:pPr>
        <w:spacing w:before="55" w:after="0" w:line="240" w:lineRule="auto"/>
        <w:ind w:left="2022" w:right="2031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3.252049pt;margin-top:740.72522pt;width:.1pt;height:32.913084pt;mso-position-horizontal-relative:page;mso-position-vertical-relative:page;z-index:-2637" coordorigin="65,14815" coordsize="2,658">
            <v:shape style="position:absolute;left:65;top:14815;width:2;height:658" coordorigin="65,14815" coordsize="0,658" path="m65,15473l65,14815e" filled="f" stroked="t" strokeweight="1.084016pt" strokecolor="#000000">
              <v:path arrowok="t"/>
            </v:shape>
          </v:group>
          <w10:wrap type="none"/>
        </w:pict>
      </w:r>
      <w:r>
        <w:rPr/>
        <w:pict>
          <v:group style="position:absolute;margin-left:525.928650pt;margin-top:0pt;width:.1pt;height:202.542056pt;mso-position-horizontal-relative:page;mso-position-vertical-relative:page;z-index:-2636" coordorigin="10519,0" coordsize="2,4051">
            <v:shape style="position:absolute;left:10519;top:0;width:2;height:4051" coordorigin="10519,0" coordsize="0,4051" path="m10519,4051l10519,0e" filled="f" stroked="t" strokeweight="1.806694pt" strokecolor="#000000">
              <v:path arrowok="t"/>
            </v:shape>
          </v:group>
          <w10:wrap type="none"/>
        </w:pict>
      </w:r>
      <w:r>
        <w:rPr/>
        <w:pict>
          <v:group style="position:absolute;margin-left:100.090843pt;margin-top:772.553284pt;width:428.909153pt;height:.1pt;mso-position-horizontal-relative:page;mso-position-vertical-relative:page;z-index:-2635" coordorigin="2002,15451" coordsize="8578,2">
            <v:shape style="position:absolute;left:2002;top:15451;width:8578;height:2" coordorigin="2002,15451" coordsize="8578,0" path="m2002,15451l10580,15451e" filled="f" stroked="t" strokeweight="1.08401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18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14"/>
          <w:w w:val="11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7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8" w:lineRule="auto"/>
        <w:ind w:left="41" w:right="126"/>
        <w:jc w:val="right"/>
        <w:tabs>
          <w:tab w:pos="1840" w:val="left"/>
          <w:tab w:pos="3300" w:val="left"/>
          <w:tab w:pos="526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coming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talk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problem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8"/>
        </w:rPr>
        <w:t>praying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endowment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campaign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11"/>
        </w:rPr>
        <w:t>fraught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immense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possibilities,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succeeded,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97"/>
        </w:rPr>
        <w:t>well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immense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9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peril,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failed,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college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1"/>
        </w:rPr>
        <w:t>whose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destinies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guided.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talking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together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18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downtown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hotel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7"/>
        </w:rPr>
        <w:t>illustration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applied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money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problems.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40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35"/>
          <w:w w:val="14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40"/>
        </w:rPr>
        <w:t>added:-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4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"You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9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problem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raising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7"/>
        </w:rPr>
        <w:t>hundreds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411" w:lineRule="exact"/>
        <w:ind w:left="118" w:right="-20"/>
        <w:jc w:val="left"/>
        <w:tabs>
          <w:tab w:pos="410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thousands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7"/>
        </w:rPr>
        <w:t>dollar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-21"/>
          <w:w w:val="107"/>
        </w:rPr>
        <w:t>s</w:t>
      </w:r>
      <w:r>
        <w:rPr>
          <w:rFonts w:ascii="Times New Roman" w:hAnsi="Times New Roman" w:cs="Times New Roman" w:eastAsia="Times New Roman"/>
          <w:sz w:val="36"/>
          <w:szCs w:val="36"/>
          <w:color w:val="2D2D2D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2D2D2D"/>
          <w:spacing w:val="-94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D2D2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2D2D2D"/>
          <w:spacing w:val="0"/>
          <w:w w:val="100"/>
        </w:rPr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days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10"/>
        </w:rPr>
        <w:t>have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34" w:after="0" w:line="257" w:lineRule="auto"/>
        <w:ind w:left="125" w:right="25"/>
        <w:jc w:val="left"/>
        <w:tabs>
          <w:tab w:pos="520" w:val="left"/>
          <w:tab w:pos="1540" w:val="left"/>
          <w:tab w:pos="1600" w:val="left"/>
          <w:tab w:pos="1900" w:val="left"/>
          <w:tab w:pos="2060" w:val="left"/>
          <w:tab w:pos="2380" w:val="left"/>
          <w:tab w:pos="2580" w:val="left"/>
          <w:tab w:pos="3080" w:val="left"/>
          <w:tab w:pos="3520" w:val="left"/>
          <w:tab w:pos="3700" w:val="left"/>
          <w:tab w:pos="3840" w:val="left"/>
          <w:tab w:pos="4920" w:val="left"/>
          <w:tab w:pos="5140" w:val="left"/>
          <w:tab w:pos="5660" w:val="left"/>
          <w:tab w:pos="6460" w:val="left"/>
          <w:tab w:pos="6720" w:val="left"/>
          <w:tab w:pos="6960" w:val="left"/>
          <w:tab w:pos="7160" w:val="left"/>
          <w:tab w:pos="7620" w:val="left"/>
          <w:tab w:pos="800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thinking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living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praying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terms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3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dollars.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stop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5"/>
        </w:rPr>
        <w:t>dollars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represent.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ideas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43"/>
        </w:rPr>
        <w:t>-ideas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44"/>
          <w:w w:val="14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10"/>
        </w:rPr>
        <w:t>culture,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7"/>
        </w:rPr>
        <w:t>inspiration,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beauty,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freedom,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wisdom,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14"/>
        </w:rPr>
        <w:t>truth?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men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obtained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ideas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seated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wooden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benches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-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country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schoolhouses?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-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4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6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12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received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seated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end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log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6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-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Mark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4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Hopkins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-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other?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1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received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-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-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while</w:t>
        <w:tab/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6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gathered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-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shore,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7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Master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seated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boat?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Ideas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really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8"/>
        </w:rPr>
        <w:t>what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world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wants,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11"/>
        </w:rPr>
        <w:t>students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want,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2"/>
        </w:rPr>
        <w:t>you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want;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-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4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thousands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dollar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need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4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endowment,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buildings,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8"/>
        </w:rPr>
        <w:t>equipment,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-29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3"/>
        </w:rPr>
        <w:t>merely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means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-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4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7"/>
        </w:rPr>
        <w:t>ideas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released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largest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possible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order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greatest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possible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-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greatest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num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er.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20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back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Mark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Hopkins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7"/>
        </w:rPr>
        <w:t>on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end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log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boy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2"/>
        </w:rPr>
        <w:t>would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gladly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it.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13"/>
        </w:rPr>
        <w:t>matter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54"/>
          <w:w w:val="11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fact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51515"/>
          <w:spacing w:val="0"/>
          <w:w w:val="103"/>
        </w:rPr>
        <w:t>would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827" w:right="3575"/>
        <w:jc w:val="center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151515"/>
          <w:spacing w:val="0"/>
          <w:w w:val="134"/>
        </w:rPr>
        <w:t>[J6]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40" w:bottom="280" w:left="1400" w:right="880"/>
          <w:footerReference w:type="default" r:id="rId59"/>
          <w:pgSz w:w="10600" w:h="15480"/>
        </w:sectPr>
      </w:pPr>
      <w:rPr/>
    </w:p>
    <w:p>
      <w:pPr>
        <w:spacing w:before="51" w:after="0" w:line="240" w:lineRule="auto"/>
        <w:ind w:left="4600" w:right="2741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0pt;margin-top:1.808411pt;width:91.057377pt;height:.1pt;mso-position-horizontal-relative:page;mso-position-vertical-relative:page;z-index:-2634" coordorigin="0,36" coordsize="1821,2">
            <v:shape style="position:absolute;left:0;top:36;width:1821;height:2" coordorigin="0,36" coordsize="1821,0" path="m0,36l1821,36e" filled="f" stroked="t" strokeweight=".722678pt" strokecolor="#000000">
              <v:path arrowok="t"/>
            </v:shape>
          </v:group>
          <w10:wrap type="none"/>
        </w:pict>
      </w:r>
      <w:r>
        <w:rPr/>
        <w:pict>
          <v:group style="position:absolute;margin-left:1.987363pt;margin-top:522.992493pt;width:.1pt;height:250.645795pt;mso-position-horizontal-relative:page;mso-position-vertical-relative:page;z-index:-2632" coordorigin="40,10460" coordsize="2,5013">
            <v:shape style="position:absolute;left:40;top:10460;width:2;height:5013" coordorigin="40,10460" coordsize="0,5013" path="m40,15473l40,10460e" filled="f" stroked="t" strokeweight=".722678pt" strokecolor="#000000">
              <v:path arrowok="t"/>
            </v:shape>
          </v:group>
          <w10:wrap type="none"/>
        </w:pict>
      </w:r>
      <w:r>
        <w:rPr/>
        <w:pict>
          <v:group style="position:absolute;margin-left:152.846313pt;margin-top:773.457458pt;width:252.214481pt;height:.1pt;mso-position-horizontal-relative:page;mso-position-vertical-relative:page;z-index:-2631" coordorigin="3057,15469" coordsize="5044,2">
            <v:shape style="position:absolute;left:3057;top:15469;width:5044;height:2" coordorigin="3057,15469" coordsize="5044,0" path="m3057,15469l8101,15469e" filled="f" stroked="t" strokeweight=".72267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7"/>
        </w:rPr>
        <w:t>True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92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7"/>
        </w:rPr>
        <w:t>Spirit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64" w:lineRule="auto"/>
        <w:ind w:left="2067" w:right="88" w:firstLine="-7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require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30"/>
        </w:rPr>
        <w:t>money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-10"/>
          <w:w w:val="130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3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3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logs,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22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sufficient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number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Mark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Hopkinses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9"/>
        </w:rPr>
        <w:t>around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boys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logs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-11"/>
          <w:w w:val="416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13"/>
        </w:rPr>
        <w:t>than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actual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5"/>
        </w:rPr>
        <w:t>money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looking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5"/>
        </w:rPr>
        <w:t>now.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6" w:after="0" w:line="260" w:lineRule="auto"/>
        <w:ind w:left="2052" w:right="59" w:firstLine="-2052"/>
        <w:jc w:val="both"/>
        <w:tabs>
          <w:tab w:pos="240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Arial" w:hAnsi="Arial" w:cs="Arial" w:eastAsia="Arial"/>
          <w:sz w:val="23"/>
          <w:szCs w:val="23"/>
          <w:color w:val="1D1D1D"/>
          <w:spacing w:val="0"/>
          <w:w w:val="56"/>
          <w:position w:val="-6"/>
        </w:rPr>
        <w:t>L</w:t>
      </w:r>
      <w:r>
        <w:rPr>
          <w:rFonts w:ascii="Arial" w:hAnsi="Arial" w:cs="Arial" w:eastAsia="Arial"/>
          <w:sz w:val="23"/>
          <w:szCs w:val="23"/>
          <w:color w:val="1D1D1D"/>
          <w:spacing w:val="0"/>
          <w:w w:val="100"/>
          <w:position w:val="-6"/>
        </w:rPr>
        <w:tab/>
        <w:tab/>
      </w:r>
      <w:r>
        <w:rPr>
          <w:rFonts w:ascii="Arial" w:hAnsi="Arial" w:cs="Arial" w:eastAsia="Arial"/>
          <w:sz w:val="23"/>
          <w:szCs w:val="23"/>
          <w:color w:val="1D1D1D"/>
          <w:spacing w:val="0"/>
          <w:w w:val="100"/>
          <w:position w:val="-6"/>
        </w:rPr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29"/>
          <w:position w:val="0"/>
        </w:rPr>
        <w:t>"At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20"/>
          <w:w w:val="129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any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C0C0C"/>
          <w:spacing w:val="0"/>
          <w:w w:val="100"/>
          <w:position w:val="0"/>
        </w:rPr>
        <w:t>rate</w:t>
      </w:r>
      <w:r>
        <w:rPr>
          <w:rFonts w:ascii="Times New Roman" w:hAnsi="Times New Roman" w:cs="Times New Roman" w:eastAsia="Times New Roman"/>
          <w:sz w:val="35"/>
          <w:szCs w:val="35"/>
          <w:color w:val="0C0C0C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C0C0C"/>
          <w:spacing w:val="3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8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know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7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31"/>
          <w:position w:val="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20"/>
          <w:w w:val="131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know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8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21"/>
          <w:position w:val="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28"/>
          <w:w w:val="121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5"/>
          <w:position w:val="0"/>
        </w:rPr>
        <w:t>real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thing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8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6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want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7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ideas,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money.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If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4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6"/>
          <w:position w:val="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6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should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pray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3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8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6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12"/>
          <w:position w:val="0"/>
        </w:rPr>
        <w:t>Heavenly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91"/>
          <w:w w:val="112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12"/>
          <w:position w:val="0"/>
        </w:rPr>
        <w:t>Father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12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72"/>
          <w:w w:val="112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7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7"/>
          <w:position w:val="0"/>
        </w:rPr>
        <w:t>money,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7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6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happen?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6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Suppose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11"/>
          <w:position w:val="0"/>
        </w:rPr>
        <w:t>Father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11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36"/>
          <w:w w:val="111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11"/>
          <w:position w:val="0"/>
        </w:rPr>
        <w:t>should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11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gather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7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angels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4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14"/>
          <w:position w:val="0"/>
        </w:rPr>
        <w:t>about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7"/>
          <w:w w:val="114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him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5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say,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6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19"/>
          <w:position w:val="0"/>
        </w:rPr>
        <w:t>'They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20"/>
          <w:w w:val="119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seem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15"/>
          <w:position w:val="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6" w:after="0" w:line="431" w:lineRule="exact"/>
        <w:ind w:right="-20"/>
        <w:jc w:val="left"/>
        <w:tabs>
          <w:tab w:pos="2040" w:val="left"/>
          <w:tab w:pos="726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Arial" w:hAnsi="Arial" w:cs="Arial" w:eastAsia="Arial"/>
          <w:sz w:val="38"/>
          <w:szCs w:val="38"/>
          <w:color w:val="1D1D1D"/>
          <w:spacing w:val="0"/>
          <w:w w:val="75"/>
          <w:position w:val="-5"/>
        </w:rPr>
        <w:t>f</w:t>
      </w:r>
      <w:r>
        <w:rPr>
          <w:rFonts w:ascii="Arial" w:hAnsi="Arial" w:cs="Arial" w:eastAsia="Arial"/>
          <w:sz w:val="38"/>
          <w:szCs w:val="38"/>
          <w:color w:val="1D1D1D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38"/>
          <w:szCs w:val="38"/>
          <w:color w:val="1D1D1D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2"/>
        </w:rPr>
        <w:t>want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49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2"/>
        </w:rPr>
        <w:t>money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39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2"/>
        </w:rPr>
        <w:t>down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29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2"/>
        </w:rPr>
        <w:t>below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19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2"/>
        </w:rPr>
        <w:t>there.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-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2"/>
        </w:rPr>
        <w:t>Look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27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2"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2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15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11"/>
          <w:position w:val="2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0" w:after="0" w:line="420" w:lineRule="exact"/>
        <w:ind w:right="-20"/>
        <w:jc w:val="left"/>
        <w:tabs>
          <w:tab w:pos="206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16.043322pt;width:4.07925pt;height:5pt;mso-position-horizontal-relative:page;mso-position-vertical-relative:paragraph;z-index:-2630" type="#_x0000_t202" filled="f" stroked="f">
            <v:textbox inset="0,0,0,0">
              <w:txbxContent>
                <w:p>
                  <w:pPr>
                    <w:spacing w:before="0" w:after="0" w:line="100" w:lineRule="exact"/>
                    <w:ind w:right="-55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Pr/>
                  <w:r>
                    <w:rPr>
                      <w:rFonts w:ascii="Arial" w:hAnsi="Arial" w:cs="Arial" w:eastAsia="Arial"/>
                      <w:sz w:val="10"/>
                      <w:szCs w:val="10"/>
                      <w:color w:val="3F3F3F"/>
                      <w:spacing w:val="0"/>
                      <w:w w:val="245"/>
                    </w:rPr>
                    <w:t>)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41"/>
          <w:szCs w:val="41"/>
          <w:color w:val="505050"/>
          <w:spacing w:val="0"/>
          <w:w w:val="100"/>
          <w:position w:val="5"/>
        </w:rPr>
        <w:t>.</w:t>
      </w:r>
      <w:r>
        <w:rPr>
          <w:rFonts w:ascii="Arial" w:hAnsi="Arial" w:cs="Arial" w:eastAsia="Arial"/>
          <w:sz w:val="41"/>
          <w:szCs w:val="41"/>
          <w:color w:val="505050"/>
          <w:spacing w:val="-107"/>
          <w:w w:val="100"/>
          <w:position w:val="5"/>
        </w:rPr>
        <w:t> </w:t>
      </w:r>
      <w:r>
        <w:rPr>
          <w:rFonts w:ascii="Arial" w:hAnsi="Arial" w:cs="Arial" w:eastAsia="Arial"/>
          <w:sz w:val="41"/>
          <w:szCs w:val="41"/>
          <w:color w:val="505050"/>
          <w:spacing w:val="0"/>
          <w:w w:val="100"/>
          <w:position w:val="5"/>
        </w:rPr>
        <w:tab/>
      </w:r>
      <w:r>
        <w:rPr>
          <w:rFonts w:ascii="Arial" w:hAnsi="Arial" w:cs="Arial" w:eastAsia="Arial"/>
          <w:sz w:val="41"/>
          <w:szCs w:val="41"/>
          <w:color w:val="505050"/>
          <w:spacing w:val="0"/>
          <w:w w:val="100"/>
          <w:position w:val="5"/>
        </w:rPr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8"/>
          <w:position w:val="-1"/>
        </w:rPr>
        <w:t>treasuries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69"/>
          <w:w w:val="108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-1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4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-1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4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7"/>
          <w:position w:val="-1"/>
        </w:rPr>
        <w:t>storehouses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37"/>
          <w:w w:val="107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-1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4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-1"/>
        </w:rPr>
        <w:t>find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-1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6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4"/>
          <w:position w:val="-1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38" w:after="0" w:line="263" w:lineRule="auto"/>
        <w:ind w:left="2060" w:right="84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seek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send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them,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4"/>
        </w:rPr>
        <w:t>good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pleasure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grant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request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9"/>
        </w:rPr>
        <w:t>children.'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10"/>
        </w:rPr>
        <w:t>Presently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64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angels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return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report,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D2D2D"/>
          <w:spacing w:val="0"/>
          <w:w w:val="119"/>
        </w:rPr>
        <w:t>'We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9" w:after="0" w:line="241" w:lineRule="auto"/>
        <w:ind w:left="2045" w:right="90" w:firstLine="-2045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pict>
          <v:group style="position:absolute;margin-left:1.084016pt;margin-top:34.510315pt;width:.1pt;height:88.612149pt;mso-position-horizontal-relative:page;mso-position-vertical-relative:paragraph;z-index:-2633" coordorigin="22,690" coordsize="2,1772">
            <v:shape style="position:absolute;left:22;top:690;width:2;height:1772" coordorigin="22,690" coordsize="0,1772" path="m22,2462l22,690e" filled="f" stroked="t" strokeweight="1.44535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9"/>
          <w:szCs w:val="39"/>
          <w:color w:val="1D1D1D"/>
          <w:spacing w:val="0"/>
          <w:w w:val="52"/>
          <w:position w:val="-7"/>
        </w:rPr>
        <w:t>..</w:t>
      </w:r>
      <w:r>
        <w:rPr>
          <w:rFonts w:ascii="Times New Roman" w:hAnsi="Times New Roman" w:cs="Times New Roman" w:eastAsia="Times New Roman"/>
          <w:sz w:val="39"/>
          <w:szCs w:val="39"/>
          <w:color w:val="1D1D1D"/>
          <w:spacing w:val="0"/>
          <w:w w:val="52"/>
          <w:position w:val="-7"/>
        </w:rPr>
        <w:t>                                     </w:t>
      </w:r>
      <w:r>
        <w:rPr>
          <w:rFonts w:ascii="Times New Roman" w:hAnsi="Times New Roman" w:cs="Times New Roman" w:eastAsia="Times New Roman"/>
          <w:sz w:val="39"/>
          <w:szCs w:val="39"/>
          <w:color w:val="1D1D1D"/>
          <w:spacing w:val="24"/>
          <w:w w:val="52"/>
          <w:position w:val="-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searched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7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F3F3F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nner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6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8"/>
          <w:position w:val="0"/>
        </w:rPr>
        <w:t>treasuries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55"/>
          <w:w w:val="108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4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7"/>
          <w:position w:val="0"/>
        </w:rPr>
        <w:t>Kin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-38"/>
          <w:w w:val="107"/>
          <w:position w:val="0"/>
        </w:rPr>
        <w:t>g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54"/>
          <w:position w:val="0"/>
        </w:rPr>
        <w:t>...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54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dom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8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find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7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such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thing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6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money.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7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5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12"/>
          <w:position w:val="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12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nothing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5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up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8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here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7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moth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rust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5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7"/>
          <w:position w:val="0"/>
        </w:rPr>
        <w:t>corrupt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7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8"/>
          <w:w w:val="107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7"/>
          <w:position w:val="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44" w:after="0" w:line="264" w:lineRule="auto"/>
        <w:ind w:left="2038" w:right="76" w:firstLine="22"/>
        <w:jc w:val="left"/>
        <w:tabs>
          <w:tab w:pos="2940" w:val="left"/>
          <w:tab w:pos="4320" w:val="left"/>
          <w:tab w:pos="5340" w:val="left"/>
          <w:tab w:pos="5720" w:val="left"/>
          <w:tab w:pos="6040" w:val="left"/>
          <w:tab w:pos="6820" w:val="left"/>
          <w:tab w:pos="7020" w:val="left"/>
          <w:tab w:pos="8120" w:val="left"/>
          <w:tab w:pos="8740" w:val="left"/>
          <w:tab w:pos="924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thieves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steal.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D2D2D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2D2D2D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ideas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93"/>
        </w:rPr>
        <w:t>-.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9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8"/>
        </w:rPr>
        <w:t>beautiful,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73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glorious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ideas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78"/>
        </w:rPr>
        <w:t>-of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10"/>
        </w:rPr>
        <w:t>abundance,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65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-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5"/>
        </w:rPr>
        <w:t>ease,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leisure,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service,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20"/>
        </w:rPr>
        <w:t>truth,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3"/>
          <w:w w:val="12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12"/>
        </w:rPr>
        <w:t>beauty.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4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send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20"/>
        </w:rPr>
        <w:t>them?'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20"/>
        </w:rPr>
        <w:t>'No,'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-79"/>
          <w:w w:val="12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Lord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might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reply;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D2D2D"/>
          <w:spacing w:val="0"/>
          <w:w w:val="118"/>
        </w:rPr>
        <w:t>'wait</w:t>
      </w:r>
      <w:r>
        <w:rPr>
          <w:rFonts w:ascii="Times New Roman" w:hAnsi="Times New Roman" w:cs="Times New Roman" w:eastAsia="Times New Roman"/>
          <w:sz w:val="35"/>
          <w:szCs w:val="35"/>
          <w:color w:val="2D2D2D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ask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15"/>
        </w:rPr>
        <w:t>them.'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402" w:lineRule="exact"/>
        <w:ind w:left="2399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11"/>
        </w:rPr>
        <w:t>"Again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28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answer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D2D2D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2D2D2D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asking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6"/>
        </w:rPr>
        <w:t>could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6" w:after="0" w:line="263" w:lineRule="auto"/>
        <w:ind w:left="2045" w:right="180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receive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words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17"/>
        </w:rPr>
        <w:t>James: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-45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17"/>
        </w:rPr>
        <w:t>'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-14"/>
          <w:w w:val="117"/>
        </w:rPr>
        <w:t>Y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81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ask,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11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receive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not,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ye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D2D2D"/>
          <w:spacing w:val="0"/>
          <w:w w:val="100"/>
        </w:rPr>
        <w:t>ask</w:t>
      </w:r>
      <w:r>
        <w:rPr>
          <w:rFonts w:ascii="Times New Roman" w:hAnsi="Times New Roman" w:cs="Times New Roman" w:eastAsia="Times New Roman"/>
          <w:sz w:val="35"/>
          <w:szCs w:val="35"/>
          <w:color w:val="2D2D2D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8"/>
        </w:rPr>
        <w:t>amiss.'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" w:after="0" w:line="265" w:lineRule="auto"/>
        <w:ind w:left="2038" w:right="26" w:firstLine="361"/>
        <w:jc w:val="left"/>
        <w:tabs>
          <w:tab w:pos="5520" w:val="left"/>
          <w:tab w:pos="5900" w:val="left"/>
          <w:tab w:pos="6620" w:val="left"/>
          <w:tab w:pos="910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27"/>
        </w:rPr>
        <w:t>"But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82"/>
          <w:w w:val="12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suppose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ask,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seek,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7"/>
        </w:rPr>
        <w:t>knock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11"/>
        </w:rPr>
        <w:t>spiritual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8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ideas,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10"/>
        </w:rPr>
        <w:t>material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400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4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happen?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Simply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this: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D1D1D"/>
          <w:spacing w:val="0"/>
          <w:w w:val="111"/>
        </w:rPr>
        <w:t>veritable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5677" w:right="3708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2D2D2D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6"/>
          <w:szCs w:val="36"/>
          <w:color w:val="2D2D2D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19"/>
        </w:rPr>
        <w:t>37]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80" w:bottom="280" w:left="0" w:right="340"/>
          <w:footerReference w:type="default" r:id="rId60"/>
          <w:pgSz w:w="10600" w:h="15480"/>
        </w:sectPr>
      </w:pPr>
      <w:rPr/>
    </w:p>
    <w:p>
      <w:pPr>
        <w:spacing w:before="52" w:after="0" w:line="240" w:lineRule="auto"/>
        <w:ind w:left="3826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0pt;margin-top:13.32pt;width:.1pt;height:43.92pt;mso-position-horizontal-relative:page;mso-position-vertical-relative:page;z-index:-2629" coordorigin="0,266" coordsize="2,878">
            <v:shape style="position:absolute;left:0;top:266;width:2;height:878" coordorigin="0,266" coordsize="0,878" path="m0,1145l0,266e" filled="f" stroked="t" strokeweight="0pt" strokecolor="#BDBDBD">
              <v:path arrowok="t"/>
            </v:shape>
          </v:group>
          <w10:wrap type="none"/>
        </w:pict>
      </w:r>
      <w:r>
        <w:rPr/>
        <w:pict>
          <v:group style="position:absolute;margin-left:527.561523pt;margin-top:0pt;width:.1pt;height:203.4pt;mso-position-horizontal-relative:page;mso-position-vertical-relative:page;z-index:-2628" coordorigin="10551,0" coordsize="2,4068">
            <v:shape style="position:absolute;left:10551;top:0;width:2;height:4068" coordorigin="10551,0" coordsize="0,4068" path="m10551,4068l10551,0e" filled="f" stroked="t" strokeweight=".719239pt" strokecolor="#000000">
              <v:path arrowok="t"/>
            </v:shape>
          </v:group>
          <w10:wrap type="none"/>
        </w:pict>
      </w:r>
      <w:r>
        <w:rPr/>
        <w:pict>
          <v:group style="position:absolute;margin-left:0pt;margin-top:203.220566pt;width:1.438477pt;height:570.779429pt;mso-position-horizontal-relative:page;mso-position-vertical-relative:page;z-index:-2627" coordorigin="0,4064" coordsize="29,11416">
            <v:group style="position:absolute;left:18;top:4075;width:2;height:11405" coordorigin="18,4075" coordsize="2,11405">
              <v:shape style="position:absolute;left:18;top:4075;width:2;height:11405" coordorigin="18,4075" coordsize="0,11405" path="m18,15480l18,4075e" filled="f" stroked="t" strokeweight="1.078858pt" strokecolor="#000000">
                <v:path arrowok="t"/>
              </v:shape>
            </v:group>
            <v:group style="position:absolute;left:6;top:4553;width:2;height:120" coordorigin="6,4553" coordsize="2,120">
              <v:shape style="position:absolute;left:6;top:4553;width:2;height:120" coordorigin="6,4553" coordsize="0,120" path="m6,4673l6,4553e" filled="f" stroked="t" strokeweight=".72856pt" strokecolor="#80808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.025153pt;margin-top:773.099976pt;width:514.974847pt;height:.1pt;mso-position-horizontal-relative:page;mso-position-vertical-relative:page;z-index:-2626" coordorigin="281,15462" coordsize="10299,2">
            <v:shape style="position:absolute;left:281;top:15462;width:10299;height:2" coordorigin="281,15462" coordsize="10299,0" path="m281,15462l10580,15462e" filled="f" stroked="t" strokeweight=".719239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18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-3"/>
          <w:w w:val="11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7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6" w:lineRule="auto"/>
        <w:ind w:left="1884" w:right="38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downpour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ideas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11"/>
          <w:w w:val="406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8"/>
        </w:rPr>
        <w:t>almost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9"/>
        </w:rPr>
        <w:t>hurricane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5"/>
        </w:rPr>
        <w:t>blizzard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ideas,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please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15"/>
          <w:w w:val="406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2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shed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6"/>
        </w:rPr>
        <w:t>upon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us,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soon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ideas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3"/>
        </w:rPr>
        <w:t>struck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1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9"/>
        </w:rPr>
        <w:t>atmosphere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earth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47"/>
        </w:rPr>
        <w:t>-many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49"/>
          <w:w w:val="14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them,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55"/>
        </w:rPr>
        <w:t>least­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5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8"/>
        </w:rPr>
        <w:t>converted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5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round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hard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8"/>
        </w:rPr>
        <w:t>practical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3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8"/>
        </w:rPr>
        <w:t>dol­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lars,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means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ideas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2"/>
        </w:rPr>
        <w:t>truth,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6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2"/>
        </w:rPr>
        <w:t>cul­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397" w:lineRule="exact"/>
        <w:ind w:right="-20"/>
        <w:jc w:val="left"/>
        <w:tabs>
          <w:tab w:pos="280" w:val="left"/>
          <w:tab w:pos="1900" w:val="left"/>
          <w:tab w:pos="488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Arial" w:hAnsi="Arial" w:cs="Arial" w:eastAsia="Arial"/>
          <w:sz w:val="9"/>
          <w:szCs w:val="9"/>
          <w:color w:val="A5A5A5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9"/>
          <w:szCs w:val="9"/>
          <w:color w:val="A5A5A5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9"/>
          <w:szCs w:val="9"/>
          <w:color w:val="A5A5A5"/>
          <w:spacing w:val="0"/>
          <w:w w:val="160"/>
          <w:position w:val="1"/>
        </w:rPr>
        <w:t>.</w:t>
      </w:r>
      <w:r>
        <w:rPr>
          <w:rFonts w:ascii="Arial" w:hAnsi="Arial" w:cs="Arial" w:eastAsia="Arial"/>
          <w:sz w:val="9"/>
          <w:szCs w:val="9"/>
          <w:color w:val="A5A5A5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9"/>
          <w:szCs w:val="9"/>
          <w:color w:val="A5A5A5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  <w:position w:val="0"/>
        </w:rPr>
        <w:t>ture,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2"/>
          <w:position w:val="0"/>
        </w:rPr>
        <w:t>beauty,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7"/>
          <w:w w:val="112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4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8"/>
          <w:position w:val="0"/>
        </w:rPr>
        <w:t>happiness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8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"/>
          <w:w w:val="108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  <w:position w:val="0"/>
        </w:rPr>
        <w:t>co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7"/>
          <w:position w:val="0"/>
        </w:rPr>
        <w:t>ld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44" w:after="0" w:line="263" w:lineRule="auto"/>
        <w:ind w:left="1913" w:right="70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1"/>
        </w:rPr>
        <w:t>up-to-date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colleges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modern,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complex,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3"/>
        </w:rPr>
        <w:t>cos­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mopolitan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age.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5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credit.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sometimes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accused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being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7"/>
        </w:rPr>
        <w:t>tyrant,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0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49"/>
        </w:rPr>
        <w:t>once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"/>
          <w:w w:val="149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7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2"/>
        </w:rPr>
        <w:t>author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4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71"/>
        </w:rPr>
        <w:t>Job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16"/>
          <w:w w:val="171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91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being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9"/>
        </w:rPr>
        <w:t>practical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4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joker.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5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ever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accused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being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ignoramus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97"/>
        </w:rPr>
        <w:t>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11"/>
          <w:w w:val="97"/>
        </w:rPr>
        <w:t>o</w:t>
      </w:r>
      <w:r>
        <w:rPr>
          <w:rFonts w:ascii="Times New Roman" w:hAnsi="Times New Roman" w:cs="Times New Roman" w:eastAsia="Times New Roman"/>
          <w:sz w:val="35"/>
          <w:szCs w:val="35"/>
          <w:color w:val="3F3F3F"/>
          <w:spacing w:val="-6"/>
          <w:w w:val="105"/>
        </w:rPr>
        <w:t>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79"/>
        </w:rPr>
        <w:t>L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7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knows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practical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modern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needs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better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8"/>
        </w:rPr>
        <w:t>than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ourselves.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affection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3"/>
        </w:rPr>
        <w:t>rather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earth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grant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requests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4"/>
        </w:rPr>
        <w:t>childre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6"/>
          <w:w w:val="104"/>
        </w:rPr>
        <w:t>n</w:t>
      </w:r>
      <w:r>
        <w:rPr>
          <w:rFonts w:ascii="Times New Roman" w:hAnsi="Times New Roman" w:cs="Times New Roman" w:eastAsia="Times New Roman"/>
          <w:sz w:val="35"/>
          <w:szCs w:val="35"/>
          <w:color w:val="3F3F3F"/>
          <w:spacing w:val="0"/>
          <w:w w:val="114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5" w:after="0" w:line="264" w:lineRule="auto"/>
        <w:ind w:left="1920" w:right="69" w:firstLine="352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22"/>
        </w:rPr>
        <w:t>"'When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2"/>
          <w:w w:val="12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2"/>
        </w:rPr>
        <w:t>prayest,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3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enter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closet,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9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hast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shut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door,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pray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4"/>
        </w:rPr>
        <w:t>Father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secret;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4"/>
        </w:rPr>
        <w:t>Father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7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seeth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5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secret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reward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0"/>
        </w:rPr>
        <w:t>openly.'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62"/>
        </w:rPr>
        <w:t>"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63" w:lineRule="auto"/>
        <w:ind w:left="1906" w:right="27" w:firstLine="367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3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23"/>
          <w:w w:val="103"/>
        </w:rPr>
        <w:t>w</w:t>
      </w:r>
      <w:r>
        <w:rPr>
          <w:rFonts w:ascii="Arial" w:hAnsi="Arial" w:cs="Arial" w:eastAsia="Arial"/>
          <w:sz w:val="36"/>
          <w:szCs w:val="36"/>
          <w:color w:val="212121"/>
          <w:spacing w:val="0"/>
          <w:w w:val="505"/>
        </w:rPr>
        <w:t>I</w:t>
      </w:r>
      <w:r>
        <w:rPr>
          <w:rFonts w:ascii="Arial" w:hAnsi="Arial" w:cs="Arial" w:eastAsia="Arial"/>
          <w:sz w:val="36"/>
          <w:szCs w:val="36"/>
          <w:color w:val="212121"/>
          <w:spacing w:val="0"/>
          <w:w w:val="100"/>
        </w:rPr>
        <w:t>  </w:t>
      </w:r>
      <w:r>
        <w:rPr>
          <w:rFonts w:ascii="Arial" w:hAnsi="Arial" w:cs="Arial" w:eastAsia="Arial"/>
          <w:sz w:val="36"/>
          <w:szCs w:val="36"/>
          <w:color w:val="212121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called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answer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5"/>
        </w:rPr>
        <w:t>sensible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6"/>
        </w:rPr>
        <w:t>questio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9"/>
          <w:w w:val="106"/>
        </w:rPr>
        <w:t>n</w:t>
      </w:r>
      <w:r>
        <w:rPr>
          <w:rFonts w:ascii="Times New Roman" w:hAnsi="Times New Roman" w:cs="Times New Roman" w:eastAsia="Times New Roman"/>
          <w:sz w:val="35"/>
          <w:szCs w:val="35"/>
          <w:color w:val="3F3F3F"/>
          <w:spacing w:val="0"/>
          <w:w w:val="152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3F3F3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F3F3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0"/>
        </w:rPr>
        <w:t>certain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amount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hypocrisy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9"/>
        </w:rPr>
        <w:t>subterfuge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6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6"/>
        </w:rPr>
        <w:t>asking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secret,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were,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6"/>
        </w:rPr>
        <w:t>desiring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another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given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openly?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7"/>
        </w:rPr>
        <w:t>asking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ideas,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9"/>
        </w:rPr>
        <w:t>instance,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desiring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money;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8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6"/>
        </w:rPr>
        <w:t>asking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joy,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desiring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9"/>
        </w:rPr>
        <w:t>victory?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25" w:after="0" w:line="240" w:lineRule="auto"/>
        <w:ind w:left="5577" w:right="3601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19"/>
        </w:rPr>
        <w:t>38]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80" w:bottom="280" w:left="0" w:right="540"/>
          <w:footerReference w:type="default" r:id="rId61"/>
          <w:pgSz w:w="10600" w:h="15480"/>
        </w:sectPr>
      </w:pPr>
      <w:rPr/>
    </w:p>
    <w:p>
      <w:pPr>
        <w:spacing w:before="63" w:after="0" w:line="240" w:lineRule="auto"/>
        <w:ind w:left="2698" w:right="3029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pict>
          <v:group style="position:absolute;margin-left:0pt;margin-top:0pt;width:30.6pt;height:549.358858pt;mso-position-horizontal-relative:page;mso-position-vertical-relative:page;z-index:-2625" coordorigin="0,0" coordsize="612,10987">
            <v:shape style="position:absolute;left:0;top:0;width:612;height:72" type="#_x0000_t75">
              <v:imagedata r:id="rId63" o:title=""/>
            </v:shape>
            <v:group style="position:absolute;left:32;top:0;width:2;height:10966" coordorigin="32,0" coordsize="2,10966">
              <v:shape style="position:absolute;left:32;top:0;width:2;height:10966" coordorigin="32,0" coordsize="0,10966" path="m32,10966l32,0e" filled="f" stroked="t" strokeweight="2.15771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8.037392pt;margin-top:773.280029pt;width:450.243371pt;height:.1pt;mso-position-horizontal-relative:page;mso-position-vertical-relative:page;z-index:-2624" coordorigin="1561,15466" coordsize="9005,2">
            <v:shape style="position:absolute;left:1561;top:15466;width:9005;height:2" coordorigin="1561,15466" coordsize="9005,0" path="m1561,15466l10566,15466e" filled="f" stroked="t" strokeweight="1.438477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10"/>
        </w:rPr>
        <w:t>True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85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10"/>
        </w:rPr>
        <w:t>Spirit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8" w:lineRule="auto"/>
        <w:ind w:left="162" w:right="390" w:firstLine="345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issue,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friend.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4"/>
        </w:rPr>
        <w:t>one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asks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  <w:i/>
        </w:rPr>
        <w:t>desires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another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6"/>
        </w:rPr>
        <w:t>prayers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remain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unanswered.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athletic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1"/>
        </w:rPr>
        <w:t>coach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persuaded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himself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heart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2"/>
        </w:rPr>
        <w:t>pearl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408" w:lineRule="exact"/>
        <w:ind w:left="162" w:right="406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\vithout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price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desires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5"/>
        </w:rPr>
        <w:t>things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25" w:after="0" w:line="258" w:lineRule="auto"/>
        <w:ind w:left="133" w:right="388" w:firstLine="36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athletes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filled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overflowing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joy,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entirely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regardless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5"/>
        </w:rPr>
        <w:t>whether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victory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defeat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accompany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8"/>
        </w:rPr>
        <w:t>joy,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begin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real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  <w:i/>
        </w:rPr>
        <w:t>power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2"/>
        </w:rPr>
        <w:t>love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release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men.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college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president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genuinely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desires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foremost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15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actual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ideas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college,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need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teachers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homespun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talking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boys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2"/>
        </w:rPr>
        <w:t>broken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benches,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ceases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press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6"/>
        </w:rPr>
        <w:t>thought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ideas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presented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1"/>
        </w:rPr>
        <w:t>million­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dollar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buildings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paid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1"/>
        </w:rPr>
        <w:t>million-dollar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endowments,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begin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real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6"/>
        </w:rPr>
        <w:t>supply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contained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  <w:i/>
        </w:rPr>
        <w:t>spiritual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6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  <w:i/>
        </w:rPr>
        <w:t>idea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5"/>
        </w:rPr>
        <w:t>manifest.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2" w:after="0" w:line="257" w:lineRule="auto"/>
        <w:ind w:left="104" w:right="396" w:firstLine="374"/>
        <w:jc w:val="left"/>
        <w:tabs>
          <w:tab w:pos="1240" w:val="left"/>
          <w:tab w:pos="2720" w:val="left"/>
          <w:tab w:pos="2940" w:val="left"/>
          <w:tab w:pos="3380" w:val="left"/>
          <w:tab w:pos="4400" w:val="left"/>
          <w:tab w:pos="4940" w:val="left"/>
          <w:tab w:pos="5720" w:val="left"/>
          <w:tab w:pos="5800" w:val="left"/>
          <w:tab w:pos="6800" w:val="left"/>
          <w:tab w:pos="750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4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27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5"/>
          <w:w w:val="12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explain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why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5"/>
        </w:rPr>
        <w:t>petitions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asked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old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25"/>
        </w:rPr>
        <w:t>way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19"/>
          <w:w w:val="125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25"/>
        </w:rPr>
        <w:t>without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8"/>
          <w:w w:val="12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35"/>
        </w:rPr>
        <w:t>parable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15"/>
          <w:w w:val="135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6"/>
        </w:rPr>
        <w:t>have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answered?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Always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reason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6"/>
        </w:rPr>
        <w:t>no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other: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9"/>
        </w:rPr>
        <w:t>translated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20"/>
          <w:w w:val="10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14"/>
          <w:w w:val="387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97"/>
        </w:rPr>
        <w:t>if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consciously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9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mind,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unconsciously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heart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1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petitioner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19"/>
          <w:w w:val="403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9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parable.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petitioner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looking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inner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spiritual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Reality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8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outward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material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manifestation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Fact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7"/>
        </w:rPr>
        <w:t>Thing.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words,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prayers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answered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6"/>
        </w:rPr>
        <w:t>only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offered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simple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trust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32323"/>
          <w:spacing w:val="0"/>
          <w:w w:val="103"/>
        </w:rPr>
        <w:t>always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27" w:right="3991"/>
        <w:jc w:val="center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color w:val="232323"/>
          <w:w w:val="142"/>
        </w:rPr>
        <w:t>[</w:t>
      </w:r>
      <w:r>
        <w:rPr>
          <w:rFonts w:ascii="Arial" w:hAnsi="Arial" w:cs="Arial" w:eastAsia="Arial"/>
          <w:sz w:val="34"/>
          <w:szCs w:val="34"/>
          <w:color w:val="232323"/>
          <w:spacing w:val="-46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232323"/>
          <w:spacing w:val="0"/>
          <w:w w:val="106"/>
        </w:rPr>
        <w:t>391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000" w:bottom="280" w:left="500" w:right="1480"/>
          <w:footerReference w:type="default" r:id="rId62"/>
          <w:pgSz w:w="10600" w:h="15480"/>
        </w:sectPr>
      </w:pPr>
      <w:rPr/>
    </w:p>
    <w:p>
      <w:pPr>
        <w:spacing w:before="44" w:after="0" w:line="240" w:lineRule="auto"/>
        <w:ind w:left="2361" w:right="2017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1.626025pt;margin-top:.723364pt;width:.1pt;height:294.409346pt;mso-position-horizontal-relative:page;mso-position-vertical-relative:page;z-index:-2623" coordorigin="33,14" coordsize="2,5888">
            <v:shape style="position:absolute;left:33;top:14;width:2;height:5888" coordorigin="33,14" coordsize="0,5888" path="m33,5903l33,14e" filled="f" stroked="t" strokeweight="1.445355pt" strokecolor="#000000">
              <v:path arrowok="t"/>
            </v:shape>
          </v:group>
          <w10:wrap type="none"/>
        </w:pict>
      </w:r>
      <w:r>
        <w:rPr/>
        <w:pict>
          <v:group style="position:absolute;margin-left:527.735291pt;margin-top:665.133667pt;width:.1pt;height:93.675701pt;mso-position-horizontal-relative:page;mso-position-vertical-relative:page;z-index:-2622" coordorigin="10555,13303" coordsize="2,1874">
            <v:shape style="position:absolute;left:10555;top:13303;width:2;height:1874" coordorigin="10555,13303" coordsize="0,1874" path="m10555,15176l10555,13303e" filled="f" stroked="t" strokeweight=".361339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8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4"/>
          <w:w w:val="11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7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left="478" w:right="27"/>
        <w:jc w:val="left"/>
        <w:tabs>
          <w:tab w:pos="860" w:val="left"/>
          <w:tab w:pos="1220" w:val="left"/>
          <w:tab w:pos="2240" w:val="left"/>
          <w:tab w:pos="2740" w:val="left"/>
          <w:tab w:pos="2860" w:val="left"/>
          <w:tab w:pos="3020" w:val="left"/>
          <w:tab w:pos="3200" w:val="left"/>
          <w:tab w:pos="3720" w:val="left"/>
          <w:tab w:pos="4340" w:val="left"/>
          <w:tab w:pos="4780" w:val="left"/>
          <w:tab w:pos="5020" w:val="left"/>
          <w:tab w:pos="5600" w:val="left"/>
          <w:tab w:pos="6200" w:val="left"/>
          <w:tab w:pos="6620" w:val="left"/>
          <w:tab w:pos="6840" w:val="left"/>
          <w:tab w:pos="7040" w:val="left"/>
          <w:tab w:pos="7600" w:val="left"/>
          <w:tab w:pos="802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complete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surrender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ACACAC"/>
          <w:spacing w:val="-16"/>
          <w:w w:val="58"/>
        </w:rPr>
        <w:t>·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95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53"/>
        </w:rPr>
        <w:t>God­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5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uttered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4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3"/>
        </w:rPr>
        <w:t>unexpressed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20"/>
          <w:w w:val="113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3"/>
        </w:rPr>
        <w:t>contained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92"/>
          <w:w w:val="11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3"/>
        </w:rPr>
        <w:t>simple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words,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21"/>
        </w:rPr>
        <w:t>"Not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2"/>
          <w:w w:val="12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will,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thine,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done."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22"/>
        </w:rPr>
        <w:t>"Thy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will''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32"/>
        </w:rPr>
        <w:t>-whether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seeker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2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knows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77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17"/>
          <w:w w:val="397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4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always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spiritual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will,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8"/>
        </w:rPr>
        <w:t>"my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3"/>
          <w:w w:val="11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will"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3"/>
        </w:rPr>
        <w:t>always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material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will.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Thus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simple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1"/>
        </w:rPr>
        <w:t>statement,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uttered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heart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2"/>
        </w:rPr>
        <w:t>lips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only,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veritable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Aladdin's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lamp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6"/>
        </w:rPr>
        <w:t>converting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petition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material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2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petition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3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spiritual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things.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88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words,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grants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3"/>
        </w:rPr>
        <w:t>God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privilege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9"/>
        </w:rPr>
        <w:t>substituting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53"/>
        </w:rPr>
        <w:t>ours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2"/>
          <w:w w:val="153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6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say,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8"/>
        </w:rPr>
        <w:t>translating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4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literal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language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flesh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parabolic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language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spirit,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8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thus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3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releasing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spiritual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powers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forces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7"/>
        </w:rPr>
        <w:t>so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manifest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whatever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6"/>
        </w:rPr>
        <w:t>way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62" w:lineRule="auto"/>
        <w:ind w:left="493" w:right="45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3"/>
        </w:rPr>
        <w:t>seem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59"/>
          <w:w w:val="103"/>
        </w:rPr>
        <w:t>s</w:t>
      </w:r>
      <w:r>
        <w:rPr>
          <w:rFonts w:ascii="Arial" w:hAnsi="Arial" w:cs="Arial" w:eastAsia="Arial"/>
          <w:sz w:val="46"/>
          <w:szCs w:val="46"/>
          <w:color w:val="161616"/>
          <w:spacing w:val="31"/>
          <w:w w:val="103"/>
          <w:position w:val="-22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3"/>
          <w:position w:val="0"/>
        </w:rPr>
        <w:t>necessary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0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  <w:position w:val="0"/>
        </w:rPr>
        <w:t>meet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  <w:position w:val="0"/>
        </w:rPr>
        <w:t>need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  <w:position w:val="0"/>
        </w:rPr>
        <w:t>our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6"/>
          <w:position w:val="0"/>
        </w:rPr>
        <w:t>petition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6"/>
          <w:position w:val="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6"/>
          <w:position w:val="0"/>
        </w:rPr>
        <w:t>contatns.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60" w:after="0" w:line="257" w:lineRule="auto"/>
        <w:ind w:left="402" w:right="134" w:firstLine="376"/>
        <w:jc w:val="right"/>
        <w:tabs>
          <w:tab w:pos="1160" w:val="left"/>
          <w:tab w:pos="1620" w:val="left"/>
          <w:tab w:pos="1980" w:val="left"/>
          <w:tab w:pos="2680" w:val="left"/>
          <w:tab w:pos="3140" w:val="left"/>
          <w:tab w:pos="4380" w:val="left"/>
          <w:tab w:pos="4420" w:val="left"/>
          <w:tab w:pos="4860" w:val="left"/>
          <w:tab w:pos="5280" w:val="left"/>
          <w:tab w:pos="5860" w:val="left"/>
          <w:tab w:pos="7040" w:val="left"/>
          <w:tab w:pos="7700" w:val="left"/>
          <w:tab w:pos="802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trying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clear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8"/>
        </w:rPr>
        <w:t>must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pray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  <w:i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9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  <w:i/>
        </w:rPr>
        <w:t>so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  <w:i/>
        </w:rPr>
        <w:t>much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  <w:i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  <w:i/>
        </w:rPr>
        <w:t>another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  <w:i/>
        </w:rPr>
        <w:t>language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3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  <w:i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96"/>
          <w:i/>
        </w:rPr>
        <w:t>another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96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  <w:i/>
        </w:rPr>
        <w:t>spirit.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27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convinced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Himself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3"/>
        </w:rPr>
        <w:t>used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spirit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language,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8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continuous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parable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6"/>
        </w:rPr>
        <w:t>thinking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speaking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gives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reason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7"/>
        </w:rPr>
        <w:t>infer.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Moreover,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convinced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given</w:t>
        <w:tab/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8"/>
        </w:rPr>
        <w:t>us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1"/>
        </w:rPr>
        <w:t>authority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3"/>
          <w:w w:val="11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following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example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2"/>
        </w:rPr>
        <w:t>using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language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spirit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1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said,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4"/>
        </w:rPr>
        <w:t>"Neither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4"/>
          <w:w w:val="11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men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put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wine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6"/>
          <w:w w:val="100"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old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2"/>
        </w:rPr>
        <w:t>wine­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skins: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else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skins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burst,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wine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6"/>
        </w:rPr>
        <w:t>spilled,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4094" w:right="3658"/>
        <w:jc w:val="center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161616"/>
          <w:spacing w:val="0"/>
          <w:w w:val="100"/>
        </w:rPr>
        <w:t>[40</w:t>
      </w:r>
      <w:r>
        <w:rPr>
          <w:rFonts w:ascii="Times New Roman" w:hAnsi="Times New Roman" w:cs="Times New Roman" w:eastAsia="Times New Roman"/>
          <w:sz w:val="38"/>
          <w:szCs w:val="38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F2F2F"/>
          <w:spacing w:val="0"/>
          <w:w w:val="115"/>
        </w:rPr>
        <w:t>]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80" w:bottom="280" w:left="1480" w:right="480"/>
          <w:footerReference w:type="default" r:id="rId64"/>
          <w:pgSz w:w="10600" w:h="15480"/>
        </w:sectPr>
      </w:pPr>
      <w:rPr/>
    </w:p>
    <w:p>
      <w:pPr>
        <w:spacing w:before="58" w:after="0" w:line="240" w:lineRule="auto"/>
        <w:ind w:left="2884" w:right="265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0pt;margin-top:67.896034pt;width:30.545454pt;height:248.831227pt;mso-position-horizontal-relative:page;mso-position-vertical-relative:page;z-index:-2621" coordorigin="0,1358" coordsize="611,4977">
            <v:shape style="position:absolute;left:0;top:3098;width:611;height:3236" type="#_x0000_t75">
              <v:imagedata r:id="rId66" o:title=""/>
            </v:shape>
            <v:group style="position:absolute;left:395;top:1416;width:2;height:1706" coordorigin="395,1416" coordsize="2,1706">
              <v:shape style="position:absolute;left:395;top:1416;width:2;height:1706" coordorigin="395,1416" coordsize="0,1706" path="m395,3122l395,1416e" filled="f" stroked="t" strokeweight="5.79329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.069131pt;margin-top:1.452158pt;width:44.173853pt;height:.1pt;mso-position-horizontal-relative:page;mso-position-vertical-relative:page;z-index:-2620" coordorigin="101,29" coordsize="883,2">
            <v:shape style="position:absolute;left:101;top:29;width:883;height:2" coordorigin="101,29" coordsize="883,0" path="m101,29l985,29e" filled="f" stroked="t" strokeweight="1.086242pt" strokecolor="#000000">
              <v:path arrowok="t"/>
            </v:shape>
          </v:group>
          <w10:wrap type="none"/>
        </w:pict>
      </w:r>
      <w:r>
        <w:rPr/>
        <w:pict>
          <v:group style="position:absolute;margin-left:524.83606pt;margin-top:627.332092pt;width:.1pt;height:79.868667pt;mso-position-horizontal-relative:page;mso-position-vertical-relative:page;z-index:-2619" coordorigin="10497,12547" coordsize="2,1597">
            <v:shape style="position:absolute;left:10497;top:12547;width:2;height:1597" coordorigin="10497,12547" coordsize="0,1597" path="m10497,14144l10497,12547e" filled="f" stroked="t" strokeweight="1.086242pt" strokecolor="#000000">
              <v:path arrowok="t"/>
            </v:shape>
          </v:group>
          <w10:wrap type="none"/>
        </w:pict>
      </w:r>
      <w:r>
        <w:rPr/>
        <w:pict>
          <v:group style="position:absolute;margin-left:523.749817pt;margin-top:718.817993pt;width:.1pt;height:54.092871pt;mso-position-horizontal-relative:page;mso-position-vertical-relative:page;z-index:-2618" coordorigin="10475,14376" coordsize="2,1082">
            <v:shape style="position:absolute;left:10475;top:14376;width:2;height:1082" coordorigin="10475,14376" coordsize="0,1082" path="m10475,15458l10475,14376e" filled="f" stroked="t" strokeweight="1.086242pt" strokecolor="#000000">
              <v:path arrowok="t"/>
            </v:shape>
          </v:group>
          <w10:wrap type="none"/>
        </w:pict>
      </w:r>
      <w:r>
        <w:rPr/>
        <w:pict>
          <v:group style="position:absolute;margin-left:10.500342pt;margin-top:771.095703pt;width:299.078713pt;height:.1pt;mso-position-horizontal-relative:page;mso-position-vertical-relative:page;z-index:-2617" coordorigin="210,15422" coordsize="5982,2">
            <v:shape style="position:absolute;left:210;top:15422;width:5982;height:2" coordorigin="210,15422" coordsize="5982,0" path="m210,15422l6192,15422e" filled="f" stroked="t" strokeweight="1.08624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7"/>
        </w:rPr>
        <w:t>True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8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7"/>
        </w:rPr>
        <w:t>Spirit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368" w:right="79" w:firstLine="-7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skins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perish: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put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wine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3"/>
        </w:rPr>
        <w:t>into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33333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36"/>
          <w:szCs w:val="36"/>
          <w:color w:val="333333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esh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wine-skins,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6"/>
        </w:rPr>
        <w:t>preserved."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408" w:lineRule="exact"/>
        <w:ind w:left="679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assurance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7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81818"/>
          <w:spacing w:val="0"/>
          <w:w w:val="360"/>
        </w:rPr>
        <w:t>I</w:t>
      </w:r>
      <w:r>
        <w:rPr>
          <w:rFonts w:ascii="Arial" w:hAnsi="Arial" w:cs="Arial" w:eastAsia="Arial"/>
          <w:sz w:val="36"/>
          <w:szCs w:val="36"/>
          <w:color w:val="181818"/>
          <w:spacing w:val="-235"/>
          <w:w w:val="36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offer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3"/>
        </w:rPr>
        <w:t>who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0"/>
        </w:rPr>
        <w:t>are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459" w:lineRule="exact"/>
        <w:ind w:left="346" w:right="-20"/>
        <w:jc w:val="left"/>
        <w:rPr>
          <w:rFonts w:ascii="Times New Roman" w:hAnsi="Times New Roman" w:cs="Times New Roman" w:eastAsia="Times New Roman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  <w:position w:val="-1"/>
        </w:rPr>
        <w:t>willing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  <w:position w:val="-1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  <w:position w:val="-1"/>
        </w:rPr>
        <w:t>give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  <w:position w:val="-1"/>
        </w:rPr>
        <w:t>themselves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81818"/>
          <w:spacing w:val="0"/>
          <w:w w:val="100"/>
          <w:i/>
          <w:position w:val="-1"/>
        </w:rPr>
        <w:t>to</w:t>
      </w:r>
      <w:r>
        <w:rPr>
          <w:rFonts w:ascii="Times New Roman" w:hAnsi="Times New Roman" w:cs="Times New Roman" w:eastAsia="Times New Roman"/>
          <w:sz w:val="37"/>
          <w:szCs w:val="37"/>
          <w:color w:val="181818"/>
          <w:spacing w:val="0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81818"/>
          <w:spacing w:val="3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  <w:position w:val="-1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  <w:position w:val="-1"/>
        </w:rPr>
        <w:t>Jesus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  <w:position w:val="-1"/>
        </w:rPr>
        <w:t>method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181818"/>
          <w:spacing w:val="0"/>
          <w:w w:val="100"/>
          <w:position w:val="-1"/>
        </w:rPr>
        <w:t>of</w:t>
      </w:r>
      <w:r>
        <w:rPr>
          <w:rFonts w:ascii="Times New Roman" w:hAnsi="Times New Roman" w:cs="Times New Roman" w:eastAsia="Times New Roman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3" w:after="0" w:line="240" w:lineRule="auto"/>
        <w:ind w:left="259" w:right="168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333333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36"/>
          <w:szCs w:val="36"/>
          <w:color w:val="333333"/>
          <w:spacing w:val="-10"/>
          <w:w w:val="100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:-ayer: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181818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3"/>
          <w:szCs w:val="33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18181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  <w:i/>
        </w:rPr>
        <w:t>wrY!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  <w:i/>
        </w:rPr>
        <w:t>find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81818"/>
          <w:spacing w:val="0"/>
          <w:w w:val="100"/>
          <w:i/>
        </w:rPr>
        <w:t>yourself</w:t>
      </w:r>
      <w:r>
        <w:rPr>
          <w:rFonts w:ascii="Times New Roman" w:hAnsi="Times New Roman" w:cs="Times New Roman" w:eastAsia="Times New Roman"/>
          <w:sz w:val="37"/>
          <w:szCs w:val="37"/>
          <w:color w:val="181818"/>
          <w:spacing w:val="46"/>
          <w:w w:val="100"/>
          <w:i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81818"/>
          <w:spacing w:val="0"/>
          <w:w w:val="100"/>
          <w:i/>
        </w:rPr>
        <w:t>lifted</w:t>
      </w:r>
      <w:r>
        <w:rPr>
          <w:rFonts w:ascii="Times New Roman" w:hAnsi="Times New Roman" w:cs="Times New Roman" w:eastAsia="Times New Roman"/>
          <w:sz w:val="37"/>
          <w:szCs w:val="37"/>
          <w:color w:val="18181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81818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22"/>
          <w:i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7"/>
          <w:w w:val="122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6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5"/>
          <w:i/>
        </w:rPr>
        <w:t>purer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7" w:after="0" w:line="237" w:lineRule="auto"/>
        <w:ind w:left="216" w:right="139" w:firstLine="29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333333"/>
          <w:w w:val="59"/>
        </w:rPr>
        <w:t>::--e</w:t>
      </w:r>
      <w:r>
        <w:rPr>
          <w:rFonts w:ascii="Times New Roman" w:hAnsi="Times New Roman" w:cs="Times New Roman" w:eastAsia="Times New Roman"/>
          <w:sz w:val="36"/>
          <w:szCs w:val="36"/>
          <w:color w:val="333333"/>
          <w:spacing w:val="3"/>
          <w:w w:val="59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4"/>
        </w:rPr>
        <w:t>lm,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easier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gross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6"/>
        </w:rPr>
        <w:t>material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42"/>
          <w:szCs w:val="42"/>
          <w:color w:val="595959"/>
          <w:spacing w:val="0"/>
          <w:w w:val="58"/>
          <w:i/>
        </w:rPr>
        <w:t>G</w:t>
      </w:r>
      <w:r>
        <w:rPr>
          <w:rFonts w:ascii="Times New Roman" w:hAnsi="Times New Roman" w:cs="Times New Roman" w:eastAsia="Times New Roman"/>
          <w:sz w:val="42"/>
          <w:szCs w:val="42"/>
          <w:color w:val="595959"/>
          <w:spacing w:val="-71"/>
          <w:w w:val="100"/>
          <w:i/>
        </w:rPr>
        <w:t> </w:t>
      </w:r>
      <w:r>
        <w:rPr>
          <w:rFonts w:ascii="Times New Roman" w:hAnsi="Times New Roman" w:cs="Times New Roman" w:eastAsia="Times New Roman"/>
          <w:sz w:val="42"/>
          <w:szCs w:val="42"/>
          <w:color w:val="333333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42"/>
          <w:szCs w:val="42"/>
          <w:color w:val="333333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earthly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world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drop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consciousness,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33333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333333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easily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9"/>
        </w:rPr>
        <w:t>thought,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29" w:after="0" w:line="257" w:lineRule="auto"/>
        <w:ind w:left="143" w:right="165" w:firstLine="94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333333"/>
          <w:w w:val="65"/>
        </w:rPr>
        <w:t>!'!</w:t>
      </w:r>
      <w:r>
        <w:rPr>
          <w:rFonts w:ascii="Times New Roman" w:hAnsi="Times New Roman" w:cs="Times New Roman" w:eastAsia="Times New Roman"/>
          <w:sz w:val="36"/>
          <w:szCs w:val="36"/>
          <w:color w:val="333333"/>
          <w:spacing w:val="6"/>
          <w:w w:val="65"/>
        </w:rPr>
        <w:t>O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27"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Facts,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  <w:i/>
        </w:rPr>
        <w:t>made,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5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5"/>
        </w:rPr>
        <w:t>Reali­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333333"/>
          <w:spacing w:val="0"/>
          <w:w w:val="91"/>
        </w:rPr>
        <w:t>c</w:t>
      </w:r>
      <w:r>
        <w:rPr>
          <w:rFonts w:ascii="Times New Roman" w:hAnsi="Times New Roman" w:cs="Times New Roman" w:eastAsia="Times New Roman"/>
          <w:sz w:val="36"/>
          <w:szCs w:val="36"/>
          <w:color w:val="333333"/>
          <w:spacing w:val="5"/>
          <w:w w:val="91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91"/>
        </w:rPr>
        <w:t>es,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8"/>
          <w:w w:val="9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  <w:i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1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  <w:i/>
        </w:rPr>
        <w:t>made,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6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  <w:i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5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  <w:i/>
        </w:rPr>
        <w:t>eternal.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2"/>
        </w:rPr>
        <w:t>find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yourself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lifted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rarer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atmosphere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2"/>
        </w:rPr>
        <w:t>soon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seeking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treasures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3"/>
        </w:rPr>
        <w:t>earth,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moth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rust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doth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corrupt,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3"/>
        </w:rPr>
        <w:t>thieves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break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steal,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31"/>
        </w:rPr>
        <w:t>seeking­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3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language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thought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13"/>
          <w:w w:val="398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1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8"/>
        </w:rPr>
        <w:t>treas­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ures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Heaven,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neither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moth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4"/>
        </w:rPr>
        <w:t>nor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rust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doth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corrupt,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thieves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5"/>
        </w:rPr>
        <w:t>break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nor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steal.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language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8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treasure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are,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heart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3"/>
        </w:rPr>
        <w:t>also.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57" w:lineRule="auto"/>
        <w:ind w:left="107" w:right="127" w:firstLine="377"/>
        <w:jc w:val="left"/>
        <w:tabs>
          <w:tab w:pos="1580" w:val="left"/>
          <w:tab w:pos="2120" w:val="left"/>
          <w:tab w:pos="2960" w:val="left"/>
          <w:tab w:pos="3540" w:val="left"/>
          <w:tab w:pos="3680" w:val="left"/>
          <w:tab w:pos="4720" w:val="left"/>
          <w:tab w:pos="5220" w:val="left"/>
          <w:tab w:pos="5420" w:val="left"/>
          <w:tab w:pos="5860" w:val="left"/>
          <w:tab w:pos="6360" w:val="left"/>
          <w:tab w:pos="6940" w:val="left"/>
          <w:tab w:pos="774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Greater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spirit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5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3"/>
          <w:w w:val="11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5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0"/>
        </w:rPr>
        <w:t>uttereq.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Greater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speaking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parables,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0"/>
        </w:rPr>
        <w:t>than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thinking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parables,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yes,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even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praying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6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parables,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  <w:i/>
        </w:rPr>
        <w:t>living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parables.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5"/>
        </w:rPr>
        <w:t>secret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underlying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parable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method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speech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398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39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parable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method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living.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allied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2"/>
        </w:rPr>
        <w:t>Himself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25"/>
        </w:rPr>
        <w:t>spiritually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30"/>
          <w:w w:val="125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25"/>
        </w:rPr>
        <w:t>or,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0"/>
          <w:w w:val="12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will,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mystically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50"/>
        </w:rPr>
        <w:t>-with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2"/>
          <w:w w:val="15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universe,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scientist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allies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himself</w:t>
        <w:tab/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8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mentally.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scientist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talks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769" w:right="3793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81818"/>
          <w:w w:val="129"/>
        </w:rPr>
        <w:t>[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24"/>
        </w:rPr>
        <w:t>41]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20" w:bottom="280" w:left="820" w:right="1340"/>
          <w:footerReference w:type="default" r:id="rId65"/>
          <w:pgSz w:w="10600" w:h="15480"/>
        </w:sectPr>
      </w:pPr>
      <w:rPr/>
    </w:p>
    <w:p>
      <w:pPr>
        <w:spacing w:before="45" w:after="0" w:line="240" w:lineRule="auto"/>
        <w:ind w:left="2023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.899048pt;margin-top:.72pt;width:.1pt;height:416.88pt;mso-position-horizontal-relative:page;mso-position-vertical-relative:page;z-index:-2616" coordorigin="18,14" coordsize="2,8338">
            <v:shape style="position:absolute;left:18;top:14;width:2;height:8338" coordorigin="18,14" coordsize="0,8338" path="m18,8352l18,14e" filled="f" stroked="t" strokeweight="1.078858pt" strokecolor="#000000">
              <v:path arrowok="t"/>
            </v:shape>
          </v:group>
          <w10:wrap type="none"/>
        </w:pict>
      </w:r>
      <w:r>
        <w:rPr/>
        <w:pict>
          <v:group style="position:absolute;margin-left:236.269882pt;margin-top:773.460022pt;width:292.730116pt;height:.1pt;mso-position-horizontal-relative:page;mso-position-vertical-relative:page;z-index:-2615" coordorigin="4725,15469" coordsize="5855,2">
            <v:shape style="position:absolute;left:4725;top:15469;width:5855;height:2" coordorigin="4725,15469" coordsize="5855,0" path="m4725,15469l10580,15469e" filled="f" stroked="t" strokeweight=".719239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4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6"/>
          <w:w w:val="11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7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8" w:lineRule="auto"/>
        <w:ind w:left="160" w:right="37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powers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nature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unseen,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6"/>
        </w:rPr>
        <w:t>lived,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moved,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being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knowing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Himself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4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powers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unseen,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gave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4"/>
        </w:rPr>
        <w:t>expres­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sion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life.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moved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amid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8"/>
        </w:rPr>
        <w:t>spir­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itual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forces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grace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ease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3"/>
        </w:rPr>
        <w:t>marvel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2"/>
        </w:rPr>
        <w:t>ages.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409" w:lineRule="exact"/>
        <w:ind w:left="512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15"/>
          <w:w w:val="395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mastered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3"/>
        </w:rPr>
        <w:t>mag­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32" w:after="0" w:line="255" w:lineRule="auto"/>
        <w:ind w:left="145" w:right="27" w:firstLine="22"/>
        <w:jc w:val="left"/>
        <w:tabs>
          <w:tab w:pos="820" w:val="left"/>
          <w:tab w:pos="1220" w:val="left"/>
          <w:tab w:pos="2100" w:val="left"/>
          <w:tab w:pos="2820" w:val="left"/>
          <w:tab w:pos="3640" w:val="left"/>
          <w:tab w:pos="4300" w:val="left"/>
          <w:tab w:pos="4780" w:val="left"/>
          <w:tab w:pos="5420" w:val="left"/>
          <w:tab w:pos="6000" w:val="left"/>
          <w:tab w:pos="6500" w:val="left"/>
          <w:tab w:pos="7480" w:val="left"/>
          <w:tab w:pos="760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nificent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8"/>
        </w:rPr>
        <w:t>manner-upon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7"/>
          <w:w w:val="11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testimony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7"/>
        </w:rPr>
        <w:t>Him­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self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ours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1F1F1F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8"/>
          <w:szCs w:val="38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willing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pay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6"/>
        </w:rPr>
        <w:t>price: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cross,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follow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footsteps,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1"/>
        </w:rPr>
        <w:t>look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looked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it.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looked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1"/>
        </w:rPr>
        <w:t>upon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9"/>
        </w:rPr>
        <w:t>imaginatively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9"/>
          <w:w w:val="119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9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3"/>
          <w:w w:val="11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say,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9"/>
        </w:rPr>
        <w:t>spiritually.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9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imagination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sees</w:t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6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flesh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2"/>
        </w:rPr>
        <w:t>but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3"/>
        </w:rPr>
        <w:t>spirit;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8"/>
          <w:w w:val="11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imperfection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5"/>
        </w:rPr>
        <w:t>perfection;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ugliness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beauty;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discord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harmony;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parts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wholes.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came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2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men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spiritual,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beautiful,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harmonious,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8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whole.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end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talked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5"/>
        </w:rPr>
        <w:t>parables,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thought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for</w:t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parables,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3"/>
          <w:i/>
        </w:rPr>
        <w:t>prayed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  <w:i/>
        </w:rPr>
        <w:tab/>
        <w:tab/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94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4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parables;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8"/>
        </w:rPr>
        <w:t>"and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5"/>
          <w:w w:val="11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9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parable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spake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1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unto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0"/>
        </w:rPr>
        <w:t>them."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6" w:lineRule="auto"/>
        <w:ind w:left="131" w:right="76" w:firstLine="360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37"/>
        </w:rPr>
        <w:t>1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53"/>
          <w:w w:val="13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1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1F1F1F"/>
          <w:spacing w:val="0"/>
          <w:w w:val="100"/>
        </w:rPr>
        <w:t>my</w:t>
      </w:r>
      <w:r>
        <w:rPr>
          <w:rFonts w:ascii="Arial" w:hAnsi="Arial" w:cs="Arial" w:eastAsia="Arial"/>
          <w:sz w:val="34"/>
          <w:szCs w:val="34"/>
          <w:color w:val="1F1F1F"/>
          <w:spacing w:val="9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message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6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directed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primarily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individual,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chiefly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collective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religious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bodies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7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nation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whose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keeping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divine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fire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5"/>
        </w:rPr>
        <w:t>Holy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Spirit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largely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9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0"/>
        </w:rPr>
        <w:t>entrusted.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word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27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9"/>
          <w:w w:val="12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speak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conceived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love,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thought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5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goes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born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7"/>
        </w:rPr>
        <w:t>prayer.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52" w:after="0" w:line="240" w:lineRule="auto"/>
        <w:ind w:left="3775" w:right="3666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20"/>
        </w:rPr>
        <w:t>42]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00" w:bottom="280" w:left="1480" w:right="820"/>
          <w:footerReference w:type="default" r:id="rId67"/>
          <w:pgSz w:w="10600" w:h="15480"/>
        </w:sectPr>
      </w:pPr>
      <w:rPr/>
    </w:p>
    <w:p>
      <w:pPr>
        <w:spacing w:before="47" w:after="0" w:line="240" w:lineRule="auto"/>
        <w:ind w:left="2736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1.626025pt;margin-top:1.446729pt;width:.1pt;height:293.685981pt;mso-position-horizontal-relative:page;mso-position-vertical-relative:page;z-index:-2614" coordorigin="33,29" coordsize="2,5874">
            <v:shape style="position:absolute;left:33;top:29;width:2;height:5874" coordorigin="33,29" coordsize="0,5874" path="m33,5903l33,29e" filled="f" stroked="t" strokeweight="1.445355pt" strokecolor="#000000">
              <v:path arrowok="t"/>
            </v:shape>
          </v:group>
          <w10:wrap type="none"/>
        </w:pict>
      </w:r>
      <w:r>
        <w:rPr/>
        <w:pict>
          <v:group style="position:absolute;margin-left:22.041668pt;margin-top:.723364pt;width:22.041666pt;height:.1pt;mso-position-horizontal-relative:page;mso-position-vertical-relative:page;z-index:-2613" coordorigin="441,14" coordsize="441,2">
            <v:shape style="position:absolute;left:441;top:14;width:441;height:2" coordorigin="441,14" coordsize="441,0" path="m441,14l882,14e" filled="f" stroked="t" strokeweight="1.084016pt" strokecolor="#000000">
              <v:path arrowok="t"/>
            </v:shape>
          </v:group>
          <w10:wrap type="none"/>
        </w:pict>
      </w:r>
      <w:r>
        <w:rPr/>
        <w:pict>
          <v:group style="position:absolute;margin-left:0pt;margin-top:773.095764pt;width:427.102459pt;height:.1pt;mso-position-horizontal-relative:page;mso-position-vertical-relative:page;z-index:-2612" coordorigin="0,15462" coordsize="8542,2">
            <v:shape style="position:absolute;left:0;top:15462;width:8542;height:2" coordorigin="0,15462" coordsize="8542,0" path="m0,15462l8542,15462e" filled="f" stroked="t" strokeweight="1.08401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3"/>
        </w:rPr>
        <w:t>True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3"/>
          <w:w w:val="11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3"/>
        </w:rPr>
        <w:t>Spirit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6" w:lineRule="auto"/>
        <w:ind w:left="113" w:right="57" w:firstLine="311"/>
        <w:jc w:val="left"/>
        <w:tabs>
          <w:tab w:pos="1220" w:val="left"/>
          <w:tab w:pos="1820" w:val="left"/>
          <w:tab w:pos="2060" w:val="left"/>
          <w:tab w:pos="2360" w:val="left"/>
          <w:tab w:pos="2620" w:val="left"/>
          <w:tab w:pos="2860" w:val="left"/>
          <w:tab w:pos="3240" w:val="left"/>
          <w:tab w:pos="3800" w:val="left"/>
          <w:tab w:pos="4740" w:val="left"/>
          <w:tab w:pos="5320" w:val="left"/>
          <w:tab w:pos="5920" w:val="left"/>
          <w:tab w:pos="6640" w:val="left"/>
          <w:tab w:pos="7760" w:val="left"/>
          <w:tab w:pos="794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34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8"/>
          <w:w w:val="13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9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1"/>
        </w:rPr>
        <w:t>while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standing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gallery,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shut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away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2"/>
        </w:rPr>
        <w:t>noisy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world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without.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1F1F1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9"/>
          <w:szCs w:val="39"/>
          <w:color w:val="1F1F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around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hang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3"/>
        </w:rPr>
        <w:t>marvelous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0"/>
        </w:rPr>
        <w:t>portraits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3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landscapes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pai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5"/>
          <w:w w:val="100"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3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incomparable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4"/>
        </w:rPr>
        <w:t>parables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4"/>
        </w:rPr>
        <w:t>pictures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1"/>
          <w:w w:val="11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4"/>
        </w:rPr>
        <w:t>painted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spoken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word,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conceived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colored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9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depths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divinely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inspired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6"/>
        </w:rPr>
        <w:t>imagination.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hangs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picture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9"/>
        </w:rPr>
        <w:t>Samaritan,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21"/>
          <w:w w:val="10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member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despised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race,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bringing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help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succor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3"/>
        </w:rPr>
        <w:t>who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hated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despised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him.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Beside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8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3"/>
          <w:w w:val="118"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color w:val="898989"/>
          <w:spacing w:val="0"/>
          <w:w w:val="56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89898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hangs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1"/>
        </w:rPr>
        <w:t>pic­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ture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righteous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9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ruler,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paying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exactly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5"/>
        </w:rPr>
        <w:t>same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recompense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88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workers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4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7"/>
        </w:rPr>
        <w:t>vineyard,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regardless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whether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2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represented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6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faiths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0"/>
        </w:rPr>
        <w:t>or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creeds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served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hour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twelve.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34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3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prodigal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1"/>
        </w:rPr>
        <w:t>outcast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son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returning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2"/>
        </w:rPr>
        <w:t>being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received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open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arms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forgiving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9"/>
        </w:rPr>
        <w:t>father.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27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22"/>
          <w:w w:val="12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marvelous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8"/>
        </w:rPr>
        <w:t>Master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Artist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4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7"/>
        </w:rPr>
        <w:t>has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been</w:t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painting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pictures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3"/>
        </w:rPr>
        <w:t>lovingly,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patiently,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conceived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inspired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4"/>
        </w:rPr>
        <w:t>imagination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broad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enough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look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types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8"/>
        </w:rPr>
        <w:t>humanity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6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compassion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8"/>
        </w:rPr>
        <w:t>them.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414" w:lineRule="exact"/>
        <w:ind w:left="467" w:right="-20"/>
        <w:jc w:val="left"/>
        <w:tabs>
          <w:tab w:pos="3240" w:val="left"/>
          <w:tab w:pos="4000" w:val="left"/>
          <w:tab w:pos="646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Having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lived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-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atmosphere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of</w:t>
        <w:tab/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beauty,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34" w:after="0" w:line="256" w:lineRule="auto"/>
        <w:ind w:left="120" w:right="37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harmony,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glory,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34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4"/>
          <w:w w:val="13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become,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Lady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3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0"/>
        </w:rPr>
        <w:t>Shalott,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oblivious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outside.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2"/>
        </w:rPr>
        <w:t>turn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last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great,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compassionate,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4"/>
        </w:rPr>
        <w:t>harmonious,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imaginative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world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9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2"/>
        </w:rPr>
        <w:t>world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chaos,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discord,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logic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without,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27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2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lean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far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casement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window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look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9"/>
        </w:rPr>
        <w:t>around,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77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7.439997pt;height:19.440pt;mso-position-horizontal-relative:char;mso-position-vertical-relative:line" type="#_x0000_t75">
            <v:imagedata r:id="rId6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footer="0" w:header="0" w:top="940" w:bottom="280" w:left="1340" w:right="960"/>
          <w:footerReference w:type="default" r:id="rId68"/>
          <w:pgSz w:w="10600" w:h="15480"/>
        </w:sectPr>
      </w:pPr>
      <w:rPr/>
    </w:p>
    <w:p>
      <w:pPr>
        <w:spacing w:before="45" w:after="0" w:line="240" w:lineRule="auto"/>
        <w:ind w:left="3337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6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4"/>
          <w:w w:val="11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7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5" w:lineRule="auto"/>
        <w:ind w:left="1438" w:right="1027" w:firstLine="29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comes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view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bring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catch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throat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8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dimness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eyes?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Far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winding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ages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3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4"/>
          <w:w w:val="13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6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18"/>
          <w:w w:val="100"/>
        </w:rPr>
        <w:t>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lies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imagination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6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7"/>
        </w:rPr>
        <w:t>Protestants;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5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Protestants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imagination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9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Dissenters;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8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Dissenters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imagination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6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Quak­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ers;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Dissenters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Protestants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96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joining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3"/>
        </w:rPr>
        <w:t>forces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burn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Catholics;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1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Jews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burned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massacred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unimaginative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8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Protestants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4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Catholics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alike.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foreground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Fundamentalists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imagination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5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fighting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Modernists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4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imagination,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2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half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5"/>
        </w:rPr>
        <w:t>congrega­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imagination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1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forming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clique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quarrel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half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formed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clique,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until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tempted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9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raise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hands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exclaim: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26"/>
        </w:rPr>
        <w:t>"If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blind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lead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blind,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fall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9"/>
        </w:rPr>
        <w:t>ditch?"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" w:after="0" w:line="265" w:lineRule="auto"/>
        <w:ind w:left="1460" w:right="1018" w:firstLine="338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pity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\s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acts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6"/>
        </w:rPr>
        <w:t>stunted,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dwarfed,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crucified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imagination,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bring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discord,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hate,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misunderstanding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4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world,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done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told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par­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ables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Prodigal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Samaritan.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" w:after="0" w:line="260" w:lineRule="auto"/>
        <w:ind w:left="1467" w:right="1013" w:firstLine="331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account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failure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Chris­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tian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Church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live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marvelous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tenets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9"/>
        </w:rPr>
        <w:t>its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Founder?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9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centuries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5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considered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religion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science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15"/>
          <w:w w:val="406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art?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24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2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taught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precepts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 </w:t>
      </w:r>
      <w:r>
        <w:rPr>
          <w:rFonts w:ascii="Arial" w:hAnsi="Arial" w:cs="Arial" w:eastAsia="Arial"/>
          <w:sz w:val="38"/>
          <w:szCs w:val="38"/>
          <w:color w:val="161616"/>
          <w:spacing w:val="0"/>
          <w:w w:val="100"/>
        </w:rPr>
        <w:t>in</w:t>
      </w:r>
      <w:r>
        <w:rPr>
          <w:rFonts w:ascii="Arial" w:hAnsi="Arial" w:cs="Arial" w:eastAsia="Arial"/>
          <w:sz w:val="38"/>
          <w:szCs w:val="38"/>
          <w:color w:val="161616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parables?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looked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21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58" w:after="0" w:line="240" w:lineRule="auto"/>
        <w:ind w:left="5093" w:right="4587"/>
        <w:jc w:val="center"/>
        <w:rPr>
          <w:rFonts w:ascii="Times New Roman" w:hAnsi="Times New Roman" w:cs="Times New Roman" w:eastAsia="Times New Roman"/>
          <w:sz w:val="49"/>
          <w:szCs w:val="49"/>
        </w:rPr>
      </w:pPr>
      <w:rPr/>
      <w:r>
        <w:rPr>
          <w:rFonts w:ascii="Times New Roman" w:hAnsi="Times New Roman" w:cs="Times New Roman" w:eastAsia="Times New Roman"/>
          <w:sz w:val="49"/>
          <w:szCs w:val="49"/>
          <w:color w:val="161616"/>
          <w:spacing w:val="0"/>
          <w:w w:val="77"/>
        </w:rPr>
        <w:t>[</w:t>
      </w:r>
      <w:r>
        <w:rPr>
          <w:rFonts w:ascii="Times New Roman" w:hAnsi="Times New Roman" w:cs="Times New Roman" w:eastAsia="Times New Roman"/>
          <w:sz w:val="49"/>
          <w:szCs w:val="49"/>
          <w:color w:val="161616"/>
          <w:spacing w:val="-8"/>
          <w:w w:val="77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color w:val="161616"/>
          <w:spacing w:val="0"/>
          <w:w w:val="77"/>
        </w:rPr>
        <w:t>441</w:t>
      </w:r>
      <w:r>
        <w:rPr>
          <w:rFonts w:ascii="Times New Roman" w:hAnsi="Times New Roman" w:cs="Times New Roman" w:eastAsia="Times New Roman"/>
          <w:sz w:val="49"/>
          <w:szCs w:val="49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00" w:bottom="20" w:left="0" w:right="0"/>
          <w:footerReference w:type="default" r:id="rId70"/>
          <w:pgSz w:w="10600" w:h="15480"/>
        </w:sectPr>
      </w:pPr>
      <w:rPr/>
    </w:p>
    <w:p>
      <w:pPr>
        <w:spacing w:before="45" w:after="0" w:line="240" w:lineRule="auto"/>
        <w:ind w:left="3462" w:right="4232"/>
        <w:jc w:val="center"/>
        <w:rPr>
          <w:rFonts w:ascii="Times New Roman" w:hAnsi="Times New Roman" w:cs="Times New Roman" w:eastAsia="Times New Roman"/>
          <w:sz w:val="37"/>
          <w:szCs w:val="37"/>
        </w:rPr>
      </w:pPr>
      <w:rPr/>
      <w:r>
        <w:rPr/>
        <w:pict>
          <v:group style="position:absolute;margin-left:1.078858pt;margin-top:7.92pt;width:.1pt;height:678.24pt;mso-position-horizontal-relative:page;mso-position-vertical-relative:page;z-index:-2611" coordorigin="22,158" coordsize="2,13565">
            <v:shape style="position:absolute;left:22;top:158;width:2;height:13565" coordorigin="22,158" coordsize="0,13565" path="m22,13723l22,158e" filled="f" stroked="t" strokeweight="1.07885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7"/>
          <w:szCs w:val="37"/>
          <w:color w:val="0F0F0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7"/>
          <w:szCs w:val="37"/>
          <w:color w:val="0F0F0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7"/>
          <w:szCs w:val="37"/>
          <w:color w:val="0F0F0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0F0F0F"/>
          <w:spacing w:val="0"/>
          <w:w w:val="100"/>
        </w:rPr>
        <w:t>True</w:t>
      </w:r>
      <w:r>
        <w:rPr>
          <w:rFonts w:ascii="Times New Roman" w:hAnsi="Times New Roman" w:cs="Times New Roman" w:eastAsia="Times New Roman"/>
          <w:sz w:val="37"/>
          <w:szCs w:val="37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0F0F0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0F0F0F"/>
          <w:spacing w:val="0"/>
          <w:w w:val="103"/>
        </w:rPr>
        <w:t>Spirit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9" w:lineRule="auto"/>
        <w:ind w:left="906" w:right="1551" w:firstLine="14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cold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light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reason,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failed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live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5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warm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light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imagination?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2"/>
        </w:rPr>
        <w:t>because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based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conduct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dogmas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8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creeds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formulre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Aquinas,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Luther,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5"/>
        </w:rPr>
        <w:t>Calvin,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10"/>
        </w:rPr>
        <w:t>Jonathan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52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Edwards,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3"/>
        </w:rPr>
        <w:t>simple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parables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6"/>
        </w:rPr>
        <w:t>Jesus?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407" w:lineRule="exact"/>
        <w:ind w:left="1280" w:right="-20"/>
        <w:jc w:val="left"/>
        <w:tabs>
          <w:tab w:pos="1680" w:val="left"/>
          <w:tab w:pos="2380" w:val="left"/>
          <w:tab w:pos="3100" w:val="left"/>
          <w:tab w:pos="3660" w:val="left"/>
          <w:tab w:pos="4380" w:val="left"/>
          <w:tab w:pos="6440" w:val="left"/>
          <w:tab w:pos="6940" w:val="left"/>
          <w:tab w:pos="7820" w:val="left"/>
          <w:tab w:pos="840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-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-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led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-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-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cry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-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20"/>
        </w:rPr>
        <w:t>out: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52"/>
          <w:w w:val="12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When,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63"/>
        </w:rPr>
        <w:t>0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men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-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32" w:after="0" w:line="256" w:lineRule="auto"/>
        <w:ind w:left="913" w:right="1560" w:firstLine="7"/>
        <w:jc w:val="left"/>
        <w:tabs>
          <w:tab w:pos="1820" w:val="left"/>
          <w:tab w:pos="2620" w:val="left"/>
          <w:tab w:pos="3740" w:val="left"/>
          <w:tab w:pos="4320" w:val="left"/>
          <w:tab w:pos="4760" w:val="left"/>
          <w:tab w:pos="6640" w:val="left"/>
          <w:tab w:pos="7940" w:val="left"/>
          <w:tab w:pos="844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churches,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told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cast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5"/>
        </w:rPr>
        <w:t>imagination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midst?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16"/>
        </w:rPr>
        <w:t>ston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builders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rejected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-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-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8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head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corner?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-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0F0F0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8"/>
          <w:szCs w:val="38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0F0F0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2"/>
        </w:rPr>
        <w:t>cease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making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religion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science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merely,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4"/>
        </w:rPr>
        <w:t>make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-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art,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9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87"/>
        </w:rPr>
        <w:t>art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-1"/>
          <w:w w:val="187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4"/>
        </w:rPr>
        <w:t>an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harmony,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cooperation,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8"/>
        </w:rPr>
        <w:t>sympathy,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-67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8"/>
        </w:rPr>
        <w:t>understanding,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5"/>
        </w:rPr>
        <w:t>brotherhood?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405" w:lineRule="exact"/>
        <w:ind w:left="1280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Strange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singled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12"/>
        </w:rPr>
        <w:t>apart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32" w:after="0" w:line="258" w:lineRule="auto"/>
        <w:ind w:left="868" w:right="1628" w:firstLine="20"/>
        <w:jc w:val="center"/>
        <w:tabs>
          <w:tab w:pos="852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field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religion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alone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branches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5"/>
        </w:rPr>
        <w:t>human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activity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glorification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science!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8"/>
        </w:rPr>
        <w:t>other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branches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human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activity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9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phase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4"/>
        </w:rPr>
        <w:t>stressed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scientific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basis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considered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subordinate.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14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business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sports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classified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3"/>
        </w:rPr>
        <w:t>accord­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believes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thing;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98"/>
        </w:rPr>
        <w:t>classified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according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97"/>
        </w:rPr>
        <w:t>efficiency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-5"/>
          <w:w w:val="9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does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6"/>
        </w:rPr>
        <w:t>thing.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408" w:lineRule="exact"/>
        <w:ind w:left="1251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think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golf-player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turning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9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25" w:after="0" w:line="258" w:lineRule="auto"/>
        <w:ind w:left="906" w:right="1624" w:firstLine="7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another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saying,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52"/>
        </w:rPr>
        <w:t>''I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8"/>
          <w:w w:val="15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sorry,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6"/>
        </w:rPr>
        <w:t>cannot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play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me.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don't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stance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4"/>
        </w:rPr>
        <w:t>way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grip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clubs.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course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reserved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6"/>
        </w:rPr>
        <w:t>Presbyterians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-10"/>
          <w:w w:val="403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belong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Baptists.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4527" w:right="5202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15"/>
        </w:rPr>
        <w:t>45]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jc w:val="center"/>
        <w:spacing w:after="0"/>
        <w:sectPr>
          <w:pgMar w:header="0" w:footer="0" w:top="920" w:bottom="20" w:left="0" w:right="0"/>
          <w:pgSz w:w="10600" w:h="15480"/>
        </w:sectPr>
      </w:pPr>
      <w:rPr/>
    </w:p>
    <w:p>
      <w:pPr>
        <w:spacing w:before="59" w:after="0" w:line="240" w:lineRule="auto"/>
        <w:ind w:left="2152" w:right="1951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.0pt;margin-top:569.700562pt;width:529.559997pt;height:204.299429pt;mso-position-horizontal-relative:page;mso-position-vertical-relative:page;z-index:-2610" coordorigin="0,11394" coordsize="10591,4086">
            <v:group style="position:absolute;left:25;top:11405;width:2;height:4075" coordorigin="25,11405" coordsize="2,4075">
              <v:shape style="position:absolute;left:25;top:11405;width:2;height:4075" coordorigin="25,11405" coordsize="0,4075" path="m25,15480l25,11405e" filled="f" stroked="t" strokeweight="1.078858pt" strokecolor="#000000">
                <v:path arrowok="t"/>
              </v:shape>
            </v:group>
            <v:group style="position:absolute;left:14;top:15462;width:10566;height:2" coordorigin="14,15462" coordsize="10566,2">
              <v:shape style="position:absolute;left:14;top:15462;width:10566;height:2" coordorigin="14,15462" coordsize="10566,0" path="m14,15462l10580,15462e" filled="f" stroked="t" strokeweight="1.43847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27.561523pt;margin-top:0pt;width:.1pt;height:203.04pt;mso-position-horizontal-relative:page;mso-position-vertical-relative:page;z-index:-2609" coordorigin="10551,0" coordsize="2,4061">
            <v:shape style="position:absolute;left:10551;top:0;width:2;height:4061" coordorigin="10551,0" coordsize="0,4061" path="m10551,4061l10551,0e" filled="f" stroked="t" strokeweight=".719239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18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-4"/>
          <w:w w:val="11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8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3" w:lineRule="auto"/>
        <w:ind w:left="250" w:right="41" w:firstLine="-7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4"/>
        </w:rPr>
        <w:t>course!"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77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actual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test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5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golf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far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true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A2A2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8"/>
          <w:szCs w:val="38"/>
          <w:color w:val="2A2A2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drive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3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ball.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7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only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test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6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26"/>
          <w:i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9"/>
          <w:w w:val="126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6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art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7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8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religion,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8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66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2"/>
          <w:i/>
        </w:rPr>
        <w:t>con­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</w:rPr>
        <w:t>trasted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with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6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7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science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religion,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7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how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far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7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9"/>
          <w:i/>
        </w:rPr>
        <w:t>man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9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</w:rPr>
        <w:t>can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</w:rPr>
        <w:t>give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</w:rPr>
        <w:t>his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allegiance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51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9"/>
          <w:i/>
        </w:rPr>
        <w:t>spiritual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13"/>
          <w:w w:val="109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conception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2"/>
          <w:i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</w:rPr>
        <w:t>universe,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7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by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65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his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76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own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4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life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81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conduct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try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76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63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5"/>
          <w:i/>
        </w:rPr>
        <w:t>make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5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6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</w:rPr>
        <w:t>will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76"/>
          <w:w w:val="100"/>
          <w:i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A1A1A"/>
          <w:spacing w:val="0"/>
          <w:w w:val="82"/>
          <w:i/>
        </w:rPr>
        <w:t>of</w:t>
      </w:r>
      <w:r>
        <w:rPr>
          <w:rFonts w:ascii="Times New Roman" w:hAnsi="Times New Roman" w:cs="Times New Roman" w:eastAsia="Times New Roman"/>
          <w:sz w:val="37"/>
          <w:szCs w:val="37"/>
          <w:color w:val="1A1A1A"/>
          <w:spacing w:val="0"/>
          <w:w w:val="82"/>
          <w:i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A1A1A"/>
          <w:spacing w:val="17"/>
          <w:w w:val="82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</w:rPr>
        <w:t>God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3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3"/>
          <w:i/>
        </w:rPr>
        <w:t>prevail.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0" w:after="0" w:line="394" w:lineRule="exact"/>
        <w:ind w:left="609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Science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talks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about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7"/>
        </w:rPr>
        <w:t>Love,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4" w:after="0" w:line="266" w:lineRule="auto"/>
        <w:ind w:left="257" w:right="28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Joy,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Peace,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9"/>
        </w:rPr>
        <w:t>Truth,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-6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vVis­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dom,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Purity,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3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2"/>
        </w:rPr>
        <w:t>Harmony.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8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expresses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7"/>
        </w:rPr>
        <w:t>Love,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Joy,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Peace,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4"/>
        </w:rPr>
        <w:t>Truth,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17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4"/>
        </w:rPr>
        <w:t>Harmony,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-34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Wisdom.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2"/>
        </w:rPr>
        <w:t>Science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8"/>
        </w:rPr>
        <w:t>investigates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8"/>
        </w:rPr>
        <w:t>correlates,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-15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unifies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explains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4"/>
        </w:rPr>
        <w:t>life's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397" w:lineRule="exact"/>
        <w:ind w:left="67" w:right="53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6"/>
        </w:rPr>
        <w:t>·great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92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6"/>
        </w:rPr>
        <w:t>affirmations;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35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grows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into,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becomes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1"/>
        </w:rPr>
        <w:t>with,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6" w:after="0" w:line="266" w:lineRule="auto"/>
        <w:ind w:left="257" w:right="67" w:firstLine="14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expresses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life's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affirmations.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may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learn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laws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science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8"/>
        </w:rPr>
        <w:t>day;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grow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2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3"/>
        </w:rPr>
        <w:t>eternity.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" w:after="0" w:line="264" w:lineRule="auto"/>
        <w:ind w:left="242" w:right="42" w:firstLine="360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7"/>
        </w:rPr>
        <w:t>disagreements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2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5"/>
        </w:rPr>
        <w:t>laws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methods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8"/>
        </w:rPr>
        <w:t>unde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-29"/>
          <w:w w:val="108"/>
        </w:rPr>
        <w:t>r</w:t>
      </w:r>
      <w:r>
        <w:rPr>
          <w:rFonts w:ascii="Arial" w:hAnsi="Arial" w:cs="Arial" w:eastAsia="Arial"/>
          <w:sz w:val="36"/>
          <w:szCs w:val="36"/>
          <w:color w:val="2A2A2A"/>
          <w:spacing w:val="8"/>
          <w:w w:val="21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5"/>
        </w:rPr>
        <w:t>ying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art,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test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50"/>
        </w:rPr>
        <w:t>itself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17"/>
          <w:w w:val="150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4"/>
        </w:rPr>
        <w:t>does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results?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3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realm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science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7"/>
        </w:rPr>
        <w:t>hypotheses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scientists;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realm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test: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</w:rPr>
        <w:t>does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</w:rPr>
        <w:t>it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manifest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itself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life?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4"/>
        </w:rPr>
        <w:t>Does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orator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weep,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laugh,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7"/>
        </w:rPr>
        <w:t>make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act?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don't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ask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theory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5"/>
        </w:rPr>
        <w:t>elocution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used.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4"/>
        </w:rPr>
        <w:t>boat's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8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crew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win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race?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2"/>
        </w:rPr>
        <w:t>Then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don't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ask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theory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3"/>
        </w:rPr>
        <w:t>stroke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15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used.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picture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smite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0"/>
        </w:rPr>
        <w:t>beauty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4"/>
          <w:w w:val="110"/>
        </w:rPr>
        <w:t>?</w:t>
      </w:r>
      <w:r>
        <w:rPr>
          <w:rFonts w:ascii="Times New Roman" w:hAnsi="Times New Roman" w:cs="Times New Roman" w:eastAsia="Times New Roman"/>
          <w:sz w:val="35"/>
          <w:szCs w:val="35"/>
          <w:color w:val="A3A3A3"/>
          <w:spacing w:val="0"/>
          <w:w w:val="38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A3A3A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A3A3A3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don't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ask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9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school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0"/>
        </w:rPr>
        <w:t>painting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-3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8"/>
        </w:rPr>
        <w:t>represents.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64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1"/>
        </w:rPr>
        <w:t>good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3879" w:right="3619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8"/>
        </w:rPr>
        <w:t>46]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80" w:bottom="280" w:left="1340" w:right="880"/>
          <w:footerReference w:type="default" r:id="rId71"/>
          <w:pgSz w:w="10600" w:h="15480"/>
        </w:sectPr>
      </w:pPr>
      <w:rPr/>
    </w:p>
    <w:p>
      <w:pPr>
        <w:spacing w:before="61" w:after="0" w:line="240" w:lineRule="auto"/>
        <w:ind w:left="2694" w:right="2652"/>
        <w:jc w:val="center"/>
        <w:rPr>
          <w:rFonts w:ascii="Times New Roman" w:hAnsi="Times New Roman" w:cs="Times New Roman" w:eastAsia="Times New Roman"/>
          <w:sz w:val="37"/>
          <w:szCs w:val="37"/>
        </w:rPr>
      </w:pPr>
      <w:rPr/>
      <w:r>
        <w:rPr/>
        <w:pict>
          <v:group style="position:absolute;margin-left:0pt;margin-top:1.62757pt;width:62.150273pt;height:.1pt;mso-position-horizontal-relative:page;mso-position-vertical-relative:page;z-index:-2608" coordorigin="0,33" coordsize="1243,2">
            <v:shape style="position:absolute;left:0;top:33;width:1243;height:2" coordorigin="0,33" coordsize="1243,0" path="m0,33l1243,33e" filled="f" stroked="t" strokeweight="1.806694pt" strokecolor="#000000">
              <v:path arrowok="t"/>
            </v:shape>
          </v:group>
          <w10:wrap type="none"/>
        </w:pict>
      </w:r>
      <w:r>
        <w:rPr/>
        <w:pict>
          <v:group style="position:absolute;margin-left:1.626025pt;margin-top:478.867279pt;width:.1pt;height:294.771028pt;mso-position-horizontal-relative:page;mso-position-vertical-relative:page;z-index:-2607" coordorigin="33,9577" coordsize="2,5895">
            <v:shape style="position:absolute;left:33;top:9577;width:2;height:5895" coordorigin="33,9577" coordsize="0,5895" path="m33,15473l33,9577e" filled="f" stroked="t" strokeweight="1.44535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7"/>
          <w:szCs w:val="37"/>
          <w:color w:val="2424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7"/>
          <w:szCs w:val="37"/>
          <w:color w:val="2424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28"/>
        </w:rPr>
        <w:t>'rrue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9"/>
          <w:w w:val="128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42424"/>
          <w:spacing w:val="0"/>
          <w:w w:val="104"/>
        </w:rPr>
        <w:t>Spirit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4" w:lineRule="auto"/>
        <w:ind w:left="126" w:right="27" w:firstLine="36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throw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open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windows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0"/>
        </w:rPr>
        <w:t>God's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blessed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Spirit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enter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fill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home?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5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realize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1"/>
        </w:rPr>
        <w:t>spiritual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7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being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living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7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0"/>
        </w:rPr>
        <w:t>spiritual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universe?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6"/>
        </w:rPr>
        <w:t>don't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4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ask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4"/>
        </w:rPr>
        <w:t>creed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church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belongs.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Don't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ask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8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mansion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lives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in,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5"/>
        </w:rPr>
        <w:t>Father's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8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house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1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mansions.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Suffice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3"/>
        </w:rPr>
        <w:t>belongs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6"/>
        </w:rPr>
        <w:t>Father's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house;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21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5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lives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3"/>
        </w:rPr>
        <w:t>conscious­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ness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God's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8"/>
        </w:rPr>
        <w:t>all-pervading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5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8"/>
        </w:rPr>
        <w:t>Presence;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7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5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lives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moves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4"/>
        </w:rPr>
        <w:t>being.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5" w:after="0" w:line="263" w:lineRule="auto"/>
        <w:ind w:left="133" w:right="30" w:firstLine="354"/>
        <w:jc w:val="left"/>
        <w:tabs>
          <w:tab w:pos="1900" w:val="left"/>
          <w:tab w:pos="3680" w:val="left"/>
          <w:tab w:pos="3920" w:val="left"/>
          <w:tab w:pos="4560" w:val="left"/>
          <w:tab w:pos="676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Brother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Lawrence,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22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sweet-souled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8"/>
        </w:rPr>
        <w:t>Catholic,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59"/>
        </w:rPr>
        <w:t>""Vvho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59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3"/>
          <w:w w:val="5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practised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presence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4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" w:after="0" w:line="265" w:lineRule="auto"/>
        <w:ind w:left="111" w:right="32" w:firstLine="14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A1A1A1"/>
          <w:spacing w:val="-31"/>
          <w:w w:val="96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96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9"/>
          <w:w w:val="9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rarely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given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practise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4"/>
        </w:rPr>
        <w:t>it.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6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4"/>
        </w:rPr>
        <w:t>Phillips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Brooks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also,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1"/>
        </w:rPr>
        <w:t>another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95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age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0"/>
        </w:rPr>
        <w:t>another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0"/>
        </w:rPr>
        <w:t>environ­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ment,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lived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God-conscious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life.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science,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6"/>
        </w:rPr>
        <w:t>"ology,"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3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technique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methods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5"/>
        </w:rPr>
        <w:t>differed,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yet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same.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2"/>
        </w:rPr>
        <w:t>fruits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9"/>
        </w:rPr>
        <w:t>brothers.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5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lived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7"/>
        </w:rPr>
        <w:t>age,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city,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8"/>
        </w:rPr>
        <w:t>undoubtedly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5"/>
        </w:rPr>
        <w:t>found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76"/>
        </w:rPr>
        <w:t>out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-9"/>
          <w:w w:val="176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6"/>
        </w:rPr>
        <w:t>comrades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heart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1"/>
        </w:rPr>
        <w:t>partners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7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bringing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l(ingdom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Heaven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9"/>
        </w:rPr>
        <w:t>community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2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8"/>
        </w:rPr>
        <w:t>Providence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8"/>
        </w:rPr>
        <w:t>had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brought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9"/>
        </w:rPr>
        <w:t>together.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1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7"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3"/>
        </w:rPr>
        <w:t>to-day!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401" w:lineRule="exact"/>
        <w:ind w:left="480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Allies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ever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won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war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0"/>
        </w:rPr>
        <w:t>French­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8" w:after="0" w:line="263" w:lineRule="auto"/>
        <w:ind w:left="126" w:right="63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men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refused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fight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sector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8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6"/>
        </w:rPr>
        <w:t>Englishmen,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6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Belgians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refused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fight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8"/>
        </w:rPr>
        <w:t>side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Americans?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37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"/>
          <w:w w:val="13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9"/>
        </w:rPr>
        <w:t>united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734" w:right="3628"/>
        <w:jc w:val="center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242424"/>
          <w:spacing w:val="0"/>
          <w:w w:val="122"/>
        </w:rPr>
        <w:t>[47)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60" w:bottom="280" w:left="1240" w:right="1100"/>
          <w:footerReference w:type="default" r:id="rId72"/>
          <w:pgSz w:w="10600" w:h="15480"/>
        </w:sectPr>
      </w:pPr>
      <w:rPr/>
    </w:p>
    <w:p>
      <w:pPr>
        <w:spacing w:before="59" w:after="0" w:line="240" w:lineRule="auto"/>
        <w:ind w:left="1919" w:right="-20"/>
        <w:jc w:val="lef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/>
        <w:pict>
          <v:group style="position:absolute;margin-left:1.084016pt;margin-top:.723364pt;width:.1pt;height:294.047664pt;mso-position-horizontal-relative:page;mso-position-vertical-relative:page;z-index:-2606" coordorigin="22,14" coordsize="2,5881">
            <v:shape style="position:absolute;left:22;top:14;width:2;height:5881" coordorigin="22,14" coordsize="0,5881" path="m22,5895l22,14e" filled="f" stroked="t" strokeweight=".361339pt" strokecolor="#000000">
              <v:path arrowok="t"/>
            </v:shape>
          </v:group>
          <w10:wrap type="none"/>
        </w:pict>
      </w:r>
      <w:r>
        <w:rPr/>
        <w:pict>
          <v:group style="position:absolute;margin-left:527.735291pt;margin-top:665.133667pt;width:.1pt;height:93.675701pt;mso-position-horizontal-relative:page;mso-position-vertical-relative:page;z-index:-2605" coordorigin="10555,13303" coordsize="2,1874">
            <v:shape style="position:absolute;left:10555;top:13303;width:2;height:1874" coordorigin="10555,13303" coordsize="0,1874" path="m10555,15176l10555,13303e" filled="f" stroked="t" strokeweight=".361339pt" strokecolor="#000000">
              <v:path arrowok="t"/>
            </v:shape>
          </v:group>
          <w10:wrap type="none"/>
        </w:pict>
      </w:r>
      <w:r>
        <w:rPr/>
        <w:pict>
          <v:group style="position:absolute;margin-left:0pt;margin-top:773.095764pt;width:490.336749pt;height:.1pt;mso-position-horizontal-relative:page;mso-position-vertical-relative:page;z-index:-2604" coordorigin="0,15462" coordsize="9807,2">
            <v:shape style="position:absolute;left:0;top:15462;width:9807;height:2" coordorigin="0,15462" coordsize="9807,0" path="m0,15462l9807,15462e" filled="f" stroked="t" strokeweight="1.08401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7"/>
          <w:szCs w:val="37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7"/>
          <w:szCs w:val="37"/>
          <w:color w:val="181818"/>
          <w:spacing w:val="90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81818"/>
          <w:spacing w:val="0"/>
          <w:w w:val="113"/>
        </w:rPr>
        <w:t>Soul's</w:t>
      </w:r>
      <w:r>
        <w:rPr>
          <w:rFonts w:ascii="Times New Roman" w:hAnsi="Times New Roman" w:cs="Times New Roman" w:eastAsia="Times New Roman"/>
          <w:sz w:val="37"/>
          <w:szCs w:val="37"/>
          <w:color w:val="181818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81818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7"/>
          <w:szCs w:val="37"/>
          <w:color w:val="181818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81818"/>
          <w:spacing w:val="0"/>
          <w:w w:val="104"/>
        </w:rPr>
        <w:t>Desire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7" w:lineRule="auto"/>
        <w:ind w:left="120" w:right="26" w:firstLine="7"/>
        <w:jc w:val="left"/>
        <w:tabs>
          <w:tab w:pos="620" w:val="left"/>
          <w:tab w:pos="4040" w:val="left"/>
          <w:tab w:pos="5560" w:val="left"/>
          <w:tab w:pos="682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harmony,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spite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fact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9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9"/>
        </w:rPr>
        <w:t>naturally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represented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theory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creed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9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7"/>
        </w:rPr>
        <w:t>military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training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discipline,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successful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5"/>
        </w:rPr>
        <w:t>outcome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of</w:t>
        <w:tab/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World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War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possible.</w:t>
        <w:tab/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9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3"/>
          <w:w w:val="10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9"/>
        </w:rPr>
        <w:t>prophesy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Catholics,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Christian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Scientists,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8"/>
        </w:rPr>
        <w:t>Metho­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dists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7"/>
        </w:rPr>
        <w:t>Unitarians,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19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7"/>
        </w:rPr>
        <w:t>Fundamentalists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6"/>
        </w:rPr>
        <w:t>Modern­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ists,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forget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differences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underlying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1"/>
        </w:rPr>
        <w:t>science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creeds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unite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common</w:t>
        <w:tab/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cause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  <w:i/>
        </w:rPr>
        <w:t>living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  <w:i/>
        </w:rPr>
        <w:t>their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22"/>
          <w:i/>
        </w:rPr>
        <w:t>religion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3"/>
          <w:w w:val="122"/>
          <w:i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22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2"/>
          <w:w w:val="12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575757"/>
          <w:spacing w:val="-28"/>
          <w:w w:val="100"/>
        </w:rPr>
        <w:t>·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say,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practising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9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living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allegiance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spiritual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2"/>
        </w:rPr>
        <w:t>conception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27"/>
        </w:rPr>
        <w:t>universe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8"/>
          <w:w w:val="127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98"/>
        </w:rPr>
        <w:t>rn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1"/>
          <w:w w:val="98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7"/>
        </w:rPr>
        <w:t>y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hope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2"/>
          <w:w w:val="100"/>
        </w:rPr>
        <w:t> </w:t>
      </w:r>
      <w:r>
        <w:rPr>
          <w:rFonts w:ascii="Arial" w:hAnsi="Arial" w:cs="Arial" w:eastAsia="Arial"/>
          <w:sz w:val="39"/>
          <w:szCs w:val="39"/>
          <w:color w:val="181818"/>
          <w:spacing w:val="0"/>
          <w:w w:val="83"/>
          <w:i/>
        </w:rPr>
        <w:t>of</w:t>
      </w:r>
      <w:r>
        <w:rPr>
          <w:rFonts w:ascii="Arial" w:hAnsi="Arial" w:cs="Arial" w:eastAsia="Arial"/>
          <w:sz w:val="39"/>
          <w:szCs w:val="39"/>
          <w:color w:val="181818"/>
          <w:spacing w:val="0"/>
          <w:w w:val="83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Mammon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broken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victory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achieved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bring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peace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37"/>
          <w:w w:val="100"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color w:val="909090"/>
          <w:spacing w:val="-49"/>
          <w:w w:val="100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4"/>
        </w:rPr>
        <w:t>men.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7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6.719998pt;height:19.440pt;mso-position-horizontal-relative:char;mso-position-vertical-relative:line" type="#_x0000_t75">
            <v:imagedata r:id="rId7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footer="0" w:header="0" w:top="1020" w:bottom="280" w:left="1340" w:right="1020"/>
          <w:footerReference w:type="default" r:id="rId73"/>
          <w:pgSz w:w="10600" w:h="154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.445355pt;margin-top:200.010284pt;width:.1pt;height:439.082243pt;mso-position-horizontal-relative:page;mso-position-vertical-relative:page;z-index:-2603" coordorigin="29,4000" coordsize="2,8782">
            <v:shape style="position:absolute;left:29;top:4000;width:2;height:8782" coordorigin="29,4000" coordsize="0,8782" path="m29,12782l29,4000e" filled="f" stroked="t" strokeweight="1.806694pt" strokecolor="#000000">
              <v:path arrowok="t"/>
            </v:shape>
          </v:group>
          <w10:wrap type="none"/>
        </w:pict>
      </w:r>
      <w:r>
        <w:rPr/>
        <w:pict>
          <v:group style="position:absolute;margin-left:525.928650pt;margin-top:571.457947pt;width:.1pt;height:150.821495pt;mso-position-horizontal-relative:page;mso-position-vertical-relative:page;z-index:-2602" coordorigin="10519,11429" coordsize="2,3016">
            <v:shape style="position:absolute;left:10519;top:11429;width:2;height:3016" coordorigin="10519,11429" coordsize="0,3016" path="m10519,14446l10519,11429e" filled="f" stroked="t" strokeweight="1.806694pt" strokecolor="#000000">
              <v:path arrowok="t"/>
            </v:shape>
          </v:group>
          <w10:wrap type="none"/>
        </w:pict>
      </w:r>
      <w:r>
        <w:rPr/>
        <w:pict>
          <v:group style="position:absolute;margin-left:0pt;margin-top:771.829895pt;width:241.735656pt;height:.1pt;mso-position-horizontal-relative:page;mso-position-vertical-relative:page;z-index:-2601" coordorigin="0,15437" coordsize="4835,2">
            <v:shape style="position:absolute;left:0;top:15437;width:4835;height:2" coordorigin="0,15437" coordsize="4835,0" path="m0,15437l4835,15437e" filled="f" stroked="t" strokeweight="1.084016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40" w:lineRule="exact"/>
        <w:ind w:left="2088" w:right="2084"/>
        <w:jc w:val="center"/>
        <w:rPr>
          <w:rFonts w:ascii="Times New Roman" w:hAnsi="Times New Roman" w:cs="Times New Roman" w:eastAsia="Times New Roman"/>
          <w:sz w:val="47"/>
          <w:szCs w:val="47"/>
        </w:rPr>
      </w:pPr>
      <w:rPr/>
      <w:r>
        <w:rPr>
          <w:rFonts w:ascii="Times New Roman" w:hAnsi="Times New Roman" w:cs="Times New Roman" w:eastAsia="Times New Roman"/>
          <w:sz w:val="47"/>
          <w:szCs w:val="47"/>
          <w:color w:val="181818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47"/>
          <w:szCs w:val="47"/>
          <w:color w:val="181818"/>
          <w:spacing w:val="5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color w:val="181818"/>
          <w:spacing w:val="0"/>
          <w:w w:val="112"/>
          <w:position w:val="-1"/>
        </w:rPr>
        <w:t>Lesson</w:t>
      </w:r>
      <w:r>
        <w:rPr>
          <w:rFonts w:ascii="Times New Roman" w:hAnsi="Times New Roman" w:cs="Times New Roman" w:eastAsia="Times New Roman"/>
          <w:sz w:val="47"/>
          <w:szCs w:val="47"/>
          <w:color w:val="181818"/>
          <w:spacing w:val="-25"/>
          <w:w w:val="112"/>
          <w:position w:val="-1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color w:val="181818"/>
          <w:spacing w:val="0"/>
          <w:w w:val="100"/>
          <w:position w:val="-1"/>
        </w:rPr>
        <w:t>in</w:t>
      </w:r>
      <w:r>
        <w:rPr>
          <w:rFonts w:ascii="Times New Roman" w:hAnsi="Times New Roman" w:cs="Times New Roman" w:eastAsia="Times New Roman"/>
          <w:sz w:val="47"/>
          <w:szCs w:val="47"/>
          <w:color w:val="181818"/>
          <w:spacing w:val="5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color w:val="181818"/>
          <w:spacing w:val="0"/>
          <w:w w:val="116"/>
          <w:position w:val="-1"/>
        </w:rPr>
        <w:t>Prayer</w:t>
      </w:r>
      <w:r>
        <w:rPr>
          <w:rFonts w:ascii="Times New Roman" w:hAnsi="Times New Roman" w:cs="Times New Roman" w:eastAsia="Times New Roman"/>
          <w:sz w:val="47"/>
          <w:szCs w:val="47"/>
          <w:color w:val="000000"/>
          <w:spacing w:val="0"/>
          <w:w w:val="100"/>
          <w:position w:val="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5" w:lineRule="auto"/>
        <w:ind w:left="127" w:right="103" w:firstLine="72"/>
        <w:jc w:val="left"/>
        <w:tabs>
          <w:tab w:pos="1240" w:val="left"/>
          <w:tab w:pos="2000" w:val="left"/>
          <w:tab w:pos="3540" w:val="left"/>
          <w:tab w:pos="5600" w:val="left"/>
          <w:tab w:pos="680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Arial" w:hAnsi="Arial" w:cs="Arial" w:eastAsia="Arial"/>
          <w:sz w:val="24"/>
          <w:szCs w:val="24"/>
          <w:color w:val="181818"/>
          <w:spacing w:val="0"/>
          <w:w w:val="122"/>
        </w:rPr>
        <w:t>PRAYER</w:t>
      </w:r>
      <w:r>
        <w:rPr>
          <w:rFonts w:ascii="Arial" w:hAnsi="Arial" w:cs="Arial" w:eastAsia="Arial"/>
          <w:sz w:val="24"/>
          <w:szCs w:val="24"/>
          <w:color w:val="181818"/>
          <w:spacing w:val="60"/>
          <w:w w:val="12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governed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laws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6"/>
        </w:rPr>
        <w:t>govern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growth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flower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crannied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wall;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controlled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laws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control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flow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2"/>
        </w:rPr>
        <w:t>stream,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14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game,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bee.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things,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laws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prevailing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5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things;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1"/>
        </w:rPr>
        <w:t>yesterday,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5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1"/>
        </w:rPr>
        <w:t>to-day,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forever,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mighty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laws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0"/>
        </w:rPr>
        <w:t>yester­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day,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to-day,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forever.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raised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3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highest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degree,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laws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6"/>
        </w:rPr>
        <w:t>laws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raised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highest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expression.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7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learns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practises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laws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correctly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able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play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golf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5"/>
        </w:rPr>
        <w:t>better,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4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business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5"/>
        </w:rPr>
        <w:t>better,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4"/>
        </w:rPr>
        <w:t>better,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7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4"/>
        </w:rPr>
        <w:t>better,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15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serve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4"/>
        </w:rPr>
        <w:t>better.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7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9"/>
        </w:rPr>
        <w:t>learn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pray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learn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7"/>
        </w:rPr>
        <w:t>live.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401" w:lineRule="exact"/>
        <w:ind w:left="467" w:right="-20"/>
        <w:jc w:val="left"/>
        <w:tabs>
          <w:tab w:pos="1300" w:val="left"/>
          <w:tab w:pos="460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lesson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9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6"/>
          <w:w w:val="109"/>
        </w:rPr>
        <w:t>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9"/>
        </w:rPr>
        <w:t>ti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"/>
          <w:w w:val="109"/>
        </w:rPr>
        <w:t>m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9"/>
        </w:rPr>
        <w:t>ate,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9"/>
        </w:rPr>
        <w:t>simple,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1" w:after="0" w:line="265" w:lineRule="auto"/>
        <w:ind w:left="113" w:right="137" w:firstLine="14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9"/>
        </w:rPr>
        <w:t>practical,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34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learn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pray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AFAFAF"/>
          <w:spacing w:val="-27"/>
          <w:w w:val="76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2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7"/>
        </w:rPr>
        <w:t>learn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play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26"/>
        </w:rPr>
        <w:t>golf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10"/>
          <w:w w:val="126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26"/>
        </w:rPr>
        <w:t>naturally,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95"/>
          <w:w w:val="12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joyously,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6"/>
        </w:rPr>
        <w:t>part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6"/>
        </w:rPr>
        <w:t>day's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6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happiest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experience.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7"/>
        </w:rPr>
        <w:t>away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lesson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refreshed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5"/>
        </w:rPr>
        <w:t>unself­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conscious,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home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golf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game,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0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auto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trip,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fishing-excursion.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31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7"/>
          <w:w w:val="13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4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might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feel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complete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freedom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2"/>
        </w:rPr>
        <w:t>restraint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21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ourselves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talking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7"/>
        </w:rPr>
        <w:t>easily,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738" w:right="3766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22"/>
        </w:rPr>
        <w:t>[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-39"/>
          <w:w w:val="12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22"/>
        </w:rPr>
        <w:t>49]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440" w:bottom="280" w:left="740" w:right="1480"/>
          <w:footerReference w:type="default" r:id="rId75"/>
          <w:pgSz w:w="10600" w:h="15480"/>
        </w:sectPr>
      </w:pPr>
      <w:rPr/>
    </w:p>
    <w:p>
      <w:pPr>
        <w:spacing w:before="51" w:after="0" w:line="240" w:lineRule="auto"/>
        <w:ind w:left="2031" w:right="2032"/>
        <w:jc w:val="center"/>
        <w:rPr>
          <w:rFonts w:ascii="Times New Roman" w:hAnsi="Times New Roman" w:cs="Times New Roman" w:eastAsia="Times New Roman"/>
          <w:sz w:val="37"/>
          <w:szCs w:val="37"/>
        </w:rPr>
      </w:pPr>
      <w:rPr/>
      <w:r>
        <w:rPr/>
        <w:pict>
          <v:group style="position:absolute;margin-left:.899048pt;margin-top:333.359985pt;width:.1pt;height:440.64pt;mso-position-horizontal-relative:page;mso-position-vertical-relative:page;z-index:-2600" coordorigin="18,6667" coordsize="2,8813">
            <v:shape style="position:absolute;left:18;top:6667;width:2;height:8813" coordorigin="18,6667" coordsize="0,8813" path="m18,15480l18,6667e" filled="f" stroked="t" strokeweight="1.078858pt" strokecolor="#000000">
              <v:path arrowok="t"/>
            </v:shape>
          </v:group>
          <w10:wrap type="none"/>
        </w:pict>
      </w:r>
      <w:r>
        <w:rPr/>
        <w:pict>
          <v:group style="position:absolute;margin-left:527.561523pt;margin-top:0pt;width:.1pt;height:203.4pt;mso-position-horizontal-relative:page;mso-position-vertical-relative:page;z-index:-2599" coordorigin="10551,0" coordsize="2,4068">
            <v:shape style="position:absolute;left:10551;top:0;width:2;height:4068" coordorigin="10551,0" coordsize="0,4068" path="m10551,4068l10551,0e" filled="f" stroked="t" strokeweight=".719239pt" strokecolor="#000000">
              <v:path arrowok="t"/>
            </v:shape>
          </v:group>
          <w10:wrap type="none"/>
        </w:pict>
      </w:r>
      <w:r>
        <w:rPr/>
        <w:pict>
          <v:group style="position:absolute;margin-left:5.03467pt;margin-top:773.099976pt;width:523.96533pt;height:.1pt;mso-position-horizontal-relative:page;mso-position-vertical-relative:page;z-index:-2598" coordorigin="101,15462" coordsize="10479,2">
            <v:shape style="position:absolute;left:101;top:15462;width:10479;height:2" coordorigin="101,15462" coordsize="10479,0" path="m101,15462l10580,15462e" filled="f" stroked="t" strokeweight=".719239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7"/>
          <w:szCs w:val="37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7"/>
          <w:szCs w:val="37"/>
          <w:color w:val="212121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12121"/>
          <w:spacing w:val="0"/>
          <w:w w:val="114"/>
        </w:rPr>
        <w:t>Soul's</w:t>
      </w:r>
      <w:r>
        <w:rPr>
          <w:rFonts w:ascii="Times New Roman" w:hAnsi="Times New Roman" w:cs="Times New Roman" w:eastAsia="Times New Roman"/>
          <w:sz w:val="37"/>
          <w:szCs w:val="37"/>
          <w:color w:val="212121"/>
          <w:spacing w:val="22"/>
          <w:w w:val="114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F2F2F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7"/>
          <w:szCs w:val="37"/>
          <w:color w:val="2F2F2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12121"/>
          <w:spacing w:val="0"/>
          <w:w w:val="103"/>
        </w:rPr>
        <w:t>Desire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6" w:lineRule="auto"/>
        <w:ind w:left="108" w:right="98" w:firstLine="14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16"/>
        </w:rPr>
        <w:t>spontaneously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-6"/>
          <w:w w:val="116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16"/>
        </w:rPr>
        <w:t>yes,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4"/>
          <w:w w:val="11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6"/>
        </w:rPr>
        <w:t>enthusiastically,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6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9"/>
        </w:rPr>
        <w:t>te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-20"/>
          <w:w w:val="109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89"/>
        </w:rPr>
        <w:t>..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cups,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club,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street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0"/>
          <w:w w:val="100"/>
        </w:rPr>
        <w:t>corners,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0"/>
          <w:w w:val="100"/>
        </w:rPr>
        <w:t>hotel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2"/>
        </w:rPr>
        <w:t>lobbies,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talk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interesting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9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natural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experience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life.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same,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7"/>
        </w:rPr>
        <w:t>or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same,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12121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38"/>
          <w:szCs w:val="38"/>
          <w:color w:val="212121"/>
          <w:spacing w:val="18"/>
          <w:w w:val="100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tal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1"/>
        </w:rPr>
        <w:t>experiences,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difference,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8"/>
        </w:rPr>
        <w:t>quality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reverence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surrounding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it,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greater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perhaps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2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average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experience,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0"/>
          <w:w w:val="100"/>
        </w:rPr>
        <w:t>reverence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5"/>
        </w:rPr>
        <w:t>such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parcel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0"/>
          <w:w w:val="100"/>
        </w:rPr>
        <w:t>genuine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0"/>
          <w:w w:val="100"/>
        </w:rPr>
        <w:t>selves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7"/>
        </w:rPr>
        <w:t>can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8"/>
        </w:rPr>
        <w:t>appropriate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43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natural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expression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5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simple,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glowing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enthusiasm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eagerness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4"/>
        </w:rPr>
        <w:t>serve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5" w:after="0" w:line="254" w:lineRule="auto"/>
        <w:ind w:left="122" w:right="28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rather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timid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reticence,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silent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withdrawal,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CFCFCF"/>
          <w:spacing w:val="0"/>
          <w:w w:val="37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CFCFCF"/>
          <w:spacing w:val="0"/>
          <w:w w:val="3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stern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2"/>
        </w:rPr>
        <w:t>asceticism.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" w:after="0" w:line="257" w:lineRule="auto"/>
        <w:ind w:left="108" w:right="85" w:firstLine="360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7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-36"/>
          <w:w w:val="107"/>
        </w:rPr>
        <w:t>r</w:t>
      </w:r>
      <w:r>
        <w:rPr>
          <w:rFonts w:ascii="Times New Roman" w:hAnsi="Times New Roman" w:cs="Times New Roman" w:eastAsia="Times New Roman"/>
          <w:sz w:val="36"/>
          <w:szCs w:val="36"/>
          <w:color w:val="979797"/>
          <w:spacing w:val="20"/>
          <w:w w:val="39"/>
        </w:rPr>
        <w:t>·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prayer,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going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learn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19"/>
        </w:rPr>
        <w:t>it,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derives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inspiration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baptism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0"/>
          <w:w w:val="144"/>
        </w:rPr>
        <w:t>Jesus­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0"/>
          <w:w w:val="14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baptism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0"/>
          <w:w w:val="100"/>
        </w:rPr>
        <w:t>John.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0"/>
          <w:w w:val="100"/>
        </w:rPr>
        <w:t>John,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3"/>
        </w:rPr>
        <w:t>remem­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ber,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13"/>
        </w:rPr>
        <w:t>"came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81"/>
          <w:w w:val="11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neither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eating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nor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drinking,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8"/>
        </w:rPr>
        <w:t>they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say,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hath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devil.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Son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0"/>
          <w:w w:val="100"/>
        </w:rPr>
        <w:t>came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7"/>
        </w:rPr>
        <w:t>eating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drinking,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say,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Behold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10"/>
        </w:rPr>
        <w:t>glut­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tonous,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6"/>
        </w:rPr>
        <w:t>winebibber."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410" w:lineRule="exact"/>
        <w:ind w:left="421" w:right="165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prayer,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saw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it,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5"/>
        </w:rPr>
        <w:t>withdrawal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25" w:after="0" w:line="257" w:lineRule="auto"/>
        <w:ind w:left="108" w:right="92" w:firstLine="14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fasting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1"/>
        </w:rPr>
        <w:t>life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affords.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29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4"/>
          <w:w w:val="12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glorious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taking-in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3"/>
        </w:rPr>
        <w:t>complete­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ness,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fullness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life;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actual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hunger,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will,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infinite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riches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Spirit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that,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4"/>
        </w:rPr>
        <w:t>prop­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erly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understood,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often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result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surrounding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6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earth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0"/>
          <w:w w:val="115"/>
        </w:rPr>
        <w:t>well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-8"/>
          <w:w w:val="115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15"/>
        </w:rPr>
        <w:t>especially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4"/>
          <w:w w:val="11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15"/>
        </w:rPr>
        <w:t>those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9"/>
        </w:rPr>
        <w:t>Macbeth,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5"/>
          <w:w w:val="10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F2F2F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lost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1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80" w:after="0" w:line="240" w:lineRule="auto"/>
        <w:ind w:left="3750" w:right="3639"/>
        <w:jc w:val="center"/>
        <w:rPr>
          <w:rFonts w:ascii="Arial" w:hAnsi="Arial" w:cs="Arial" w:eastAsia="Arial"/>
          <w:sz w:val="46"/>
          <w:szCs w:val="46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2F2F2F"/>
          <w:w w:val="127"/>
        </w:rPr>
        <w:t>(so</w:t>
      </w:r>
      <w:r>
        <w:rPr>
          <w:rFonts w:ascii="Times New Roman" w:hAnsi="Times New Roman" w:cs="Times New Roman" w:eastAsia="Times New Roman"/>
          <w:sz w:val="37"/>
          <w:szCs w:val="37"/>
          <w:color w:val="2F2F2F"/>
          <w:spacing w:val="-55"/>
          <w:w w:val="100"/>
        </w:rPr>
        <w:t> </w:t>
      </w:r>
      <w:r>
        <w:rPr>
          <w:rFonts w:ascii="Arial" w:hAnsi="Arial" w:cs="Arial" w:eastAsia="Arial"/>
          <w:sz w:val="46"/>
          <w:szCs w:val="46"/>
          <w:color w:val="2F2F2F"/>
          <w:spacing w:val="0"/>
          <w:w w:val="71"/>
        </w:rPr>
        <w:t>1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000" w:bottom="280" w:left="1460" w:right="820"/>
          <w:footerReference w:type="default" r:id="rId76"/>
          <w:pgSz w:w="10600" w:h="15480"/>
        </w:sectPr>
      </w:pPr>
      <w:rPr/>
    </w:p>
    <w:p>
      <w:pPr>
        <w:spacing w:before="57" w:after="0" w:line="240" w:lineRule="auto"/>
        <w:ind w:left="2627" w:right="3916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pict>
          <v:group style="position:absolute;margin-left:0pt;margin-top:1.8pt;width:21.936778pt;height:.1pt;mso-position-horizontal-relative:page;mso-position-vertical-relative:page;z-index:-2597" coordorigin="0,36" coordsize="439,2">
            <v:shape style="position:absolute;left:0;top:36;width:439;height:2" coordorigin="0,36" coordsize="439,0" path="m0,36l439,36e" filled="f" stroked="t" strokeweight="2.157716pt" strokecolor="#000000">
              <v:path arrowok="t"/>
            </v:shape>
          </v:group>
          <w10:wrap type="none"/>
        </w:pict>
      </w:r>
      <w:r>
        <w:rPr/>
        <w:pict>
          <v:group style="position:absolute;margin-left:.17981pt;margin-top:59.041523pt;width:529.359619pt;height:714.958477pt;mso-position-horizontal-relative:page;mso-position-vertical-relative:page;z-index:-2596" coordorigin="4,1181" coordsize="10587,14299">
            <v:group style="position:absolute;left:40;top:1210;width:2;height:14270" coordorigin="40,1210" coordsize="2,14270">
              <v:shape style="position:absolute;left:40;top:1210;width:2;height:14270" coordorigin="40,1210" coordsize="0,14270" path="m40,15480l40,1210e" filled="f" stroked="t" strokeweight="2.876954pt" strokecolor="#000000">
                <v:path arrowok="t"/>
              </v:shape>
            </v:group>
            <v:group style="position:absolute;left:14;top:15466;width:10566;height:2" coordorigin="14,15466" coordsize="10566,2">
              <v:shape style="position:absolute;left:14;top:15466;width:10566;height:2" coordorigin="14,15466" coordsize="10566,0" path="m14,15466l10580,15466e" filled="f" stroked="t" strokeweight="1.07885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4"/>
        </w:rPr>
        <w:t>Lesson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-18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5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6" w:lineRule="auto"/>
        <w:ind w:left="149" w:right="1463" w:firstLine="7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pray,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felt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0"/>
        </w:rPr>
        <w:t>forfeited: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0"/>
        </w:rPr>
        <w:t>"honor,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91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love,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obedience,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troops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0"/>
        </w:rPr>
        <w:t>friends."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earth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riches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6"/>
        </w:rPr>
        <w:t>mor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2"/>
          <w:w w:val="106"/>
        </w:rPr>
        <w:t>e</w:t>
      </w:r>
      <w:r>
        <w:rPr>
          <w:rFonts w:ascii="Times New Roman" w:hAnsi="Times New Roman" w:cs="Times New Roman" w:eastAsia="Times New Roman"/>
          <w:sz w:val="35"/>
          <w:szCs w:val="35"/>
          <w:color w:val="999999"/>
          <w:spacing w:val="0"/>
          <w:w w:val="36"/>
        </w:rPr>
        <w:t>_</w:t>
      </w:r>
      <w:r>
        <w:rPr>
          <w:rFonts w:ascii="Times New Roman" w:hAnsi="Times New Roman" w:cs="Times New Roman" w:eastAsia="Times New Roman"/>
          <w:sz w:val="35"/>
          <w:szCs w:val="35"/>
          <w:color w:val="999999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precious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4"/>
        </w:rPr>
        <w:t>these?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" w:after="0" w:line="263" w:lineRule="auto"/>
        <w:ind w:left="141" w:right="1442" w:firstLine="360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invite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you,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friend,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join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game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5"/>
          <w:w w:val="100"/>
        </w:rPr>
        <w:t> </w:t>
      </w:r>
      <w:r>
        <w:rPr>
          <w:rFonts w:ascii="Arial" w:hAnsi="Arial" w:cs="Arial" w:eastAsia="Arial"/>
          <w:sz w:val="37"/>
          <w:szCs w:val="37"/>
          <w:color w:val="242424"/>
          <w:spacing w:val="0"/>
          <w:w w:val="100"/>
          <w:i/>
        </w:rPr>
        <w:t>9f</w:t>
      </w:r>
      <w:r>
        <w:rPr>
          <w:rFonts w:ascii="Arial" w:hAnsi="Arial" w:cs="Arial" w:eastAsia="Arial"/>
          <w:sz w:val="37"/>
          <w:szCs w:val="37"/>
          <w:color w:val="242424"/>
          <w:spacing w:val="5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golf.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Leave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book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unopened,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letter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6"/>
        </w:rPr>
        <w:t>unanswered,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6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1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business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0"/>
        </w:rPr>
        <w:t>unattended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2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to.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think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book,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4"/>
        </w:rPr>
        <w:t>letter,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6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business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2"/>
        </w:rPr>
        <w:t>attention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3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reminded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21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0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5"/>
        </w:rPr>
        <w:t>much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easier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2"/>
        </w:rPr>
        <w:t>further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5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-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2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God's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6"/>
        </w:rPr>
        <w:t>out-of-doors,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-1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full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7"/>
        </w:rPr>
        <w:t>sunshine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night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full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5"/>
        </w:rPr>
        <w:t>stars.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402" w:lineRule="exact"/>
        <w:ind w:left="487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bring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5"/>
        </w:rPr>
        <w:t>game?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6" w:after="0" w:line="264" w:lineRule="auto"/>
        <w:ind w:left="127" w:right="1471" w:firstLine="14"/>
        <w:jc w:val="left"/>
        <w:tabs>
          <w:tab w:pos="480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Merely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willingness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1"/>
        </w:rPr>
        <w:t>attention,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8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1"/>
        </w:rPr>
        <w:t>your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2"/>
        </w:rPr>
        <w:t>thought.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3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words,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sure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bring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7"/>
        </w:rPr>
        <w:t>brain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bag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neat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9"/>
        </w:rPr>
        <w:t>assortment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9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clubs,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8"/>
        </w:rPr>
        <w:t>marvel­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ously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9"/>
        </w:rPr>
        <w:t>constructed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1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powers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capacities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9"/>
        </w:rPr>
        <w:t>constructed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1"/>
        </w:rPr>
        <w:t>Manufacturer,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-14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Creator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8"/>
        </w:rPr>
        <w:t>things.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Bring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besides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purpose,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round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smooth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hard,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1"/>
        </w:rPr>
        <w:t>w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-60"/>
          <w:w w:val="101"/>
        </w:rPr>
        <w:t>o</w:t>
      </w:r>
      <w:r>
        <w:rPr>
          <w:rFonts w:ascii="Times New Roman" w:hAnsi="Times New Roman" w:cs="Times New Roman" w:eastAsia="Times New Roman"/>
          <w:sz w:val="35"/>
          <w:szCs w:val="35"/>
          <w:color w:val="898989"/>
          <w:spacing w:val="-16"/>
          <w:w w:val="60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6"/>
        </w:rPr>
        <w:t>uld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drive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course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3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toward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1"/>
        </w:rPr>
        <w:t>ultimate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3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success.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bag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clubs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ball,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capacities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26"/>
        </w:rPr>
        <w:t>wish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5"/>
          <w:w w:val="126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26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9"/>
          <w:w w:val="12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5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game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8"/>
        </w:rPr>
        <w:t>requires.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399" w:lineRule="exact"/>
        <w:ind w:left="419" w:right="1511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1"/>
        </w:rPr>
        <w:t>arrived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8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1"/>
        </w:rPr>
        <w:t>starting-point.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4" w:after="0" w:line="263" w:lineRule="auto"/>
        <w:ind w:left="113" w:right="1482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tee-up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ball,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ready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3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2"/>
        </w:rPr>
        <w:t>strok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-16"/>
          <w:w w:val="112"/>
        </w:rPr>
        <w:t>e</w:t>
      </w:r>
      <w:r>
        <w:rPr>
          <w:rFonts w:ascii="Times New Roman" w:hAnsi="Times New Roman" w:cs="Times New Roman" w:eastAsia="Times New Roman"/>
          <w:sz w:val="35"/>
          <w:szCs w:val="35"/>
          <w:color w:val="424242"/>
          <w:spacing w:val="0"/>
          <w:w w:val="152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42424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42424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box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sand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tempts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5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overdo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job,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left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alone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9"/>
        </w:rPr>
        <w:t>mistake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9"/>
        </w:rPr>
        <w:t>half-bury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3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ball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sand.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Lest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424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5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67" w:after="0" w:line="531" w:lineRule="exact"/>
        <w:ind w:left="3740" w:right="5129"/>
        <w:jc w:val="center"/>
        <w:rPr>
          <w:rFonts w:ascii="Times New Roman" w:hAnsi="Times New Roman" w:cs="Times New Roman" w:eastAsia="Times New Roman"/>
          <w:sz w:val="47"/>
          <w:szCs w:val="47"/>
        </w:rPr>
      </w:pPr>
      <w:rPr/>
      <w:r>
        <w:rPr>
          <w:rFonts w:ascii="Arial" w:hAnsi="Arial" w:cs="Arial" w:eastAsia="Arial"/>
          <w:sz w:val="42"/>
          <w:szCs w:val="42"/>
          <w:color w:val="242424"/>
          <w:spacing w:val="0"/>
          <w:w w:val="79"/>
          <w:position w:val="-1"/>
        </w:rPr>
        <w:t>f</w:t>
      </w:r>
      <w:r>
        <w:rPr>
          <w:rFonts w:ascii="Arial" w:hAnsi="Arial" w:cs="Arial" w:eastAsia="Arial"/>
          <w:sz w:val="42"/>
          <w:szCs w:val="42"/>
          <w:color w:val="242424"/>
          <w:spacing w:val="17"/>
          <w:w w:val="79"/>
          <w:position w:val="-1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42424"/>
          <w:spacing w:val="0"/>
          <w:w w:val="100"/>
          <w:i/>
          <w:position w:val="-1"/>
        </w:rPr>
        <w:t>5I</w:t>
      </w:r>
      <w:r>
        <w:rPr>
          <w:rFonts w:ascii="Times New Roman" w:hAnsi="Times New Roman" w:cs="Times New Roman" w:eastAsia="Times New Roman"/>
          <w:sz w:val="37"/>
          <w:szCs w:val="37"/>
          <w:color w:val="242424"/>
          <w:spacing w:val="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color w:val="242424"/>
          <w:spacing w:val="0"/>
          <w:w w:val="59"/>
          <w:position w:val="-1"/>
        </w:rPr>
        <w:t>J</w:t>
      </w:r>
      <w:r>
        <w:rPr>
          <w:rFonts w:ascii="Times New Roman" w:hAnsi="Times New Roman" w:cs="Times New Roman" w:eastAsia="Times New Roman"/>
          <w:sz w:val="47"/>
          <w:szCs w:val="4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2" w:after="0" w:line="240" w:lineRule="auto"/>
        <w:ind w:right="86"/>
        <w:jc w:val="righ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999999"/>
          <w:spacing w:val="-17"/>
          <w:w w:val="108"/>
          <w:i/>
        </w:rPr>
        <w:t>.</w:t>
      </w:r>
      <w:r>
        <w:rPr>
          <w:rFonts w:ascii="Arial" w:hAnsi="Arial" w:cs="Arial" w:eastAsia="Arial"/>
          <w:sz w:val="22"/>
          <w:szCs w:val="22"/>
          <w:color w:val="626262"/>
          <w:spacing w:val="0"/>
          <w:w w:val="46"/>
          <w:i/>
        </w:rPr>
        <w:t>J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right"/>
        <w:spacing w:after="0"/>
        <w:sectPr>
          <w:pgMar w:footer="0" w:header="0" w:top="1020" w:bottom="0" w:left="880" w:right="0"/>
          <w:footerReference w:type="default" r:id="rId77"/>
          <w:pgSz w:w="10600" w:h="15480"/>
        </w:sectPr>
      </w:pPr>
      <w:rPr/>
    </w:p>
    <w:p>
      <w:pPr>
        <w:spacing w:before="60" w:after="0" w:line="240" w:lineRule="auto"/>
        <w:ind w:left="2227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1.626025pt;margin-top:76.676636pt;width:.1pt;height:248.837383pt;mso-position-horizontal-relative:page;mso-position-vertical-relative:page;z-index:-2595" coordorigin="33,1534" coordsize="2,4977">
            <v:shape style="position:absolute;left:33;top:1534;width:2;height:4977" coordorigin="33,1534" coordsize="0,4977" path="m33,6510l33,1534e" filled="f" stroked="t" strokeweight="1.445355pt" strokecolor="#000000">
              <v:path arrowok="t"/>
            </v:shape>
          </v:group>
          <w10:wrap type="none"/>
        </w:pict>
      </w:r>
      <w:r>
        <w:rPr/>
        <w:pict>
          <v:group style="position:absolute;margin-left:526.289978pt;margin-top:572.904663pt;width:.1pt;height:200.733645pt;mso-position-horizontal-relative:page;mso-position-vertical-relative:page;z-index:-2594" coordorigin="10526,11458" coordsize="2,4015">
            <v:shape style="position:absolute;left:10526;top:11458;width:2;height:4015" coordorigin="10526,11458" coordsize="0,4015" path="m10526,15473l10526,11458e" filled="f" stroked="t" strokeweight="1.44535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18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7"/>
          <w:w w:val="11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6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65" w:lineRule="auto"/>
        <w:ind w:left="341" w:right="40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this,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tell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represents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9"/>
          <w:w w:val="111"/>
        </w:rPr>
        <w:t>:</w:t>
      </w:r>
      <w:r>
        <w:rPr>
          <w:rFonts w:ascii="Times New Roman" w:hAnsi="Times New Roman" w:cs="Times New Roman" w:eastAsia="Times New Roman"/>
          <w:sz w:val="38"/>
          <w:szCs w:val="38"/>
          <w:color w:val="131313"/>
          <w:spacing w:val="0"/>
          <w:w w:val="115"/>
        </w:rPr>
        <w:t>it</w:t>
      </w:r>
      <w:r>
        <w:rPr>
          <w:rFonts w:ascii="Times New Roman" w:hAnsi="Times New Roman" w:cs="Times New Roman" w:eastAsia="Times New Roman"/>
          <w:sz w:val="38"/>
          <w:szCs w:val="38"/>
          <w:color w:val="131313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represents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8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trouble.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driven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your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ball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bunker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wasted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dozen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strokes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trying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5"/>
        </w:rPr>
        <w:t>realize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full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significance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24"/>
        </w:rPr>
        <w:t>truth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9"/>
          <w:w w:val="12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24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6"/>
          <w:w w:val="12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telling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you.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meantime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wor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46"/>
          <w:w w:val="100"/>
        </w:rPr>
        <w:t>d</w:t>
      </w:r>
      <w:r>
        <w:rPr>
          <w:rFonts w:ascii="Times New Roman" w:hAnsi="Times New Roman" w:cs="Times New Roman" w:eastAsia="Times New Roman"/>
          <w:sz w:val="35"/>
          <w:szCs w:val="35"/>
          <w:color w:val="494949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49494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carefully,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sparingly,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34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1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say,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5"/>
        </w:rPr>
        <w:t>scientifically.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serve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you,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crush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you.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flag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can­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grow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without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9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mire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nor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reed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water,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neither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21"/>
        </w:rPr>
        <w:t>start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0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game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golf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without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3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sand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nor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without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1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trouble.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9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7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gets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fairway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does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always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8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trouble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raise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sharpen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7"/>
        </w:rPr>
        <w:t>stroke;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8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7"/>
        </w:rPr>
        <w:t>but,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strange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seem,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31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4"/>
          <w:w w:val="13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never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seen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2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7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7"/>
        </w:rPr>
        <w:t>mak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0"/>
          <w:w w:val="107"/>
        </w:rPr>
        <w:t>e</w:t>
      </w:r>
      <w:r>
        <w:rPr>
          <w:rFonts w:ascii="Times New Roman" w:hAnsi="Times New Roman" w:cs="Times New Roman" w:eastAsia="Times New Roman"/>
          <w:sz w:val="35"/>
          <w:szCs w:val="35"/>
          <w:color w:val="858585"/>
          <w:spacing w:val="0"/>
          <w:w w:val="60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858585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efficient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22"/>
        </w:rPr>
        <w:t>start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3"/>
          <w:w w:val="12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without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having,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all,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tee-up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purpose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6"/>
        </w:rPr>
        <w:t>little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mound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trouble.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Trouble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actually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9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greatest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blessings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2"/>
        </w:rPr>
        <w:t>wishes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3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learn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game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3"/>
        </w:rPr>
        <w:t>aright,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11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provided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knows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21"/>
          <w:i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21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him.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400" w:lineRule="exact"/>
        <w:ind w:left="710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make,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31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0"/>
          <w:w w:val="13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said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before,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tee.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28" w:after="0" w:line="265" w:lineRule="auto"/>
        <w:ind w:left="363" w:right="38" w:firstLine="7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6"/>
        </w:rPr>
        <w:t>prope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23"/>
          <w:w w:val="106"/>
        </w:rPr>
        <w:t>r</w:t>
      </w:r>
      <w:r>
        <w:rPr>
          <w:rFonts w:ascii="Arial" w:hAnsi="Arial" w:cs="Arial" w:eastAsia="Arial"/>
          <w:sz w:val="36"/>
          <w:szCs w:val="36"/>
          <w:color w:val="131313"/>
          <w:spacing w:val="0"/>
          <w:w w:val="232"/>
        </w:rPr>
        <w:t>I</w:t>
      </w:r>
      <w:r>
        <w:rPr>
          <w:rFonts w:ascii="Arial" w:hAnsi="Arial" w:cs="Arial" w:eastAsia="Arial"/>
          <w:sz w:val="36"/>
          <w:szCs w:val="36"/>
          <w:color w:val="131313"/>
          <w:spacing w:val="-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tee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25"/>
        </w:rPr>
        <w:t>"lie."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6"/>
        </w:rPr>
        <w:t>Use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imagination,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5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parable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method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6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looking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26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42"/>
          <w:w w:val="12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55"/>
        </w:rPr>
        <w:t>life,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11"/>
          <w:w w:val="155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learned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6"/>
        </w:rPr>
        <w:t>earlier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4"/>
        </w:rPr>
        <w:t>chapter,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408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4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convert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trouble,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tee,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4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lie.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22"/>
        </w:rPr>
        <w:t>Andre­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member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5"/>
        </w:rPr>
        <w:t>find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box,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better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lie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able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8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make,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means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better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21"/>
        </w:rPr>
        <w:t>start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9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6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able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your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3996" w:right="3651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33"/>
        </w:rPr>
        <w:t>[52]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000" w:bottom="280" w:left="1480" w:right="600"/>
          <w:footerReference w:type="default" r:id="rId78"/>
          <w:pgSz w:w="10600" w:h="15480"/>
        </w:sectPr>
      </w:pPr>
      <w:rPr/>
    </w:p>
    <w:p>
      <w:pPr>
        <w:spacing w:before="45" w:after="0" w:line="240" w:lineRule="auto"/>
        <w:ind w:left="2580" w:right="2953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1.621594pt;margin-top:77.652824pt;width:.1pt;height:248.85021pt;mso-position-horizontal-relative:page;mso-position-vertical-relative:page;z-index:-2593" coordorigin="32,1553" coordsize="2,4977">
            <v:shape style="position:absolute;left:32;top:1553;width:2;height:4977" coordorigin="32,1553" coordsize="0,4977" path="m32,6530l32,1553e" filled="f" stroked="t" strokeweight="1.441417pt" strokecolor="#000000">
              <v:path arrowok="t"/>
            </v:shape>
          </v:group>
          <w10:wrap type="none"/>
        </w:pict>
      </w:r>
      <w:r>
        <w:rPr/>
        <w:pict>
          <v:group style="position:absolute;margin-left:47.206402pt;margin-top:1.084350pt;width:480.892711pt;height:772.192476pt;mso-position-horizontal-relative:page;mso-position-vertical-relative:page;z-index:-2592" coordorigin="944,22" coordsize="9618,15444">
            <v:group style="position:absolute;left:9701;top:36;width:850;height:2" coordorigin="9701,36" coordsize="850,2">
              <v:shape style="position:absolute;left:9701;top:36;width:850;height:2" coordorigin="9701,36" coordsize="850,0" path="m9701,36l10551,36e" filled="f" stroked="t" strokeweight="1.081063pt" strokecolor="#000000">
                <v:path arrowok="t"/>
              </v:shape>
            </v:group>
            <v:group style="position:absolute;left:10530;top:29;width:2;height:15429" coordorigin="10530,29" coordsize="2,15429">
              <v:shape style="position:absolute;left:10530;top:29;width:2;height:15429" coordorigin="10530,29" coordsize="0,15429" path="m10530,15458l10530,29e" filled="f" stroked="t" strokeweight=".720708pt" strokecolor="#000000">
                <v:path arrowok="t"/>
              </v:shape>
            </v:group>
            <v:group style="position:absolute;left:959;top:15447;width:9578;height:2" coordorigin="959,15447" coordsize="9578,2">
              <v:shape style="position:absolute;left:959;top:15447;width:9578;height:2" coordorigin="959,15447" coordsize="9578,0" path="m959,15447l10537,15447e" filled="f" stroked="t" strokeweight="1.44141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081063pt;margin-top:369.844147pt;width:.1pt;height:400.182921pt;mso-position-horizontal-relative:page;mso-position-vertical-relative:page;z-index:-2591" coordorigin="22,7397" coordsize="2,8004">
            <v:shape style="position:absolute;left:22;top:7397;width:2;height:8004" coordorigin="22,7397" coordsize="0,8004" path="m22,15401l22,7397e" filled="f" stroked="t" strokeweight="1.80177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1"/>
        </w:rPr>
        <w:t>Lesson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20"/>
          <w:w w:val="11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5"/>
        </w:rPr>
        <w:t>Prayer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26" w:right="491"/>
        <w:jc w:val="both"/>
        <w:rPr>
          <w:rFonts w:ascii="Arial" w:hAnsi="Arial" w:cs="Arial" w:eastAsia="Arial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game.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Now,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having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picked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best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driver,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7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1A1A1A"/>
          <w:spacing w:val="0"/>
          <w:w w:val="100"/>
        </w:rPr>
        <w:t>aTe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38" w:after="0" w:line="240" w:lineRule="auto"/>
        <w:ind w:left="133" w:right="2279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ready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learn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big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rules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game.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5" w:after="0" w:line="264" w:lineRule="auto"/>
        <w:ind w:left="119" w:right="487" w:firstLine="346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rule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heed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is: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3"/>
        </w:rPr>
        <w:t>"Don't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2"/>
          <w:w w:val="12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top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ball."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instinct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2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2"/>
          <w:w w:val="12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leads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grandfather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3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troubles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6"/>
        </w:rPr>
        <w:t>golf-playing.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91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3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3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instinct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A0A0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0A0A0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draw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club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yourself.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1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2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1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intrusion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self-thought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8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great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ancient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game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began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were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born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continue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gone.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6" w:after="0" w:line="263" w:lineRule="auto"/>
        <w:ind w:left="119" w:right="499" w:firstLine="353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smiled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years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ago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read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Rostand's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1A1A1A"/>
          <w:spacing w:val="0"/>
          <w:w w:val="100"/>
          <w:i/>
        </w:rPr>
        <w:t>Chantecler</w:t>
      </w:r>
      <w:r>
        <w:rPr>
          <w:rFonts w:ascii="Times New Roman" w:hAnsi="Times New Roman" w:cs="Times New Roman" w:eastAsia="Times New Roman"/>
          <w:sz w:val="33"/>
          <w:szCs w:val="33"/>
          <w:color w:val="1A1A1A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1A1A1A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pompous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2"/>
        </w:rPr>
        <w:t>cock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thought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9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sun's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rising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morning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awaited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summons.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smile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again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3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top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ball,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manifests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exaggerated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illusion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self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intruding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6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golf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stroke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34"/>
          <w:w w:val="110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808080"/>
          <w:spacing w:val="0"/>
          <w:w w:val="60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7" w:after="0" w:line="240" w:lineRule="auto"/>
        <w:ind w:left="465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0"/>
        </w:rPr>
        <w:t>rusion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1" w:after="0" w:line="264" w:lineRule="auto"/>
        <w:ind w:left="104" w:right="473" w:firstLine="14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recurring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3"/>
        </w:rPr>
        <w:t>question: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36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3"/>
        </w:rPr>
        <w:t>"What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3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does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mean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me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54"/>
          <w:w w:val="105"/>
        </w:rPr>
        <w:t>?</w:t>
      </w:r>
      <w:r>
        <w:rPr>
          <w:rFonts w:ascii="Times New Roman" w:hAnsi="Times New Roman" w:cs="Times New Roman" w:eastAsia="Times New Roman"/>
          <w:sz w:val="35"/>
          <w:szCs w:val="35"/>
          <w:color w:val="808080"/>
          <w:spacing w:val="0"/>
          <w:w w:val="80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808080"/>
          <w:spacing w:val="0"/>
          <w:w w:val="8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glory,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gain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32"/>
        </w:rPr>
        <w:t>it?"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9"/>
          <w:w w:val="13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reasons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Jesus'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extraordinary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traceable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directly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complete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overthrowing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9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6"/>
        </w:rPr>
        <w:t>insidi­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temptation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Wilderness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begin­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public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ministry.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3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Later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gave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3"/>
        </w:rPr>
        <w:t>powerful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uncompromising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36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utterance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9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law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6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revealed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hour,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56"/>
        </w:rPr>
        <w:t>said:-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4" w:after="0" w:line="249" w:lineRule="auto"/>
        <w:ind w:left="422" w:right="824" w:firstLine="317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12"/>
        </w:rPr>
        <w:t>prayest,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19"/>
          <w:w w:val="11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shalt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D2D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2D2D2D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8"/>
        </w:rPr>
        <w:t>hypocri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3"/>
          <w:w w:val="108"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3D3D3D"/>
          <w:spacing w:val="-20"/>
          <w:w w:val="108"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8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are;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pray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11"/>
        </w:rPr>
        <w:t>standing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30"/>
          <w:w w:val="11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14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synagogues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corners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13"/>
        </w:rPr>
        <w:t>streets,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-26"/>
          <w:w w:val="11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11"/>
        </w:rPr>
        <w:t>they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seen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men.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Verily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27"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9"/>
          <w:w w:val="12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say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unto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D2D2D"/>
          <w:spacing w:val="0"/>
          <w:w w:val="100"/>
        </w:rPr>
        <w:t>you,</w:t>
      </w:r>
      <w:r>
        <w:rPr>
          <w:rFonts w:ascii="Times New Roman" w:hAnsi="Times New Roman" w:cs="Times New Roman" w:eastAsia="Times New Roman"/>
          <w:sz w:val="32"/>
          <w:szCs w:val="32"/>
          <w:color w:val="2D2D2D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12"/>
        </w:rPr>
        <w:t>They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9"/>
        </w:rPr>
        <w:t>reward.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29" w:after="0" w:line="240" w:lineRule="auto"/>
        <w:ind w:left="3731" w:right="4095"/>
        <w:jc w:val="center"/>
        <w:rPr>
          <w:rFonts w:ascii="Times New Roman" w:hAnsi="Times New Roman" w:cs="Times New Roman" w:eastAsia="Times New Roman"/>
          <w:sz w:val="39"/>
          <w:szCs w:val="39"/>
        </w:rPr>
      </w:pPr>
      <w:rPr/>
      <w:r>
        <w:rPr>
          <w:rFonts w:ascii="Times New Roman" w:hAnsi="Times New Roman" w:cs="Times New Roman" w:eastAsia="Times New Roman"/>
          <w:sz w:val="39"/>
          <w:szCs w:val="39"/>
          <w:color w:val="1A1A1A"/>
          <w:spacing w:val="0"/>
          <w:w w:val="118"/>
        </w:rPr>
        <w:t>[53]</w:t>
      </w:r>
      <w:r>
        <w:rPr>
          <w:rFonts w:ascii="Times New Roman" w:hAnsi="Times New Roman" w:cs="Times New Roman" w:eastAsia="Times New Roman"/>
          <w:sz w:val="39"/>
          <w:szCs w:val="39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020" w:bottom="280" w:left="400" w:right="1480"/>
          <w:footerReference w:type="default" r:id="rId79"/>
          <w:pgSz w:w="10600" w:h="15480"/>
        </w:sectPr>
      </w:pPr>
      <w:rPr/>
    </w:p>
    <w:p>
      <w:pPr>
        <w:spacing w:before="52" w:after="0" w:line="240" w:lineRule="auto"/>
        <w:ind w:left="2097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1.264686pt;margin-top:0pt;width:.1pt;height:114.653271pt;mso-position-horizontal-relative:page;mso-position-vertical-relative:page;z-index:-2590" coordorigin="25,0" coordsize="2,2293">
            <v:shape style="position:absolute;left:25;top:0;width:2;height:2293" coordorigin="25,0" coordsize="0,2293" path="m25,2293l25,0e" filled="f" stroked="t" strokeweight="1.445355pt" strokecolor="#000000">
              <v:path arrowok="t"/>
            </v:shape>
          </v:group>
          <w10:wrap type="none"/>
        </w:pict>
      </w:r>
      <w:r>
        <w:rPr/>
        <w:pict>
          <v:group style="position:absolute;margin-left:526.470642pt;margin-top:571.819641pt;width:.1pt;height:201.45701pt;mso-position-horizontal-relative:page;mso-position-vertical-relative:page;z-index:-2589" coordorigin="10529,11436" coordsize="2,4029">
            <v:shape style="position:absolute;left:10529;top:11436;width:2;height:4029" coordorigin="10529,11436" coordsize="0,4029" path="m10529,15466l10529,11436e" filled="f" stroked="t" strokeweight="1.806694pt" strokecolor="#000000">
              <v:path arrowok="t"/>
            </v:shape>
          </v:group>
          <w10:wrap type="none"/>
        </w:pict>
      </w:r>
      <w:r>
        <w:rPr/>
        <w:pict>
          <v:group style="position:absolute;margin-left:0pt;margin-top:772.734131pt;width:348.330601pt;height:.1pt;mso-position-horizontal-relative:page;mso-position-vertical-relative:page;z-index:-2588" coordorigin="0,15455" coordsize="6967,2">
            <v:shape style="position:absolute;left:0;top:15455;width:6967;height:2" coordorigin="0,15455" coordsize="6967,0" path="m0,15455l6967,15455e" filled="f" stroked="t" strokeweight="1.44535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8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3"/>
          <w:w w:val="11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7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3" w:lineRule="auto"/>
        <w:ind w:left="132" w:right="33" w:firstLine="340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classic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example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n1an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5"/>
        </w:rPr>
        <w:t>hesitated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5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self-thought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dealings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3"/>
        </w:rPr>
        <w:t>Jonah,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2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day,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message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laid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deliver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fellow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men,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choice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9"/>
          <w:w w:val="408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5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3"/>
        </w:rPr>
        <w:t>Jonah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8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Moses,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5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say,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ourselves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barrier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5"/>
        </w:rPr>
        <w:t>channel.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3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5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9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5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Jonah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willing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sacrifice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self,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even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5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extent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being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cast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raging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sea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annihi­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lation,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ceased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22"/>
        </w:rPr>
        <w:t>"Jonah,"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48"/>
          <w:w w:val="12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figur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26"/>
          <w:w w:val="106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75"/>
        </w:rPr>
        <w:t>..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7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tive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sense,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became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15"/>
          <w:w w:val="10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men.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8" w:after="0" w:line="263" w:lineRule="auto"/>
        <w:ind w:left="110" w:right="50" w:firstLine="376"/>
        <w:jc w:val="left"/>
        <w:tabs>
          <w:tab w:pos="740" w:val="left"/>
          <w:tab w:pos="1820" w:val="left"/>
          <w:tab w:pos="6040" w:val="left"/>
          <w:tab w:pos="6740" w:val="left"/>
          <w:tab w:pos="7160" w:val="left"/>
          <w:tab w:pos="728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3"/>
        </w:rPr>
        <w:t>contrast,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3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selfless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channel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5"/>
        </w:rPr>
        <w:t>Simon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Peter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moment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5"/>
        </w:rPr>
        <w:t>called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fishers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men.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5"/>
        </w:rPr>
        <w:t>Nowhere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forcefully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brought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5"/>
        </w:rPr>
        <w:t>Gos­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pel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commentators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believe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Peter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dictated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3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Mark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sojourn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Rome.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Only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twice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four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Gospels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record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3"/>
        </w:rPr>
        <w:t>Jesus'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pronouncing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4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eulogies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mortal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men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61"/>
        </w:rPr>
        <w:t>-one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0"/>
          <w:w w:val="16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4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John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Baptist,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Peter.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recorded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detail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amanuensis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5"/>
        </w:rPr>
        <w:t>Peter,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2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second,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3"/>
        </w:rPr>
        <w:t>any­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else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Peter's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3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heart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swell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joy,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withheld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Mark's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7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gospel.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3"/>
        </w:rPr>
        <w:t>other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hand,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rebuke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gave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Peter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5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dissuaded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submitting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8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appointed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suffering,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warning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received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61616"/>
          <w:spacing w:val="0"/>
          <w:w w:val="106"/>
        </w:rPr>
        <w:t>by</w:t>
      </w:r>
      <w:r>
        <w:rPr>
          <w:rFonts w:ascii="Times New Roman" w:hAnsi="Times New Roman" w:cs="Times New Roman" w:eastAsia="Times New Roman"/>
          <w:sz w:val="37"/>
          <w:szCs w:val="37"/>
          <w:color w:val="16161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crowing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cock,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given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their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411" w:lineRule="exact"/>
        <w:ind w:left="124" w:right="-20"/>
        <w:jc w:val="lef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161616"/>
          <w:spacing w:val="0"/>
          <w:w w:val="100"/>
          <w:position w:val="-1"/>
        </w:rPr>
        <w:t>entirety</w:t>
      </w:r>
      <w:r>
        <w:rPr>
          <w:rFonts w:ascii="Times New Roman" w:hAnsi="Times New Roman" w:cs="Times New Roman" w:eastAsia="Times New Roman"/>
          <w:sz w:val="37"/>
          <w:szCs w:val="37"/>
          <w:color w:val="161616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61616"/>
          <w:spacing w:val="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161616"/>
          <w:spacing w:val="0"/>
          <w:w w:val="100"/>
          <w:position w:val="-1"/>
        </w:rPr>
        <w:t>by</w:t>
      </w:r>
      <w:r>
        <w:rPr>
          <w:rFonts w:ascii="Times New Roman" w:hAnsi="Times New Roman" w:cs="Times New Roman" w:eastAsia="Times New Roman"/>
          <w:sz w:val="39"/>
          <w:szCs w:val="39"/>
          <w:color w:val="161616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61616"/>
          <w:spacing w:val="0"/>
          <w:w w:val="108"/>
          <w:position w:val="-1"/>
        </w:rPr>
        <w:t>Mark.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  <w:position w:val="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10" w:after="0" w:line="240" w:lineRule="auto"/>
        <w:ind w:left="3746" w:right="3625"/>
        <w:jc w:val="center"/>
        <w:rPr>
          <w:rFonts w:ascii="Arial" w:hAnsi="Arial" w:cs="Arial" w:eastAsia="Arial"/>
          <w:sz w:val="39"/>
          <w:szCs w:val="39"/>
        </w:rPr>
      </w:pPr>
      <w:rPr/>
      <w:r>
        <w:rPr>
          <w:rFonts w:ascii="Arial" w:hAnsi="Arial" w:cs="Arial" w:eastAsia="Arial"/>
          <w:sz w:val="39"/>
          <w:szCs w:val="39"/>
          <w:color w:val="161616"/>
          <w:w w:val="126"/>
        </w:rPr>
        <w:t>(</w:t>
      </w:r>
      <w:r>
        <w:rPr>
          <w:rFonts w:ascii="Arial" w:hAnsi="Arial" w:cs="Arial" w:eastAsia="Arial"/>
          <w:sz w:val="39"/>
          <w:szCs w:val="39"/>
          <w:color w:val="161616"/>
          <w:spacing w:val="-55"/>
          <w:w w:val="100"/>
        </w:rPr>
        <w:t> </w:t>
      </w:r>
      <w:r>
        <w:rPr>
          <w:rFonts w:ascii="Arial" w:hAnsi="Arial" w:cs="Arial" w:eastAsia="Arial"/>
          <w:sz w:val="39"/>
          <w:szCs w:val="39"/>
          <w:color w:val="161616"/>
          <w:spacing w:val="0"/>
          <w:w w:val="90"/>
          <w:b/>
          <w:bCs/>
        </w:rPr>
        <w:t>541</w:t>
      </w:r>
      <w:r>
        <w:rPr>
          <w:rFonts w:ascii="Arial" w:hAnsi="Arial" w:cs="Arial" w:eastAsia="Arial"/>
          <w:sz w:val="39"/>
          <w:szCs w:val="39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000" w:bottom="280" w:left="1480" w:right="820"/>
          <w:footerReference w:type="default" r:id="rId80"/>
          <w:pgSz w:w="10600" w:h="15480"/>
        </w:sectPr>
      </w:pPr>
      <w:rPr/>
    </w:p>
    <w:p>
      <w:pPr>
        <w:spacing w:before="51" w:after="0" w:line="240" w:lineRule="auto"/>
        <w:ind w:left="2585" w:right="2661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/>
        <w:pict>
          <v:group style="position:absolute;margin-left:58.175545pt;margin-top:.904721pt;width:471.185792pt;height:772.371228pt;mso-position-horizontal-relative:page;mso-position-vertical-relative:page;z-index:-2587" coordorigin="1164,18" coordsize="9424,15447">
            <v:shape style="position:absolute;left:10341;top:7707;width:217;height:7743" type="#_x0000_t75">
              <v:imagedata r:id="rId82" o:title=""/>
            </v:shape>
            <v:group style="position:absolute;left:10396;top:29;width:2;height:7704" coordorigin="10396,29" coordsize="2,7704">
              <v:shape style="position:absolute;left:10396;top:29;width:2;height:7704" coordorigin="10396,29" coordsize="0,7704" path="m10396,7733l10396,29e" filled="f" stroked="t" strokeweight="1.084016pt" strokecolor="#000000">
                <v:path arrowok="t"/>
              </v:shape>
            </v:group>
            <v:group style="position:absolute;left:1178;top:15451;width:9395;height:2" coordorigin="1178,15451" coordsize="9395,2">
              <v:shape style="position:absolute;left:1178;top:15451;width:9395;height:2" coordorigin="1178,15451" coordsize="9395,0" path="m1178,15451l10573,15451e" filled="f" stroked="t" strokeweight="1.44535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987363pt;margin-top:39.785046pt;width:.1pt;height:718.662617pt;mso-position-horizontal-relative:page;mso-position-vertical-relative:page;z-index:-2586" coordorigin="40,796" coordsize="2,14373">
            <v:shape style="position:absolute;left:40;top:796;width:2;height:14373" coordorigin="40,796" coordsize="0,14373" path="m40,15169l40,796e" filled="f" stroked="t" strokeweight="2.5293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7"/>
        </w:rPr>
        <w:t>Lesson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-18"/>
          <w:w w:val="11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9"/>
        </w:rPr>
        <w:t>Prayer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4" w:lineRule="auto"/>
        <w:ind w:left="109" w:right="149" w:firstLine="354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modesty,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prompted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8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elimination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3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personal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allusions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tend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glorify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writer,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characteristic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9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inspired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Gospel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writers.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example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3"/>
        </w:rPr>
        <w:t>Matthew's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conspicuous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failure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mention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banquet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7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gave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immediately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9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called,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although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Gospel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writers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deemed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impor­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21"/>
        </w:rPr>
        <w:t>tant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3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enough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161616"/>
          <w:spacing w:val="0"/>
          <w:w w:val="132"/>
          <w:i/>
        </w:rPr>
        <w:t>to</w:t>
      </w:r>
      <w:r>
        <w:rPr>
          <w:rFonts w:ascii="Times New Roman" w:hAnsi="Times New Roman" w:cs="Times New Roman" w:eastAsia="Times New Roman"/>
          <w:sz w:val="33"/>
          <w:szCs w:val="33"/>
          <w:color w:val="161616"/>
          <w:spacing w:val="27"/>
          <w:w w:val="132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given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prominent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their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immortal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3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records.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6" w:after="0" w:line="263" w:lineRule="auto"/>
        <w:ind w:left="138" w:right="147" w:firstLine="354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8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9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Master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8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purest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example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beautiful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freedom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personal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vanity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may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gathered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4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following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3"/>
        </w:rPr>
        <w:t>utterances: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33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28"/>
        </w:rPr>
        <w:t>"I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5"/>
          <w:w w:val="12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28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mine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self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8"/>
        </w:rPr>
        <w:t>nothing."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8"/>
        </w:rPr>
        <w:t>"The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00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nothing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himself,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seeth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6"/>
        </w:rPr>
        <w:t>Father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33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6"/>
        </w:rPr>
        <w:t>do."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again,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20"/>
        </w:rPr>
        <w:t>"Why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6"/>
          <w:w w:val="12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callest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good?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none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one,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is,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Go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11"/>
          <w:w w:val="106"/>
        </w:rPr>
        <w:t>d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-13"/>
          <w:w w:val="172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70"/>
        </w:rPr>
        <w:t>"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Gospel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rec­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ords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full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utterances.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7" w:after="0" w:line="264" w:lineRule="auto"/>
        <w:ind w:left="85" w:right="222" w:firstLine="354"/>
        <w:jc w:val="right"/>
        <w:tabs>
          <w:tab w:pos="744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modesty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subordination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2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9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self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AM,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characteristic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1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99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writers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book,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Bible.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Per­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haps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3"/>
        </w:rPr>
        <w:t>partly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anonymity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19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writers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said,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25"/>
        </w:rPr>
        <w:t>"The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40"/>
          <w:w w:val="12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Bible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comes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profounder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depths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human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experience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book.''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past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anonymity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4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22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virtue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poets,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historians,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1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3"/>
        </w:rPr>
        <w:t>dramatists;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2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never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past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impersonal,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99"/>
        </w:rPr>
        <w:t>selfless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hold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5"/>
        </w:rPr>
        <w:t>egotistical,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5"/>
        </w:rPr>
        <w:t>self­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seeking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prayer.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care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lest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we,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very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777" w:right="3753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28"/>
        </w:rPr>
        <w:t>[55]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80" w:bottom="280" w:left="700" w:right="1480"/>
          <w:footerReference w:type="default" r:id="rId81"/>
          <w:pgSz w:w="10600" w:h="15480"/>
        </w:sectPr>
      </w:pPr>
      <w:rPr/>
    </w:p>
    <w:p>
      <w:pPr>
        <w:spacing w:before="44" w:after="0" w:line="240" w:lineRule="auto"/>
        <w:ind w:left="2015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.17981pt;margin-top:2.52pt;width:.1pt;height:182.16pt;mso-position-horizontal-relative:page;mso-position-vertical-relative:page;z-index:-2585" coordorigin="4,50" coordsize="2,3643">
            <v:shape style="position:absolute;left:4;top:50;width:2;height:3643" coordorigin="4,50" coordsize="0,3643" path="m4,3694l4,50e" filled="f" stroked="t" strokeweight=".359619pt" strokecolor="#000000">
              <v:path arrowok="t"/>
            </v:shape>
          </v:group>
          <w10:wrap type="none"/>
        </w:pict>
      </w:r>
      <w:r>
        <w:rPr/>
        <w:pict>
          <v:group style="position:absolute;margin-left:71.923859pt;margin-top:773.460022pt;width:457.076139pt;height:.1pt;mso-position-horizontal-relative:page;mso-position-vertical-relative:page;z-index:-2584" coordorigin="1438,15469" coordsize="9142,2">
            <v:shape style="position:absolute;left:1438;top:15469;width:9142;height:2" coordorigin="1438,15469" coordsize="9142,0" path="m1438,15469l10580,15469e" filled="f" stroked="t" strokeweight=".719239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17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8"/>
          <w:w w:val="11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7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4" w:lineRule="auto"/>
        <w:ind w:left="102" w:right="76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midst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unselfish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4"/>
        </w:rPr>
        <w:t>unself­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ish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causes,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ourselves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9"/>
        </w:rPr>
        <w:t>praying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9"/>
        </w:rPr>
        <w:t>Pharisee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6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15"/>
          <w:w w:val="100"/>
        </w:rPr>
        <w:t>n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pie,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8"/>
        </w:rPr>
        <w:t>forgetting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simple,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selfless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publican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6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8"/>
        </w:rPr>
        <w:t>acceptable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8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throne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14"/>
        </w:rPr>
        <w:t>Heaven.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6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14"/>
        </w:rPr>
        <w:t>Rather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happen,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8"/>
        </w:rPr>
        <w:t>said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railers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13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Cross: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28"/>
        </w:rPr>
        <w:t>"He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-26"/>
          <w:w w:val="12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saved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13"/>
        </w:rPr>
        <w:t>others;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-2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himself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cannot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14"/>
        </w:rPr>
        <w:t>save."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4" w:lineRule="auto"/>
        <w:ind w:left="145" w:right="40" w:firstLine="345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next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rules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allied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first,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other,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7"/>
        </w:rPr>
        <w:t>introduced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3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7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12"/>
        </w:rPr>
        <w:t>breath.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33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are: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24"/>
        </w:rPr>
        <w:t>"Don't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51"/>
          <w:w w:val="12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pull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stroke,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11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16"/>
        </w:rPr>
        <w:t>don't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5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slice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4"/>
        </w:rPr>
        <w:t>bal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-3"/>
          <w:w w:val="104"/>
        </w:rPr>
        <w:t>l</w:t>
      </w:r>
      <w:r>
        <w:rPr>
          <w:rFonts w:ascii="Times New Roman" w:hAnsi="Times New Roman" w:cs="Times New Roman" w:eastAsia="Times New Roman"/>
          <w:sz w:val="35"/>
          <w:szCs w:val="35"/>
          <w:color w:val="3A3A3A"/>
          <w:spacing w:val="-14"/>
          <w:w w:val="152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62"/>
        </w:rPr>
        <w:t>"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pull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stroke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5"/>
        </w:rPr>
        <w:t>ball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curve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direction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lost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13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high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trees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Anger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course.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5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slice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ball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curve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direction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11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lost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high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grass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Worry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9"/>
        </w:rPr>
        <w:t>side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course.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28"/>
        </w:rPr>
        <w:t>"don'ts''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4"/>
          <w:w w:val="12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2"/>
        </w:rPr>
        <w:t>closely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related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might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say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lineal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6"/>
        </w:rPr>
        <w:t>children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inhibition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rises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11"/>
        </w:rPr>
        <w:t>thought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35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5"/>
        </w:rPr>
        <w:t>self.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392" w:lineRule="exact"/>
        <w:ind w:left="473" w:right="105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true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golf,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much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true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4" w:after="0" w:line="264" w:lineRule="auto"/>
        <w:ind w:left="174" w:right="37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prayer.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Anger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worry,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twin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offspring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thought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self,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blocked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prayers,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7"/>
        </w:rPr>
        <w:t>ruined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churches,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11"/>
        </w:rPr>
        <w:t>retarded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8"/>
        </w:rPr>
        <w:t>spiritual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31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8"/>
        </w:rPr>
        <w:t>develop­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race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vices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put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9"/>
        </w:rPr>
        <w:t>together.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Anger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sign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17"/>
        </w:rPr>
        <w:t>"inas­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much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ye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done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unto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least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7"/>
        </w:rPr>
        <w:t>these,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10"/>
        </w:rPr>
        <w:t>brethren,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ye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done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unto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me."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Worry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F0F0F"/>
          <w:spacing w:val="0"/>
          <w:w w:val="109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844" w:right="3577"/>
        <w:jc w:val="center"/>
        <w:rPr>
          <w:rFonts w:ascii="Arial" w:hAnsi="Arial" w:cs="Arial" w:eastAsia="Arial"/>
          <w:sz w:val="45"/>
          <w:szCs w:val="45"/>
        </w:rPr>
      </w:pPr>
      <w:rPr/>
      <w:r>
        <w:rPr>
          <w:rFonts w:ascii="Arial" w:hAnsi="Arial" w:cs="Arial" w:eastAsia="Arial"/>
          <w:sz w:val="48"/>
          <w:szCs w:val="48"/>
          <w:color w:val="0F0F0F"/>
          <w:spacing w:val="0"/>
          <w:w w:val="100"/>
        </w:rPr>
        <w:t>[</w:t>
      </w:r>
      <w:r>
        <w:rPr>
          <w:rFonts w:ascii="Arial" w:hAnsi="Arial" w:cs="Arial" w:eastAsia="Arial"/>
          <w:sz w:val="48"/>
          <w:szCs w:val="48"/>
          <w:color w:val="0F0F0F"/>
          <w:spacing w:val="-51"/>
          <w:w w:val="100"/>
        </w:rPr>
        <w:t> </w:t>
      </w:r>
      <w:r>
        <w:rPr>
          <w:rFonts w:ascii="Arial" w:hAnsi="Arial" w:cs="Arial" w:eastAsia="Arial"/>
          <w:sz w:val="48"/>
          <w:szCs w:val="48"/>
          <w:color w:val="0F0F0F"/>
          <w:spacing w:val="0"/>
          <w:w w:val="66"/>
          <w:i/>
        </w:rPr>
        <w:t>s6</w:t>
      </w:r>
      <w:r>
        <w:rPr>
          <w:rFonts w:ascii="Arial" w:hAnsi="Arial" w:cs="Arial" w:eastAsia="Arial"/>
          <w:sz w:val="48"/>
          <w:szCs w:val="48"/>
          <w:color w:val="0F0F0F"/>
          <w:spacing w:val="-87"/>
          <w:w w:val="100"/>
          <w:i/>
        </w:rPr>
        <w:t> </w:t>
      </w:r>
      <w:r>
        <w:rPr>
          <w:rFonts w:ascii="Arial" w:hAnsi="Arial" w:cs="Arial" w:eastAsia="Arial"/>
          <w:sz w:val="45"/>
          <w:szCs w:val="45"/>
          <w:color w:val="0F0F0F"/>
          <w:spacing w:val="0"/>
          <w:w w:val="73"/>
        </w:rPr>
        <w:t>1</w:t>
      </w:r>
      <w:r>
        <w:rPr>
          <w:rFonts w:ascii="Arial" w:hAnsi="Arial" w:cs="Arial" w:eastAsia="Arial"/>
          <w:sz w:val="45"/>
          <w:szCs w:val="45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80" w:bottom="280" w:left="1480" w:right="780"/>
          <w:footerReference w:type="default" r:id="rId83"/>
          <w:pgSz w:w="10600" w:h="15480"/>
        </w:sectPr>
      </w:pPr>
      <w:rPr/>
    </w:p>
    <w:p>
      <w:pPr>
        <w:spacing w:before="61" w:after="0" w:line="240" w:lineRule="auto"/>
        <w:ind w:left="2607" w:right="2783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pict>
          <v:group style="position:absolute;margin-left:516.23999pt;margin-top:.001523pt;width:11.52pt;height:521.278476pt;mso-position-horizontal-relative:page;mso-position-vertical-relative:page;z-index:-2583" coordorigin="10325,0" coordsize="230,10426">
            <v:shape style="position:absolute;left:10325;top:8035;width:230;height:2390" type="#_x0000_t75">
              <v:imagedata r:id="rId85" o:title=""/>
            </v:shape>
            <v:group style="position:absolute;left:10490;top:29;width:2;height:8726" coordorigin="10490,29" coordsize="2,8726">
              <v:shape style="position:absolute;left:10490;top:29;width:2;height:8726" coordorigin="10490,29" coordsize="0,8726" path="m10490,8755l10490,29e" filled="f" stroked="t" strokeweight="2.87695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359619pt;margin-top:569.520752pt;width:517.132563pt;height:204.479238pt;mso-position-horizontal-relative:page;mso-position-vertical-relative:page;z-index:-2582" coordorigin="7,11390" coordsize="10343,4090">
            <v:group style="position:absolute;left:36;top:11405;width:2;height:4075" coordorigin="36,11405" coordsize="2,4075">
              <v:shape style="position:absolute;left:36;top:11405;width:2;height:4075" coordorigin="36,11405" coordsize="0,4075" path="m36,15480l36,11405e" filled="f" stroked="t" strokeweight="1.438477pt" strokecolor="#000000">
                <v:path arrowok="t"/>
              </v:shape>
            </v:group>
            <v:group style="position:absolute;left:14;top:15469;width:10328;height:2" coordorigin="14,15469" coordsize="10328,2">
              <v:shape style="position:absolute;left:14;top:15469;width:10328;height:2" coordorigin="14,15469" coordsize="10328,0" path="m14,15469l10343,15469e" filled="f" stroked="t" strokeweight=".719239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13"/>
        </w:rPr>
        <w:t>Lesson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-1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16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6" w:lineRule="auto"/>
        <w:ind w:left="194" w:right="280" w:firstLine="7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sign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trust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6"/>
        </w:rPr>
        <w:t>ascribe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something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else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9"/>
        </w:rPr>
        <w:t>God.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9"/>
        </w:rPr>
        <w:t>Anything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affects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flow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17"/>
        </w:rPr>
        <w:t>trust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toward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blocks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97"/>
        </w:rPr>
        <w:t>flo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-29"/>
          <w:w w:val="97"/>
        </w:rPr>
        <w:t>w</w:t>
      </w:r>
      <w:r>
        <w:rPr>
          <w:rFonts w:ascii="Times New Roman" w:hAnsi="Times New Roman" w:cs="Times New Roman" w:eastAsia="Times New Roman"/>
          <w:sz w:val="35"/>
          <w:szCs w:val="35"/>
          <w:color w:val="545454"/>
          <w:spacing w:val="0"/>
          <w:w w:val="38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54545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9"/>
        </w:rPr>
        <w:t>praye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-1"/>
          <w:w w:val="109"/>
        </w:rPr>
        <w:t>r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18"/>
          <w:w w:val="152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9C9C9C"/>
          <w:spacing w:val="0"/>
          <w:w w:val="38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9C9C9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9C9C9C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9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9"/>
        </w:rPr>
        <w:t>particularly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24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outspoken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8"/>
        </w:rPr>
        <w:t>denunciation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hoth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6"/>
        </w:rPr>
        <w:t>sins.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" w:after="0" w:line="264" w:lineRule="auto"/>
        <w:ind w:left="194" w:right="265" w:firstLine="352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once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said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me,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58"/>
        </w:rPr>
        <w:t>"I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5"/>
          <w:w w:val="15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wish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8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gave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Lord's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disciples,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8"/>
        </w:rPr>
        <w:t>added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9"/>
        </w:rPr>
        <w:t>footnote,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telling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4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6"/>
          <w:w w:val="140"/>
        </w:rPr>
        <w:t>t</w:t>
      </w:r>
      <w:r>
        <w:rPr>
          <w:rFonts w:ascii="Times New Roman" w:hAnsi="Times New Roman" w:cs="Times New Roman" w:eastAsia="Times New Roman"/>
          <w:sz w:val="35"/>
          <w:szCs w:val="35"/>
          <w:color w:val="2F2F2F"/>
          <w:spacing w:val="-20"/>
          <w:w w:val="140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40"/>
        </w:rPr>
        <w:t>"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34"/>
          <w:w w:val="14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14"/>
        </w:rPr>
        <w:t>matter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fact,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exactly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did.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6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34"/>
        </w:rPr>
        <w:t>footnote:-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6" w:lineRule="auto"/>
        <w:ind w:left="524" w:right="616" w:firstLine="324"/>
        <w:jc w:val="both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ye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forgive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men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10"/>
        </w:rPr>
        <w:t>trespasses,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-35"/>
          <w:w w:val="11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10"/>
        </w:rPr>
        <w:t>heavenly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17"/>
        </w:rPr>
        <w:t>Father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-19"/>
          <w:w w:val="117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forgive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you.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ye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forgive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9"/>
        </w:rPr>
        <w:t>men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10"/>
        </w:rPr>
        <w:t>trespasses,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-21"/>
          <w:w w:val="11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10"/>
        </w:rPr>
        <w:t>neither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16"/>
        </w:rPr>
        <w:t>Father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8"/>
          <w:w w:val="116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forgive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9"/>
        </w:rPr>
        <w:t>your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9"/>
        </w:rPr>
        <w:t>trespasses.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6" w:after="0" w:line="240" w:lineRule="auto"/>
        <w:ind w:left="870" w:right="-20"/>
        <w:jc w:val="left"/>
        <w:tabs>
          <w:tab w:pos="33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9C9C9C"/>
          <w:spacing w:val="0"/>
          <w:w w:val="80"/>
        </w:rPr>
        <w:t>.</w:t>
      </w:r>
      <w:r>
        <w:rPr>
          <w:rFonts w:ascii="Arial" w:hAnsi="Arial" w:cs="Arial" w:eastAsia="Arial"/>
          <w:sz w:val="18"/>
          <w:szCs w:val="18"/>
          <w:color w:val="9C9C9C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9C9C9C"/>
          <w:spacing w:val="0"/>
          <w:w w:val="8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390" w:lineRule="exact"/>
        <w:ind w:left="553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10"/>
        </w:rPr>
        <w:t>striking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fact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comment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14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29" w:after="0" w:line="265" w:lineRule="auto"/>
        <w:ind w:left="208" w:right="252" w:firstLine="-101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9C9C9C"/>
          <w:w w:val="80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9C9C9C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5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perfectly,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provided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gave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10"/>
        </w:rPr>
        <w:t>had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rid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himself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82828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82828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completely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5"/>
        </w:rPr>
        <w:t>unforgiving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11"/>
        </w:rPr>
        <w:t>thought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toward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fellow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men,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1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function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unless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purify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4"/>
        </w:rPr>
        <w:t>himself.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" w:after="0" w:line="261" w:lineRule="auto"/>
        <w:ind w:left="194" w:right="321" w:firstLine="374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another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place,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speaking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anger,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14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12"/>
        </w:rPr>
        <w:t>restated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65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thought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11111"/>
          <w:spacing w:val="0"/>
          <w:w w:val="137"/>
        </w:rPr>
        <w:t>words:-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6" w:lineRule="auto"/>
        <w:ind w:left="517" w:right="594" w:firstLine="316"/>
        <w:jc w:val="both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10"/>
        </w:rPr>
        <w:t>Therefore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48"/>
          <w:w w:val="11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bring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gift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18"/>
        </w:rPr>
        <w:t>altar,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27"/>
          <w:w w:val="118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18"/>
        </w:rPr>
        <w:t>and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15"/>
        </w:rPr>
        <w:t>rememberest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57"/>
          <w:w w:val="115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15"/>
        </w:rPr>
        <w:t>that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15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19"/>
          <w:w w:val="115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15"/>
        </w:rPr>
        <w:t>brother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30"/>
          <w:w w:val="115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15"/>
        </w:rPr>
        <w:t>hath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86"/>
          <w:w w:val="115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15"/>
        </w:rPr>
        <w:t>aught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12"/>
        </w:rPr>
        <w:t>against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26"/>
          <w:w w:val="112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thee;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leave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gift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15"/>
        </w:rPr>
        <w:t>altar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41"/>
          <w:w w:val="115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15"/>
        </w:rPr>
        <w:t>and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way;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reconciled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11"/>
        </w:rPr>
        <w:t>brothe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-20"/>
          <w:w w:val="111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color w:val="9C9C9C"/>
          <w:spacing w:val="0"/>
          <w:w w:val="45"/>
        </w:rPr>
        <w:t>·</w:t>
      </w:r>
      <w:r>
        <w:rPr>
          <w:rFonts w:ascii="Times New Roman" w:hAnsi="Times New Roman" w:cs="Times New Roman" w:eastAsia="Times New Roman"/>
          <w:sz w:val="31"/>
          <w:szCs w:val="31"/>
          <w:color w:val="9C9C9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9C9C9C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17"/>
        </w:rPr>
        <w:t>and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offer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15"/>
        </w:rPr>
        <w:t>gift.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829" w:right="3872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11111"/>
          <w:spacing w:val="0"/>
          <w:w w:val="126"/>
        </w:rPr>
        <w:t>[57]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80" w:bottom="280" w:left="540" w:right="1480"/>
          <w:footerReference w:type="default" r:id="rId84"/>
          <w:pgSz w:w="10600" w:h="15480"/>
        </w:sectPr>
      </w:pPr>
      <w:rPr/>
    </w:p>
    <w:p>
      <w:pPr>
        <w:spacing w:before="51" w:after="0" w:line="240" w:lineRule="auto"/>
        <w:ind w:left="2055" w:right="2029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.181537pt;margin-top:331.922028pt;width:.1pt;height:335.92109pt;mso-position-horizontal-relative:page;mso-position-vertical-relative:page;z-index:-2581" coordorigin="4,6638" coordsize="2,6718">
            <v:shape style="position:absolute;left:4;top:6638;width:2;height:6718" coordorigin="4,6638" coordsize="0,6718" path="m4,13357l4,6638e" filled="f" stroked="t" strokeweight=".363075pt" strokecolor="#000000">
              <v:path arrowok="t"/>
            </v:shape>
          </v:group>
          <w10:wrap type="none"/>
        </w:pict>
      </w:r>
      <w:r>
        <w:rPr/>
        <w:pict>
          <v:group style="position:absolute;margin-left:3.812286pt;margin-top:587.498352pt;width:.1pt;height:130.878347pt;mso-position-horizontal-relative:page;mso-position-vertical-relative:page;z-index:-2580" coordorigin="76,11750" coordsize="2,2618">
            <v:shape style="position:absolute;left:76;top:11750;width:2;height:2618" coordorigin="76,11750" coordsize="0,2618" path="m76,14368l76,11750e" filled="f" stroked="t" strokeweight=".72615pt" strokecolor="#000000">
              <v:path arrowok="t"/>
            </v:shape>
          </v:group>
          <w10:wrap type="none"/>
        </w:pict>
      </w:r>
      <w:r>
        <w:rPr/>
        <w:pict>
          <v:group style="position:absolute;margin-left:525.7323pt;margin-top:75.255051pt;width:.1pt;height:218.494129pt;mso-position-horizontal-relative:page;mso-position-vertical-relative:page;z-index:-2579" coordorigin="10515,1505" coordsize="2,4370">
            <v:shape style="position:absolute;left:10515;top:1505;width:2;height:4370" coordorigin="10515,1505" coordsize="0,4370" path="m10515,5875l10515,1505e" filled="f" stroked="t" strokeweight="1.452299pt" strokecolor="#000000">
              <v:path arrowok="t"/>
            </v:shape>
          </v:group>
          <w10:wrap type="none"/>
        </w:pict>
      </w:r>
      <w:r>
        <w:rPr/>
        <w:pict>
          <v:group style="position:absolute;margin-left:130.343857pt;margin-top:772.000488pt;width:398.656143pt;height:.1pt;mso-position-horizontal-relative:page;mso-position-vertical-relative:page;z-index:-2578" coordorigin="2607,15440" coordsize="7973,2">
            <v:shape style="position:absolute;left:2607;top:15440;width:7973;height:2" coordorigin="2607,15440" coordsize="7973,0" path="m2607,15440l10580,15440e" filled="f" stroked="t" strokeweight="1.452299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6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"/>
          <w:w w:val="11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Since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36"/>
          <w:szCs w:val="36"/>
          <w:color w:val="33333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color w:val="33333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33333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6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4" w:lineRule="auto"/>
        <w:ind w:left="163" w:right="69" w:firstLine="334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Thus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discussed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immortal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5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sermon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ended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emphatic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injunction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1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anger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absent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22"/>
        </w:rPr>
        <w:t>it;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4"/>
          <w:w w:val="12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22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discussed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anger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5"/>
        </w:rPr>
        <w:t>stated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5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919191"/>
          <w:spacing w:val="-35"/>
          <w:w w:val="58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emphatically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70707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07070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070707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never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taken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gift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7"/>
        </w:rPr>
        <w:t>altar.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7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4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whichever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angle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approached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subjects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3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never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neglected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plain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anger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effective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prayer,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oil,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never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3"/>
        </w:rPr>
        <w:t>mix.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4" w:lineRule="auto"/>
        <w:ind w:left="192" w:right="59" w:firstLine="349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anger,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say,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6"/>
        </w:rPr>
        <w:t>"hating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6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6"/>
        </w:rPr>
        <w:t>God,"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34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blocks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prayer,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worry,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"doubting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3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God,"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4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equally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inimical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prayer.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397" w:lineRule="exact"/>
        <w:ind w:left="120" w:right="46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919191"/>
          <w:spacing w:val="11"/>
          <w:w w:val="81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3"/>
        </w:rPr>
        <w:t>Jesus'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clarion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6"/>
        </w:rPr>
        <w:t>trust,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stands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1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1" w:after="0" w:line="263" w:lineRule="auto"/>
        <w:ind w:left="207" w:right="27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climax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Sermon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Mount,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15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too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fixed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memory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require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repetition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8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here.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Suffice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say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opening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sentence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89"/>
        </w:rPr>
        <w:t>sho_uld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2"/>
          <w:w w:val="8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4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emblazoned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schoolroom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church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156" w:lineRule="auto"/>
        <w:ind w:left="221" w:right="34" w:firstLine="-7"/>
        <w:jc w:val="both"/>
        <w:rPr>
          <w:rFonts w:ascii="Arial" w:hAnsi="Arial" w:cs="Arial" w:eastAsia="Arial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doubt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learn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trust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6"/>
        </w:rPr>
        <w:t>Him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0"/>
          <w:w w:val="116"/>
        </w:rPr>
        <w:t>: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12"/>
          <w:w w:val="402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24"/>
        </w:rPr>
        <w:t>"Be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2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anx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84"/>
          <w:w w:val="106"/>
        </w:rPr>
        <w:t>t</w:t>
      </w:r>
      <w:r>
        <w:rPr>
          <w:rFonts w:ascii="Arial" w:hAnsi="Arial" w:cs="Arial" w:eastAsia="Arial"/>
          <w:sz w:val="46"/>
          <w:szCs w:val="46"/>
          <w:color w:val="161616"/>
          <w:spacing w:val="-52"/>
          <w:w w:val="126"/>
          <w:position w:val="7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  <w:position w:val="0"/>
        </w:rPr>
        <w:t>ous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1"/>
          <w:w w:val="106"/>
          <w:position w:val="0"/>
        </w:rPr>
        <w:t>.</w:t>
      </w:r>
      <w:r>
        <w:rPr>
          <w:rFonts w:ascii="Arial" w:hAnsi="Arial" w:cs="Arial" w:eastAsia="Arial"/>
          <w:sz w:val="37"/>
          <w:szCs w:val="37"/>
          <w:color w:val="161616"/>
          <w:spacing w:val="0"/>
          <w:w w:val="162"/>
          <w:position w:val="7"/>
        </w:rPr>
        <w:t>''</w:t>
      </w:r>
      <w:r>
        <w:rPr>
          <w:rFonts w:ascii="Arial" w:hAnsi="Arial" w:cs="Arial" w:eastAsia="Arial"/>
          <w:sz w:val="37"/>
          <w:szCs w:val="37"/>
          <w:color w:val="000000"/>
          <w:spacing w:val="0"/>
          <w:w w:val="100"/>
          <w:position w:val="0"/>
        </w:rPr>
      </w:r>
    </w:p>
    <w:p>
      <w:pPr>
        <w:spacing w:before="75" w:after="0" w:line="263" w:lineRule="auto"/>
        <w:ind w:left="214" w:right="38" w:firstLine="341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9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1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John,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beloved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disciple,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considered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4"/>
        </w:rPr>
        <w:t>fear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sins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evidenced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fact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2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placed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enumerating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sins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2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separate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51"/>
        </w:rPr>
        <w:t>God:-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8" w:lineRule="auto"/>
        <w:ind w:left="533" w:right="320" w:firstLine="334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fearful,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unbelieving,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6"/>
        </w:rPr>
        <w:t>abomi­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nable,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7"/>
        </w:rPr>
        <w:t>murderers,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-22"/>
          <w:w w:val="10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whoremongers,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6"/>
        </w:rPr>
        <w:t>sorcer­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ers,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idolaters,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liars,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15"/>
        </w:rPr>
        <w:t>part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lake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10"/>
        </w:rPr>
        <w:t>burneth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60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fire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8"/>
        </w:rPr>
        <w:t>brimstone: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second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16"/>
        </w:rPr>
        <w:t>death.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857" w:right="3601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9"/>
        </w:rPr>
        <w:t>58]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80" w:bottom="280" w:left="1340" w:right="920"/>
          <w:footerReference w:type="default" r:id="rId86"/>
          <w:pgSz w:w="10600" w:h="15480"/>
        </w:sectPr>
      </w:pPr>
      <w:rPr/>
    </w:p>
    <w:p>
      <w:pPr>
        <w:spacing w:before="57" w:after="0" w:line="240" w:lineRule="auto"/>
        <w:ind w:left="2605" w:right="2658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pict>
          <v:group style="position:absolute;margin-left:213.613861pt;margin-top:773.280029pt;width:313.228416pt;height:.1pt;mso-position-horizontal-relative:page;mso-position-vertical-relative:page;z-index:-2577" coordorigin="4272,15466" coordsize="6265,2">
            <v:shape style="position:absolute;left:4272;top:15466;width:6265;height:2" coordorigin="4272,15466" coordsize="6265,0" path="m4272,15466l10537,15466e" filled="f" stroked="t" strokeweight="1.438477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3"/>
        </w:rPr>
        <w:t>Lesson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1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5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4" w:lineRule="auto"/>
        <w:ind w:left="134" w:right="187" w:firstLine="345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John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especially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disciple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love,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9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held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fear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abide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9"/>
        </w:rPr>
        <w:t>together.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says,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6"/>
        </w:rPr>
        <w:t>"Perfect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5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1"/>
        </w:rPr>
        <w:t>casteth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2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4"/>
        </w:rPr>
        <w:t>fear."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1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7"/>
        </w:rPr>
        <w:t>might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added,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2"/>
        </w:rPr>
        <w:t>"Absolute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fear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casteth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2"/>
        </w:rPr>
        <w:t>love."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1"/>
        </w:rPr>
        <w:t>Without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cannot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prayer.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0"/>
        </w:rPr>
        <w:t>James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adds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word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concerning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4"/>
        </w:rPr>
        <w:t>impossibility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5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4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combining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fear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altar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54"/>
        </w:rPr>
        <w:t>God:-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0" w:lineRule="auto"/>
        <w:ind w:left="436" w:right="516" w:firstLine="331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ask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faith,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10"/>
        </w:rPr>
        <w:t>nothing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wavering.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6"/>
        </w:rPr>
        <w:t>he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wavereth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wave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sea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driven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wind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tossed.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think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6"/>
        </w:rPr>
        <w:t>he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receive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51515"/>
          <w:spacing w:val="0"/>
          <w:w w:val="110"/>
        </w:rPr>
        <w:t>Lord.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64" w:lineRule="auto"/>
        <w:ind w:left="106" w:right="189" w:firstLine="374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begin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fear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hearts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1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end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fear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totally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gone,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completely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0"/>
        </w:rPr>
        <w:t>annihilated,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rest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assured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29"/>
        </w:rPr>
        <w:t>answered­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way,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least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God's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way.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5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end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fear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remains,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8"/>
        </w:rPr>
        <w:t>then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yet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answered,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5"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purer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needed.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Often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7"/>
        </w:rPr>
        <w:t>confronted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1"/>
        </w:rPr>
        <w:t>situations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appears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7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9"/>
        </w:rPr>
        <w:t>extrication,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seems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impossible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9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fear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banished.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remember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times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repeated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miracle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stilling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0"/>
        </w:rPr>
        <w:t>tempest,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night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1"/>
        </w:rPr>
        <w:t>heart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easily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night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5"/>
        </w:rPr>
        <w:t>Galilee.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400" w:lineRule="exact"/>
        <w:ind w:left="472" w:right="-20"/>
        <w:jc w:val="left"/>
        <w:tabs>
          <w:tab w:pos="628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5"/>
        </w:rPr>
        <w:t>trust?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4"/>
        </w:rPr>
        <w:t>knowing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4" w:after="0" w:line="264" w:lineRule="auto"/>
        <w:ind w:left="134" w:right="203" w:firstLine="14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need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fulfillment,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9"/>
        </w:rPr>
        <w:t>every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seed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1"/>
        </w:rPr>
        <w:t>fruition;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using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Jesus'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9"/>
        </w:rPr>
        <w:t>parable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0"/>
        </w:rPr>
        <w:t>method,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22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looking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need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0"/>
        </w:rPr>
        <w:t>reality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760" w:right="3768"/>
        <w:jc w:val="center"/>
        <w:rPr>
          <w:rFonts w:ascii="Times New Roman" w:hAnsi="Times New Roman" w:cs="Times New Roman" w:eastAsia="Times New Roman"/>
          <w:sz w:val="39"/>
          <w:szCs w:val="39"/>
        </w:rPr>
      </w:pPr>
      <w:rPr/>
      <w:r>
        <w:rPr>
          <w:rFonts w:ascii="Times New Roman" w:hAnsi="Times New Roman" w:cs="Times New Roman" w:eastAsia="Times New Roman"/>
          <w:sz w:val="39"/>
          <w:szCs w:val="39"/>
          <w:color w:val="151515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9"/>
          <w:szCs w:val="39"/>
          <w:color w:val="151515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151515"/>
          <w:spacing w:val="0"/>
          <w:w w:val="94"/>
        </w:rPr>
        <w:t>591</w:t>
      </w:r>
      <w:r>
        <w:rPr>
          <w:rFonts w:ascii="Times New Roman" w:hAnsi="Times New Roman" w:cs="Times New Roman" w:eastAsia="Times New Roman"/>
          <w:sz w:val="39"/>
          <w:szCs w:val="39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020" w:bottom="280" w:left="700" w:right="1480"/>
          <w:footerReference w:type="default" r:id="rId87"/>
          <w:pgSz w:w="10600" w:h="15480"/>
        </w:sectPr>
      </w:pPr>
      <w:rPr/>
    </w:p>
    <w:p>
      <w:pPr>
        <w:spacing w:before="63" w:after="0" w:line="240" w:lineRule="auto"/>
        <w:ind w:left="2016" w:right="1976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2.151864pt;margin-top:772.562012pt;width:447.587797pt;height:.1pt;mso-position-horizontal-relative:page;mso-position-vertical-relative:page;z-index:-2576" coordorigin="43,15451" coordsize="8952,2">
            <v:shape style="position:absolute;left:43;top:15451;width:8952;height:2" coordorigin="43,15451" coordsize="8952,0" path="m43,15451l8995,15451e" filled="f" stroked="t" strokeweight="1.7932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8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"/>
          <w:w w:val="11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7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4" w:lineRule="auto"/>
        <w:ind w:left="148" w:right="23" w:firstLine="7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7"/>
        </w:rPr>
        <w:t>represents.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8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plant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grain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corn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stick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stalk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ground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it.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stalk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comes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53"/>
        </w:rPr>
        <w:t>seed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10"/>
          <w:w w:val="153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4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27"/>
        </w:rPr>
        <w:t>it,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2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never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1"/>
        </w:rPr>
        <w:t>without.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7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Wait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Lord,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way,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time,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harvest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issue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need,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farmer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2"/>
        </w:rPr>
        <w:t>sees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full-grown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wheat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seed.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"/>
          <w:w w:val="108"/>
        </w:rPr>
        <w:t>r</w:t>
      </w:r>
      <w:r>
        <w:rPr>
          <w:rFonts w:ascii="Times New Roman" w:hAnsi="Times New Roman" w:cs="Times New Roman" w:eastAsia="Times New Roman"/>
          <w:sz w:val="35"/>
          <w:szCs w:val="35"/>
          <w:color w:val="A5A5A5"/>
          <w:spacing w:val="0"/>
          <w:w w:val="57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A5A5A5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1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think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ourselves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child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described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9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Phillips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Brooks: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25"/>
        </w:rPr>
        <w:t>"The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1"/>
          <w:w w:val="12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child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digs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seashore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sand,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7"/>
        </w:rPr>
        <w:t>Atlantic,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7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7"/>
        </w:rPr>
        <w:t>miles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deep,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miles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wide,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2"/>
        </w:rPr>
        <w:t>stirred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1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2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fill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him."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way,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presence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2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human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need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divine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forces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6"/>
        </w:rPr>
        <w:t>universe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stirred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fill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us.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ourselves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0"/>
        </w:rPr>
        <w:t>thoughts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0"/>
        </w:rPr>
        <w:t>this,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knowing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around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forces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fitted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2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care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ourselves.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go,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5"/>
        </w:rPr>
        <w:t>know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reigns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0"/>
        </w:rPr>
        <w:t>hands.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" w:after="0" w:line="264" w:lineRule="auto"/>
        <w:ind w:left="155" w:right="34" w:firstLine="366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rules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5"/>
        </w:rPr>
        <w:t>stated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4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form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2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5"/>
        </w:rPr>
        <w:t>don'ts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2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merely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9"/>
        </w:rPr>
        <w:t>negations;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teach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2"/>
        </w:rPr>
        <w:t>lesson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9"/>
        </w:rPr>
        <w:t>constructive,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3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affirmative,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upbuilding.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don'ts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5"/>
        </w:rPr>
        <w:t>don'ts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16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purification.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3"/>
        </w:rPr>
        <w:t>taught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grammar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lessons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7"/>
        </w:rPr>
        <w:t>negatives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affirmative.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case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rn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say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8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negatives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26"/>
        </w:rPr>
        <w:t>affirmative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5"/>
          <w:w w:val="126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free!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free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what?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free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God.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6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said,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9"/>
        </w:rPr>
        <w:t>"Blessed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7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pure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6"/>
        </w:rPr>
        <w:t>heart: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15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3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3"/>
        </w:rPr>
        <w:t>God,"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22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meant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arid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asceti-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98" w:after="0" w:line="240" w:lineRule="auto"/>
        <w:ind w:left="3815" w:right="3588"/>
        <w:jc w:val="center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181818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8"/>
          <w:szCs w:val="38"/>
          <w:color w:val="181818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181818"/>
          <w:spacing w:val="0"/>
          <w:w w:val="106"/>
        </w:rPr>
        <w:t>6o]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60" w:bottom="280" w:left="1480" w:right="860"/>
          <w:footerReference w:type="default" r:id="rId88"/>
          <w:pgSz w:w="10600" w:h="15480"/>
        </w:sectPr>
      </w:pPr>
      <w:rPr/>
    </w:p>
    <w:p>
      <w:pPr>
        <w:spacing w:before="60" w:after="0" w:line="240" w:lineRule="auto"/>
        <w:ind w:left="2674" w:right="2464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1.267283pt;margin-top:261.751404pt;width:.1pt;height:509.344278pt;mso-position-horizontal-relative:page;mso-position-vertical-relative:page;z-index:-2575" coordorigin="25,5235" coordsize="2,10187">
            <v:shape style="position:absolute;left:25;top:5235;width:2;height:10187" coordorigin="25,5235" coordsize="0,10187" path="m25,15422l25,5235e" filled="f" stroked="t" strokeweight="1.448323pt" strokecolor="#000000">
              <v:path arrowok="t"/>
            </v:shape>
          </v:group>
          <w10:wrap type="none"/>
        </w:pict>
      </w:r>
      <w:r>
        <w:rPr/>
        <w:pict>
          <v:group style="position:absolute;margin-left:527.732727pt;margin-top:185.150101pt;width:.1pt;height:295.877111pt;mso-position-horizontal-relative:page;mso-position-vertical-relative:page;z-index:-2574" coordorigin="10555,3703" coordsize="2,5918">
            <v:shape style="position:absolute;left:10555;top:3703;width:2;height:5918" coordorigin="10555,3703" coordsize="0,5918" path="m10555,9621l10555,3703e" filled="f" stroked="t" strokeweight=".724162pt" strokecolor="#000000">
              <v:path arrowok="t"/>
            </v:shape>
          </v:group>
          <w10:wrap type="none"/>
        </w:pict>
      </w:r>
      <w:r>
        <w:rPr/>
        <w:pict>
          <v:group style="position:absolute;margin-left:526.465454pt;margin-top:511.159485pt;width:.1pt;height:124.885553pt;mso-position-horizontal-relative:page;mso-position-vertical-relative:page;z-index:-2573" coordorigin="10529,10223" coordsize="2,2498">
            <v:shape style="position:absolute;left:10529;top:10223;width:2;height:2498" coordorigin="10529,10223" coordsize="0,2498" path="m10529,12721l10529,10223e" filled="f" stroked="t" strokeweight="1.086242pt" strokecolor="#000000">
              <v:path arrowok="t"/>
            </v:shape>
          </v:group>
          <w10:wrap type="none"/>
        </w:pict>
      </w:r>
      <w:r>
        <w:rPr/>
        <w:pict>
          <v:group style="position:absolute;margin-left:525.017090pt;margin-top:666.540344pt;width:.1pt;height:106.370544pt;mso-position-horizontal-relative:page;mso-position-vertical-relative:page;z-index:-2572" coordorigin="10500,13331" coordsize="2,2127">
            <v:shape style="position:absolute;left:10500;top:13331;width:2;height:2127" coordorigin="10500,13331" coordsize="0,2127" path="m10500,15458l10500,13331e" filled="f" stroked="t" strokeweight="1.086242pt" strokecolor="#000000">
              <v:path arrowok="t"/>
            </v:shape>
          </v:group>
          <w10:wrap type="none"/>
        </w:pict>
      </w:r>
      <w:r>
        <w:rPr/>
        <w:pict>
          <v:group style="position:absolute;margin-left:15.569473pt;margin-top:771.45874pt;width:198.42026pt;height:.1pt;mso-position-horizontal-relative:page;mso-position-vertical-relative:page;z-index:-2571" coordorigin="311,15429" coordsize="3968,2">
            <v:shape style="position:absolute;left:311;top:15429;width:3968;height:2" coordorigin="311,15429" coordsize="3968,0" path="m311,15429l4280,15429e" filled="f" stroked="t" strokeweight="1.44832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1"/>
        </w:rPr>
        <w:t>Lesson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12"/>
          <w:w w:val="11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2"/>
        </w:rPr>
        <w:t>Prayer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4" w:lineRule="auto"/>
        <w:ind w:left="172" w:right="33" w:firstLine="36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cism;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4"/>
          <w:w w:val="113"/>
        </w:rPr>
        <w:t>e</w:t>
      </w:r>
      <w:r>
        <w:rPr>
          <w:rFonts w:ascii="Times New Roman" w:hAnsi="Times New Roman" w:cs="Times New Roman" w:eastAsia="Times New Roman"/>
          <w:sz w:val="35"/>
          <w:szCs w:val="35"/>
          <w:color w:val="9C9C9C"/>
          <w:spacing w:val="0"/>
          <w:w w:val="80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9C9C9C"/>
          <w:spacing w:val="-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mind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rule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conduct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compounded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chiefly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negatives;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meant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rather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whole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cleansing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soul,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removal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debris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obstruct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1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clear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flow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God's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1"/>
        </w:rPr>
        <w:t>will.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remove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beams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motes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1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Self,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vanity,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1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covetousness,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egotism;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3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Anger,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brood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jealousies,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envies,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fault­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finding;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Worry,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children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fear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cowardice;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cleansing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turn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strong,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clean,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crystalline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9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lens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soul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infinite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riches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Heaven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majesty,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beauty,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glory.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264" w:lineRule="auto"/>
        <w:ind w:left="158" w:right="53" w:firstLine="369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Merely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riches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possess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them.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Merely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Him.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short,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4"/>
        </w:rPr>
        <w:t>see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lens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purified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soul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possess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9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see.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kind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seeing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infinitely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5"/>
        </w:rPr>
        <w:t>higher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thinking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24"/>
          <w:w w:val="109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9C9C9C"/>
          <w:spacing w:val="0"/>
          <w:w w:val="80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9C9C9C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Spiritual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seeing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means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spiritual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possession.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sees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2"/>
          <w:w w:val="409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9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is,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3"/>
        </w:rPr>
        <w:t>pos­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sesses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soul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15"/>
          <w:w w:val="401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whose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prayers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an­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swered.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verified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custom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3"/>
        </w:rPr>
        <w:t>come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ancient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times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calling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whose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prayers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answered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thinker,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seer.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" w:after="0" w:line="240" w:lineRule="auto"/>
        <w:ind w:left="459" w:right="98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3"/>
        </w:rPr>
        <w:t>don'ts,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then,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don'ts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1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bind;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3" w:after="0" w:line="264" w:lineRule="auto"/>
        <w:ind w:left="136" w:right="33" w:firstLine="-29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9C9C9C"/>
          <w:w w:val="60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9C9C9C"/>
          <w:spacing w:val="-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don'ts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3"/>
        </w:rPr>
        <w:t>liberate;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liberation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8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89"/>
        </w:rPr>
        <w:t>any.:.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negative.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D2D2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D2D2D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straight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3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message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us.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expect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3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message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Father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4"/>
        </w:rPr>
        <w:t>see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receiving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apparatus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18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pure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vibrant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4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752" w:right="3668"/>
        <w:jc w:val="center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161616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7"/>
          <w:szCs w:val="37"/>
          <w:color w:val="161616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61616"/>
          <w:spacing w:val="0"/>
          <w:w w:val="112"/>
        </w:rPr>
        <w:t>61]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40" w:bottom="280" w:left="820" w:right="1480"/>
          <w:footerReference w:type="default" r:id="rId89"/>
          <w:pgSz w:w="10600" w:h="15480"/>
        </w:sectPr>
      </w:pPr>
      <w:rPr/>
    </w:p>
    <w:p>
      <w:pPr>
        <w:spacing w:before="43" w:after="0" w:line="240" w:lineRule="auto"/>
        <w:ind w:left="2020" w:right="1982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2.359986pt;margin-top:411.539703pt;width:.1pt;height:140.330672pt;mso-position-horizontal-relative:page;mso-position-vertical-relative:page;z-index:-2570" coordorigin="47,8231" coordsize="2,2807">
            <v:shape style="position:absolute;left:47;top:8231;width:2;height:2807" coordorigin="47,8231" coordsize="0,2807" path="m47,11037l47,8231e" filled="f" stroked="t" strokeweight="1.452299pt" strokecolor="#000000">
              <v:path arrowok="t"/>
            </v:shape>
          </v:group>
          <w10:wrap type="none"/>
        </w:pict>
      </w:r>
      <w:r>
        <w:rPr/>
        <w:pict>
          <v:group style="position:absolute;margin-left:524.643127pt;margin-top:112.883286pt;width:2.541524pt;height:249.576546pt;mso-position-horizontal-relative:page;mso-position-vertical-relative:page;z-index:-2569" coordorigin="10493,2258" coordsize="51,4992">
            <v:group style="position:absolute;left:10504;top:2269;width:2;height:3112" coordorigin="10504,2269" coordsize="2,3112">
              <v:shape style="position:absolute;left:10504;top:2269;width:2;height:3112" coordorigin="10504,2269" coordsize="0,3112" path="m10504,5381l10504,2269e" filled="f" stroked="t" strokeweight="1.089224pt" strokecolor="#000000">
                <v:path arrowok="t"/>
              </v:shape>
            </v:group>
            <v:group style="position:absolute;left:10536;top:3970;width:2;height:3272" coordorigin="10536,3970" coordsize="2,3272">
              <v:shape style="position:absolute;left:10536;top:3970;width:2;height:3272" coordorigin="10536,3970" coordsize="0,3272" path="m10536,7242l10536,3970e" filled="f" stroked="t" strokeweight=".7261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4.53466pt;margin-top:771.091614pt;width:403.376116pt;height:.1pt;mso-position-horizontal-relative:page;mso-position-vertical-relative:page;z-index:-2568" coordorigin="2491,15422" coordsize="8068,2">
            <v:shape style="position:absolute;left:2491;top:15422;width:8068;height:2" coordorigin="2491,15422" coordsize="8068,0" path="m2491,15422l10558,15422e" filled="f" stroked="t" strokeweight="1.08922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16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1"/>
          <w:w w:val="11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8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7" w:lineRule="auto"/>
        <w:ind w:left="121" w:right="41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love.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unloving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thought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clogs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flow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8"/>
        </w:rPr>
        <w:t>God's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love,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rusty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pipes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retard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prevent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4"/>
        </w:rPr>
        <w:t>even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flow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life-giving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waters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3"/>
        </w:rPr>
        <w:t>reservoirs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6"/>
        </w:rPr>
        <w:t>mountains.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" w:after="0" w:line="257" w:lineRule="auto"/>
        <w:ind w:left="107" w:right="35" w:firstLine="356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step,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then,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preparing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ourselves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1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prayer,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clearing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channel,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making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8"/>
        </w:rPr>
        <w:t>ready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inflow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God's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love.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best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done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8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thinking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one's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self,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fixing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one's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eyes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3"/>
        </w:rPr>
        <w:t>on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God.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Think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13"/>
        </w:rPr>
        <w:t>LOVING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-2"/>
          <w:w w:val="113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color w:val="2A2A2A"/>
          <w:spacing w:val="0"/>
          <w:w w:val="113"/>
        </w:rPr>
        <w:t>ALL</w:t>
      </w:r>
      <w:r>
        <w:rPr>
          <w:rFonts w:ascii="Times New Roman" w:hAnsi="Times New Roman" w:cs="Times New Roman" w:eastAsia="Times New Roman"/>
          <w:sz w:val="25"/>
          <w:szCs w:val="25"/>
          <w:color w:val="2A2A2A"/>
          <w:spacing w:val="8"/>
          <w:w w:val="113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18"/>
        </w:rPr>
        <w:t>POWERFUL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-14"/>
          <w:w w:val="118"/>
        </w:rPr>
        <w:t>,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14"/>
        </w:rPr>
        <w:t>ALL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19"/>
        </w:rPr>
        <w:t>PERFECT,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40"/>
          <w:w w:val="11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anger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distrust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8"/>
        </w:rPr>
        <w:t>fear.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Then,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keeping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gaze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steadily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Him,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feel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petty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annoyances,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prejudices,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selfish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desires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falling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away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worthless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garments.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4"/>
        </w:rPr>
        <w:t>Remem­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ber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residue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wrong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thinking,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3"/>
        </w:rPr>
        <w:t>malice,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99"/>
        </w:rPr>
        <w:t>selfishness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21"/>
          <w:w w:val="9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heart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brain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clogs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5"/>
        </w:rPr>
        <w:t>recep­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downpouring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light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love.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Wipe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2"/>
        </w:rPr>
        <w:t>from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glass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vision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mist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self,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9"/>
        </w:rPr>
        <w:t>Paul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says,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cease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9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glass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9"/>
        </w:rPr>
        <w:t>darkly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face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4"/>
        </w:rPr>
        <w:t>face.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12" w:right="3649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2A2A2A"/>
          <w:w w:val="131"/>
        </w:rPr>
        <w:t>[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8"/>
        </w:rPr>
        <w:t>62]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00" w:bottom="280" w:left="1440" w:right="900"/>
          <w:footerReference w:type="default" r:id="rId90"/>
          <w:pgSz w:w="10600" w:h="154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763.92041pt;width:519.290279pt;height:10.07962pt;mso-position-horizontal-relative:page;mso-position-vertical-relative:page;z-index:-2567" coordorigin="0,15278" coordsize="10386,202">
            <v:group style="position:absolute;left:18;top:15286;width:2;height:194" coordorigin="18,15286" coordsize="2,194">
              <v:shape style="position:absolute;left:18;top:15286;width:2;height:194" coordorigin="18,15286" coordsize="0,194" path="m18,15480l18,15286e" filled="f" stroked="t" strokeweight=".719239pt" strokecolor="#000000">
                <v:path arrowok="t"/>
              </v:shape>
            </v:group>
            <v:group style="position:absolute;left:7;top:15466;width:10364;height:2" coordorigin="7,15466" coordsize="10364,2">
              <v:shape style="position:absolute;left:7;top:15466;width:10364;height:2" coordorigin="7,15466" coordsize="10364,0" path="m7,15466l10371,15466e" filled="f" stroked="t" strokeweight="1.438477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60" w:lineRule="exact"/>
        <w:ind w:left="2921" w:right="2889"/>
        <w:jc w:val="center"/>
        <w:rPr>
          <w:rFonts w:ascii="Times New Roman" w:hAnsi="Times New Roman" w:cs="Times New Roman" w:eastAsia="Times New Roman"/>
          <w:sz w:val="49"/>
          <w:szCs w:val="49"/>
        </w:rPr>
      </w:pPr>
      <w:rPr/>
      <w:r>
        <w:rPr>
          <w:rFonts w:ascii="Times New Roman" w:hAnsi="Times New Roman" w:cs="Times New Roman" w:eastAsia="Times New Roman"/>
          <w:sz w:val="49"/>
          <w:szCs w:val="49"/>
          <w:color w:val="151515"/>
          <w:spacing w:val="0"/>
          <w:w w:val="100"/>
          <w:b/>
          <w:bCs/>
          <w:position w:val="-1"/>
        </w:rPr>
        <w:t>In</w:t>
      </w:r>
      <w:r>
        <w:rPr>
          <w:rFonts w:ascii="Times New Roman" w:hAnsi="Times New Roman" w:cs="Times New Roman" w:eastAsia="Times New Roman"/>
          <w:sz w:val="49"/>
          <w:szCs w:val="49"/>
          <w:color w:val="151515"/>
          <w:spacing w:val="-13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color w:val="151515"/>
          <w:spacing w:val="0"/>
          <w:w w:val="100"/>
          <w:b/>
          <w:bCs/>
          <w:position w:val="-1"/>
        </w:rPr>
        <w:t>His</w:t>
      </w:r>
      <w:r>
        <w:rPr>
          <w:rFonts w:ascii="Times New Roman" w:hAnsi="Times New Roman" w:cs="Times New Roman" w:eastAsia="Times New Roman"/>
          <w:sz w:val="49"/>
          <w:szCs w:val="49"/>
          <w:color w:val="151515"/>
          <w:spacing w:val="2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9"/>
          <w:szCs w:val="49"/>
          <w:color w:val="151515"/>
          <w:spacing w:val="0"/>
          <w:w w:val="105"/>
          <w:b/>
          <w:bCs/>
          <w:position w:val="-1"/>
        </w:rPr>
        <w:t>Name</w:t>
      </w:r>
      <w:r>
        <w:rPr>
          <w:rFonts w:ascii="Times New Roman" w:hAnsi="Times New Roman" w:cs="Times New Roman" w:eastAsia="Times New Roman"/>
          <w:sz w:val="49"/>
          <w:szCs w:val="49"/>
          <w:color w:val="000000"/>
          <w:spacing w:val="0"/>
          <w:w w:val="100"/>
          <w:position w:val="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17" w:right="-20"/>
        <w:jc w:val="left"/>
        <w:tabs>
          <w:tab w:pos="464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51515"/>
          <w:spacing w:val="0"/>
          <w:w w:val="124"/>
        </w:rPr>
        <w:t>AFTER</w:t>
      </w:r>
      <w:r>
        <w:rPr>
          <w:rFonts w:ascii="Times New Roman" w:hAnsi="Times New Roman" w:cs="Times New Roman" w:eastAsia="Times New Roman"/>
          <w:sz w:val="25"/>
          <w:szCs w:val="25"/>
          <w:color w:val="151515"/>
          <w:spacing w:val="0"/>
          <w:w w:val="124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51515"/>
          <w:spacing w:val="43"/>
          <w:w w:val="12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golfer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taken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stance,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10"/>
          <w:w w:val="108"/>
        </w:rPr>
        <w:t>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47"/>
        </w:rPr>
        <w:t>...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4" w:after="0" w:line="265" w:lineRule="auto"/>
        <w:ind w:left="317" w:right="273" w:firstLine="-201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A3A3A3"/>
          <w:spacing w:val="0"/>
          <w:w w:val="60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A3A3A3"/>
          <w:spacing w:val="0"/>
          <w:w w:val="6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A3A3A3"/>
          <w:spacing w:val="48"/>
          <w:w w:val="6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dressed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ball,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completely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rid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himself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4"/>
        </w:rPr>
        <w:t>inhi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96"/>
        </w:rPr>
        <w:t>hi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tions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nervousness,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8"/>
        </w:rPr>
        <w:t>impatience,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8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fear,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wrists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relaxed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supple,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8"/>
        </w:rPr>
        <w:t>ready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respond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slightest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8"/>
        </w:rPr>
        <w:t>command,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26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8"/>
        </w:rPr>
        <w:t>ready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last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1"/>
        </w:rPr>
        <w:t>stroke.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399" w:lineRule="exact"/>
        <w:ind w:left="630" w:right="274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seen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golfer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play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1"/>
        </w:rPr>
        <w:t>seen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4" w:after="0" w:line="264" w:lineRule="auto"/>
        <w:ind w:left="331" w:right="106" w:firstLine="-14"/>
        <w:jc w:val="left"/>
        <w:tabs>
          <w:tab w:pos="2120" w:val="left"/>
          <w:tab w:pos="3700" w:val="left"/>
          <w:tab w:pos="4800" w:val="left"/>
          <w:tab w:pos="690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wonderful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world,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4"/>
        </w:rPr>
        <w:t>which,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96"/>
        </w:rPr>
        <w:t>if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wholly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analyzed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accounted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7"/>
        </w:rPr>
        <w:t>for,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explain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9"/>
        </w:rPr>
        <w:t>elucidate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3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whole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mystery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skill.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finished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6"/>
        </w:rPr>
        <w:t>preliminary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relaxation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arms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hands,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golfer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9"/>
        </w:rPr>
        <w:t>rests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quietness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confidence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himself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3"/>
        </w:rPr>
        <w:t>does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wholly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0"/>
        </w:rPr>
        <w:t>understand,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5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feeling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powers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far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beyond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him,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ready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7"/>
        </w:rPr>
        <w:t>waiting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play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game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him.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knows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6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never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learned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play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game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8C8C8C"/>
          <w:spacing w:val="0"/>
          <w:w w:val="60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8C8C8C"/>
          <w:spacing w:val="0"/>
          <w:w w:val="6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done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0"/>
        </w:rPr>
        <w:t>months,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8"/>
        </w:rPr>
        <w:t>years,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even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5"/>
        </w:rPr>
        <w:t>thirty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5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years.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knows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5"/>
        </w:rPr>
        <w:t>deeper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400" w:lineRule="exact"/>
        <w:ind w:left="155" w:right="254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8C8C8C"/>
          <w:spacing w:val="0"/>
          <w:w w:val="60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8C8C8C"/>
          <w:spacing w:val="49"/>
          <w:w w:val="6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cells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being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marvelous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6"/>
        </w:rPr>
        <w:t>coordination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1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98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4" w:after="0" w:line="249" w:lineRule="auto"/>
        <w:ind w:left="360" w:right="222"/>
        <w:jc w:val="both"/>
        <w:rPr>
          <w:rFonts w:ascii="Arial" w:hAnsi="Arial" w:cs="Arial" w:eastAsia="Arial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mind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muscle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3"/>
        </w:rPr>
        <w:t>been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4"/>
        </w:rPr>
        <w:t>attained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32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even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lifetimes.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2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knows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mighty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12"/>
        </w:rPr>
        <w:t>rhythms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-13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0"/>
          <w:w w:val="106"/>
        </w:rPr>
        <w:t>coordinations</w:t>
      </w:r>
      <w:r>
        <w:rPr>
          <w:rFonts w:ascii="Times New Roman" w:hAnsi="Times New Roman" w:cs="Times New Roman" w:eastAsia="Times New Roman"/>
          <w:sz w:val="35"/>
          <w:szCs w:val="35"/>
          <w:color w:val="151515"/>
          <w:spacing w:val="20"/>
          <w:w w:val="106"/>
        </w:rPr>
        <w:t> </w:t>
      </w:r>
      <w:r>
        <w:rPr>
          <w:rFonts w:ascii="Arial" w:hAnsi="Arial" w:cs="Arial" w:eastAsia="Arial"/>
          <w:sz w:val="40"/>
          <w:szCs w:val="40"/>
          <w:color w:val="151515"/>
          <w:spacing w:val="0"/>
          <w:w w:val="79"/>
          <w:b/>
          <w:bCs/>
        </w:rPr>
        <w:t>of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3980" w:right="3792"/>
        <w:jc w:val="center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151515"/>
          <w:w w:val="127"/>
        </w:rPr>
        <w:t>[</w:t>
      </w:r>
      <w:r>
        <w:rPr>
          <w:rFonts w:ascii="Times New Roman" w:hAnsi="Times New Roman" w:cs="Times New Roman" w:eastAsia="Times New Roman"/>
          <w:sz w:val="37"/>
          <w:szCs w:val="37"/>
          <w:color w:val="151515"/>
          <w:spacing w:val="-48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51515"/>
          <w:spacing w:val="0"/>
          <w:w w:val="114"/>
        </w:rPr>
        <w:t>63]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440" w:bottom="280" w:left="460" w:right="1480"/>
          <w:footerReference w:type="default" r:id="rId91"/>
          <w:pgSz w:w="10600" w:h="15480"/>
        </w:sectPr>
      </w:pPr>
      <w:rPr/>
    </w:p>
    <w:p>
      <w:pPr>
        <w:spacing w:before="49" w:after="0" w:line="240" w:lineRule="auto"/>
        <w:ind w:left="2132" w:right="-20"/>
        <w:jc w:val="lef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/>
        <w:pict>
          <v:group style="position:absolute;margin-left:.180054pt;margin-top:0pt;width:.1pt;height:96.478992pt;mso-position-horizontal-relative:page;mso-position-vertical-relative:page;z-index:-2566" coordorigin="4,0" coordsize="2,1930">
            <v:shape style="position:absolute;left:4;top:0;width:2;height:1930" coordorigin="4,0" coordsize="0,1930" path="m4,1930l4,0e" filled="f" stroked="t" strokeweight=".360109pt" strokecolor="#000000">
              <v:path arrowok="t"/>
            </v:shape>
          </v:group>
          <w10:wrap type="none"/>
        </w:pict>
      </w:r>
      <w:r>
        <w:rPr/>
        <w:pict>
          <v:group style="position:absolute;margin-left:.900272pt;margin-top:344.361359pt;width:.1pt;height:148.512605pt;mso-position-horizontal-relative:page;mso-position-vertical-relative:page;z-index:-2565" coordorigin="18,6887" coordsize="2,2970">
            <v:shape style="position:absolute;left:18;top:6887;width:2;height:2970" coordorigin="18,6887" coordsize="0,2970" path="m18,9857l18,6887e" filled="f" stroked="t" strokeweight="1.080327pt" strokecolor="#000000">
              <v:path arrowok="t"/>
            </v:shape>
          </v:group>
          <w10:wrap type="none"/>
        </w:pict>
      </w:r>
      <w:r>
        <w:rPr/>
        <w:pict>
          <v:group style="position:absolute;margin-left:1.080327pt;margin-top:654.216125pt;width:527.199455pt;height:119.601335pt;mso-position-horizontal-relative:page;mso-position-vertical-relative:page;z-index:-2564" coordorigin="22,13084" coordsize="10544,2392">
            <v:group style="position:absolute;left:43;top:13095;width:2;height:2370" coordorigin="43,13095" coordsize="2,2370">
              <v:shape style="position:absolute;left:43;top:13095;width:2;height:2370" coordorigin="43,13095" coordsize="0,2370" path="m43,15466l43,13095e" filled="f" stroked="t" strokeweight="1.080327pt" strokecolor="#000000">
                <v:path arrowok="t"/>
              </v:shape>
            </v:group>
            <v:group style="position:absolute;left:36;top:15458;width:10515;height:2" coordorigin="36,15458" coordsize="10515,2">
              <v:shape style="position:absolute;left:36;top:15458;width:10515;height:2" coordorigin="36,15458" coordsize="10515,0" path="m36,15458l10551,15458e" filled="f" stroked="t" strokeweight="1.44043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27.019409pt;margin-top:.722689pt;width:.1pt;height:443.008403pt;mso-position-horizontal-relative:page;mso-position-vertical-relative:page;z-index:-2563" coordorigin="10540,14" coordsize="2,8860">
            <v:shape style="position:absolute;left:10540;top:14;width:2;height:8860" coordorigin="10540,14" coordsize="0,8860" path="m10540,8875l10540,14e" filled="f" stroked="t" strokeweight="2.16065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7"/>
          <w:szCs w:val="37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7"/>
          <w:szCs w:val="37"/>
          <w:color w:val="232323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32323"/>
          <w:spacing w:val="0"/>
          <w:w w:val="100"/>
        </w:rPr>
        <w:t>Soul's</w:t>
      </w:r>
      <w:r>
        <w:rPr>
          <w:rFonts w:ascii="Times New Roman" w:hAnsi="Times New Roman" w:cs="Times New Roman" w:eastAsia="Times New Roman"/>
          <w:sz w:val="37"/>
          <w:szCs w:val="37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3232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32323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7"/>
          <w:szCs w:val="37"/>
          <w:color w:val="23232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32323"/>
          <w:spacing w:val="0"/>
          <w:w w:val="103"/>
        </w:rPr>
        <w:t>Desire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4" w:lineRule="auto"/>
        <w:ind w:left="116" w:right="43" w:firstLine="22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eye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muscle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brain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worked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3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history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race.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He,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4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hardly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swaddling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clothes,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4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growth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muscle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bone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tissue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5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seen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light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few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7"/>
        </w:rPr>
        <w:t>revolutions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71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14"/>
        </w:rPr>
        <w:t>earth,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5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merely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brings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use,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7"/>
        </w:rPr>
        <w:t>dire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-21"/>
          <w:w w:val="107"/>
        </w:rPr>
        <w:t>c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47"/>
        </w:rPr>
        <w:t>...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4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control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capable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of,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physical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11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psychic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forces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old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Time.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3"/>
        </w:rPr>
        <w:t>knows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20"/>
        </w:rPr>
        <w:t>that,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8"/>
          <w:w w:val="12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sends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ball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course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7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majestic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drives,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he,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small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self,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does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strike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ball,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4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ancestors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rise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gird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themselves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strike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21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7"/>
        </w:rPr>
        <w:t>him.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6" w:after="0" w:line="263" w:lineRule="auto"/>
        <w:ind w:left="108" w:right="38" w:firstLine="360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prays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3"/>
        </w:rPr>
        <w:t>power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knows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does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praying;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5"/>
        </w:rPr>
        <w:t>merely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directs,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small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sometimes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awkward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7"/>
        </w:rPr>
        <w:t>way,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forces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greater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himself.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12"/>
        </w:rPr>
        <w:t>great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golfer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9"/>
        </w:rPr>
        <w:t>indebted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68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physical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heritage,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9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prays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indebted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vast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9"/>
        </w:rPr>
        <w:t>spiritual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92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9"/>
        </w:rPr>
        <w:t>heritage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race.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golf-player,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6"/>
        </w:rPr>
        <w:t>image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likeness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physical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12"/>
        </w:rPr>
        <w:t>father,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plays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13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10"/>
        </w:rPr>
        <w:t>instincts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9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physical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prowess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6"/>
        </w:rPr>
        <w:t>physical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father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handed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him.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3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prays,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image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likeness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4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12"/>
        </w:rPr>
        <w:t>spiritual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7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12"/>
        </w:rPr>
        <w:t>Father,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18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prays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power,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9"/>
        </w:rPr>
        <w:t>radiance,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glory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given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10"/>
        </w:rPr>
        <w:t>spiritual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powers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1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14"/>
        </w:rPr>
        <w:t>Father,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53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drawn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10"/>
        </w:rPr>
        <w:t>spiritual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forces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3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infinite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106"/>
        </w:rPr>
        <w:t>universe.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9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5.640001pt;height:18.36pt;mso-position-horizontal-relative:char;mso-position-vertical-relative:line" type="#_x0000_t75">
            <v:imagedata r:id="rId9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footer="0" w:header="0" w:top="1000" w:bottom="280" w:left="1440" w:right="900"/>
          <w:footerReference w:type="default" r:id="rId92"/>
          <w:pgSz w:w="10600" w:h="15480"/>
        </w:sectPr>
      </w:pPr>
      <w:rPr/>
    </w:p>
    <w:p>
      <w:pPr>
        <w:spacing w:before="46" w:after="0" w:line="240" w:lineRule="auto"/>
        <w:ind w:left="3066" w:right="3070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/>
        <w:pict>
          <v:group style="position:absolute;margin-left:.182918pt;margin-top:187.814224pt;width:.1pt;height:585.452133pt;mso-position-horizontal-relative:page;mso-position-vertical-relative:page;z-index:-2562" coordorigin="4,3756" coordsize="2,11709">
            <v:shape style="position:absolute;left:4;top:3756;width:2;height:11709" coordorigin="4,3756" coordsize="0,11709" path="m4,15465l4,3756e" filled="f" stroked="t" strokeweight=".731674pt" strokecolor="#000000">
              <v:path arrowok="t"/>
            </v:shape>
          </v:group>
          <w10:wrap type="none"/>
        </w:pict>
      </w:r>
      <w:r>
        <w:rPr/>
        <w:pict>
          <v:group style="position:absolute;margin-left:235.233063pt;margin-top:.917062pt;width:232.306362pt;height:.1pt;mso-position-horizontal-relative:page;mso-position-vertical-relative:page;z-index:-2561" coordorigin="4705,18" coordsize="4646,2">
            <v:shape style="position:absolute;left:4705;top:18;width:4646;height:2" coordorigin="4705,18" coordsize="4646,0" path="m4705,18l9351,18e" filled="f" stroked="t" strokeweight=".365837pt" strokecolor="#000000">
              <v:path arrowok="t"/>
            </v:shape>
          </v:group>
          <w10:wrap type="none"/>
        </w:pict>
      </w:r>
      <w:r>
        <w:rPr/>
        <w:pict>
          <v:group style="position:absolute;margin-left:524.427063pt;margin-top:260.445496pt;width:.1pt;height:34.481516pt;mso-position-horizontal-relative:page;mso-position-vertical-relative:page;z-index:-2560" coordorigin="10489,5209" coordsize="2,690">
            <v:shape style="position:absolute;left:10489;top:5209;width:2;height:690" coordorigin="10489,5209" coordsize="0,690" path="m10489,5899l10489,5209e" filled="f" stroked="t" strokeweight=".731674pt" strokecolor="#000000">
              <v:path arrowok="t"/>
            </v:shape>
          </v:group>
          <w10:wrap type="none"/>
        </w:pict>
      </w:r>
      <w:r>
        <w:rPr/>
        <w:pict>
          <v:group style="position:absolute;margin-left:525.890381pt;margin-top:310.518555pt;width:1.829185pt;height:131.321247pt;mso-position-horizontal-relative:page;mso-position-vertical-relative:page;z-index:-2559" coordorigin="10518,6210" coordsize="37,2626">
            <v:group style="position:absolute;left:10529;top:6221;width:2;height:1321" coordorigin="10529,6221" coordsize="2,1321">
              <v:shape style="position:absolute;left:10529;top:6221;width:2;height:1321" coordorigin="10529,6221" coordsize="0,1321" path="m10529,7542l10529,6221e" filled="f" stroked="t" strokeweight="1.09751pt" strokecolor="#000000">
                <v:path arrowok="t"/>
              </v:shape>
            </v:group>
            <v:group style="position:absolute;left:10551;top:7395;width:2;height:1438" coordorigin="10551,7395" coordsize="2,1438">
              <v:shape style="position:absolute;left:10551;top:7395;width:2;height:1438" coordorigin="10551,7395" coordsize="0,1438" path="m10551,8833l10551,7395e" filled="f" stroked="t" strokeweight=".36583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27.536682pt;margin-top:447.526062pt;width:.1pt;height:63.093839pt;mso-position-horizontal-relative:page;mso-position-vertical-relative:page;z-index:-2558" coordorigin="10551,8951" coordsize="2,1262">
            <v:shape style="position:absolute;left:10551;top:8951;width:2;height:1262" coordorigin="10551,8951" coordsize="0,1262" path="m10551,10212l10551,8951e" filled="f" stroked="t" strokeweight=".365837pt" strokecolor="#000000">
              <v:path arrowok="t"/>
            </v:shape>
          </v:group>
          <w10:wrap type="none"/>
        </w:pict>
      </w:r>
      <w:r>
        <w:rPr/>
        <w:pict>
          <v:group style="position:absolute;margin-left:527.536682pt;margin-top:522.358276pt;width:.1pt;height:41.084360pt;mso-position-horizontal-relative:page;mso-position-vertical-relative:page;z-index:-2557" coordorigin="10551,10447" coordsize="2,822">
            <v:shape style="position:absolute;left:10551;top:10447;width:2;height:822" coordorigin="10551,10447" coordsize="0,822" path="m10551,11269l10551,10447e" filled="f" stroked="t" strokeweight=".365837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I-Iis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6"/>
          <w:w w:val="125"/>
        </w:rPr>
        <w:t>N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2"/>
        </w:rPr>
        <w:t>arne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4" w:lineRule="auto"/>
        <w:ind w:left="104" w:right="65" w:firstLine="337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prayed,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5"/>
        </w:rPr>
        <w:t>reason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prayers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answered.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23"/>
        </w:rPr>
        <w:t>"The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1"/>
          <w:w w:val="12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words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32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3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speak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unto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speak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myself,"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9"/>
        </w:rPr>
        <w:t>said,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30"/>
        </w:rPr>
        <w:t>"but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7"/>
          <w:w w:val="13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3"/>
        </w:rPr>
        <w:t>Father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dwelleth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me."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0"/>
        </w:rPr>
        <w:t>reiterated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followers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practise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7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way.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Seven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times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gave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1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disciples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promise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1"/>
        </w:rPr>
        <w:t>purport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14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was,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22"/>
        </w:rPr>
        <w:t>''What­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soever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ye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ask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3"/>
        </w:rPr>
        <w:t>Father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6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name,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you."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never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spoke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2"/>
        </w:rPr>
        <w:t>true,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took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pains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repeat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4"/>
        </w:rPr>
        <w:t>seven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times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surely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meant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word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heeded.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25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3"/>
        </w:rPr>
        <w:t>statement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9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2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8"/>
        </w:rPr>
        <w:t>misinterpreted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4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disregarded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followers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past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thousand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years.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3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spite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fact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2"/>
        </w:rPr>
        <w:t>uttered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6"/>
        </w:rPr>
        <w:t>im­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pressive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fashion,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followed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examples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0"/>
        </w:rPr>
        <w:t>par­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ables,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0"/>
        </w:rPr>
        <w:t>reiterated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6"/>
        </w:rPr>
        <w:t>times.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3" w:lineRule="auto"/>
        <w:ind w:left="192" w:right="39" w:firstLine="344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does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mean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pray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8"/>
        </w:rPr>
        <w:t>Christ's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6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8"/>
        </w:rPr>
        <w:t>name?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Does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mean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pray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name,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adding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end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lame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apologetic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postscript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praye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22"/>
          <w:w w:val="100"/>
        </w:rPr>
        <w:t>r</w:t>
      </w:r>
      <w:r>
        <w:rPr>
          <w:rFonts w:ascii="Times New Roman" w:hAnsi="Times New Roman" w:cs="Times New Roman" w:eastAsia="Times New Roman"/>
          <w:sz w:val="35"/>
          <w:szCs w:val="35"/>
          <w:color w:val="464646"/>
          <w:spacing w:val="0"/>
          <w:w w:val="100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46464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4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offered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1"/>
        </w:rPr>
        <w:t>Christ's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8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name?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smacks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too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much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cleaning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outside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4"/>
        </w:rPr>
        <w:t>platter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8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8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uncleanliness.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35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4"/>
          <w:w w:val="13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reminds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girl,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4"/>
        </w:rPr>
        <w:t>who,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drawing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looked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7"/>
        </w:rPr>
        <w:t>washtub,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5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7"/>
        </w:rPr>
        <w:t>asked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mother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write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it,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9"/>
        </w:rPr>
        <w:t>"This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6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9"/>
        </w:rPr>
        <w:t>kitty."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402" w:lineRule="exact"/>
        <w:ind w:left="565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does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ask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labels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15"/>
          <w:w w:val="397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2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asks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7" w:after="0" w:line="240" w:lineRule="auto"/>
        <w:ind w:left="163" w:right="41"/>
        <w:jc w:val="center"/>
        <w:tabs>
          <w:tab w:pos="198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real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thing.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does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ask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prayers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5"/>
        </w:rPr>
        <w:t>clean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834" w:right="3563"/>
        <w:jc w:val="center"/>
        <w:rPr>
          <w:rFonts w:ascii="Arial" w:hAnsi="Arial" w:cs="Arial" w:eastAsia="Arial"/>
          <w:sz w:val="44"/>
          <w:szCs w:val="44"/>
        </w:rPr>
      </w:pPr>
      <w:rPr/>
      <w:r>
        <w:rPr>
          <w:rFonts w:ascii="Arial" w:hAnsi="Arial" w:cs="Arial" w:eastAsia="Arial"/>
          <w:sz w:val="42"/>
          <w:szCs w:val="42"/>
          <w:color w:val="212121"/>
          <w:w w:val="117"/>
        </w:rPr>
        <w:t>[</w:t>
      </w:r>
      <w:r>
        <w:rPr>
          <w:rFonts w:ascii="Arial" w:hAnsi="Arial" w:cs="Arial" w:eastAsia="Arial"/>
          <w:sz w:val="42"/>
          <w:szCs w:val="42"/>
          <w:color w:val="212121"/>
          <w:spacing w:val="-69"/>
          <w:w w:val="100"/>
        </w:rPr>
        <w:t> </w:t>
      </w:r>
      <w:r>
        <w:rPr>
          <w:rFonts w:ascii="Arial" w:hAnsi="Arial" w:cs="Arial" w:eastAsia="Arial"/>
          <w:sz w:val="42"/>
          <w:szCs w:val="42"/>
          <w:color w:val="212121"/>
          <w:spacing w:val="0"/>
          <w:w w:val="80"/>
          <w:i/>
        </w:rPr>
        <w:t>6s</w:t>
      </w:r>
      <w:r>
        <w:rPr>
          <w:rFonts w:ascii="Arial" w:hAnsi="Arial" w:cs="Arial" w:eastAsia="Arial"/>
          <w:sz w:val="42"/>
          <w:szCs w:val="42"/>
          <w:color w:val="212121"/>
          <w:spacing w:val="-73"/>
          <w:w w:val="100"/>
          <w:i/>
        </w:rPr>
        <w:t> </w:t>
      </w:r>
      <w:r>
        <w:rPr>
          <w:rFonts w:ascii="Arial" w:hAnsi="Arial" w:cs="Arial" w:eastAsia="Arial"/>
          <w:sz w:val="44"/>
          <w:szCs w:val="44"/>
          <w:color w:val="212121"/>
          <w:spacing w:val="0"/>
          <w:w w:val="76"/>
        </w:rPr>
        <w:t>1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140" w:bottom="280" w:left="840" w:right="1460"/>
          <w:footerReference w:type="default" r:id="rId94"/>
          <w:pgSz w:w="10600" w:h="15480"/>
        </w:sectPr>
      </w:pPr>
      <w:rPr/>
    </w:p>
    <w:p>
      <w:pPr>
        <w:spacing w:before="60" w:after="0" w:line="240" w:lineRule="auto"/>
        <w:ind w:left="2044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.359619pt;margin-top:.72pt;width:.1pt;height:91.44pt;mso-position-horizontal-relative:page;mso-position-vertical-relative:page;z-index:-2556" coordorigin="7,14" coordsize="2,1829">
            <v:shape style="position:absolute;left:7;top:14;width:2;height:1829" coordorigin="7,14" coordsize="0,1829" path="m7,1843l7,14e" filled="f" stroked="t" strokeweight=".359619pt" strokecolor="#000000">
              <v:path arrowok="t"/>
            </v:shape>
          </v:group>
          <w10:wrap type="none"/>
        </w:pict>
      </w:r>
      <w:r>
        <w:rPr/>
        <w:pict>
          <v:group style="position:absolute;margin-left:207.500336pt;margin-top:773.640015pt;width:321.49966pt;height:.1pt;mso-position-horizontal-relative:page;mso-position-vertical-relative:page;z-index:-2555" coordorigin="4150,15473" coordsize="6430,2">
            <v:shape style="position:absolute;left:4150;top:15473;width:6430;height:2" coordorigin="4150,15473" coordsize="6430,0" path="m4150,15473l10580,15473e" filled="f" stroked="t" strokeweight=".719239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6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6"/>
          <w:w w:val="11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5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4" w:lineRule="auto"/>
        <w:ind w:left="116" w:right="77" w:firstLine="7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9"/>
        </w:rPr>
        <w:t>exteriors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6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58"/>
        </w:rPr>
        <w:t>only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-2"/>
          <w:w w:val="158"/>
        </w:rPr>
        <w:t>-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4"/>
        </w:rPr>
        <w:t>they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clean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6"/>
        </w:rPr>
        <w:t>well.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does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ask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22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4"/>
          <w:w w:val="12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pray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add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8"/>
        </w:rPr>
        <w:t>hypocritical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4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8"/>
        </w:rPr>
        <w:t>postscript: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1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8"/>
        </w:rPr>
        <w:t>"In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8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1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8"/>
        </w:rPr>
        <w:t>Christ's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ask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7"/>
        </w:rPr>
        <w:t>this."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0" w:after="0" w:line="379" w:lineRule="exact"/>
        <w:ind w:left="445" w:right="91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wonder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22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7"/>
          <w:w w:val="12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prayers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0"/>
        </w:rPr>
        <w:t>so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55" w:after="0" w:line="272" w:lineRule="auto"/>
        <w:ind w:left="116" w:right="56" w:firstLine="14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7"/>
        </w:rPr>
        <w:t>ineffective?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6"/>
          <w:w w:val="10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years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4"/>
        </w:rPr>
        <w:t>pray­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told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5"/>
        </w:rPr>
        <w:t>pray,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genuine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8"/>
        </w:rPr>
        <w:t>communion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3"/>
        </w:rPr>
        <w:t>trying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0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palm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off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5"/>
        </w:rPr>
        <w:t>Hin1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2"/>
        </w:rPr>
        <w:t>makeshifts,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-17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2"/>
        </w:rPr>
        <w:t>substitutes,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92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flimsy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2"/>
        </w:rPr>
        <w:t>imitations.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0" w:after="0" w:line="388" w:lineRule="exact"/>
        <w:ind w:left="445" w:right="71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25"/>
        </w:rPr>
        <w:t>"The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1"/>
          <w:w w:val="12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25"/>
        </w:rPr>
        <w:t>'name'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9"/>
          <w:w w:val="12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3"/>
        </w:rPr>
        <w:t>primitive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2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3"/>
        </w:rPr>
        <w:t>thought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9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3"/>
        </w:rPr>
        <w:t>stands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8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6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62" w:after="0" w:line="271" w:lineRule="auto"/>
        <w:ind w:left="130" w:right="49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person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bearing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7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0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7"/>
        </w:rPr>
        <w:t>name;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-26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is,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sense,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0"/>
        </w:rPr>
        <w:t>per­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son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0"/>
        </w:rPr>
        <w:t>himself,"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2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writes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Dr.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H.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Clay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0"/>
        </w:rPr>
        <w:t>Trumbull.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5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0"/>
        </w:rPr>
        <w:t>When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woman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marries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takes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0"/>
          <w:w w:val="410"/>
        </w:rPr>
        <w:t>-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7"/>
        </w:rPr>
        <w:t>unless,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parts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world,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takes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hers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-2"/>
          <w:w w:val="410"/>
        </w:rPr>
        <w:t>-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4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wife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1"/>
        </w:rPr>
        <w:t>thereby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3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becomes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possession,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9"/>
        </w:rPr>
        <w:t>represen­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6"/>
        </w:rPr>
        <w:t>tative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6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8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2"/>
        </w:rPr>
        <w:t>speaks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9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assembly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6"/>
        </w:rPr>
        <w:t>voice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becomes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voice.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himself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said,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7"/>
        </w:rPr>
        <w:t>"And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3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7"/>
        </w:rPr>
        <w:t>they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twain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flesh."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pray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2"/>
        </w:rPr>
        <w:t>Christ's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7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2"/>
        </w:rPr>
        <w:t>name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8"/>
          <w:w w:val="401"/>
        </w:rPr>
        <w:t>-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3"/>
        </w:rPr>
        <w:t>not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7"/>
        </w:rPr>
        <w:t>flesh,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3"/>
        </w:rPr>
        <w:t>spirit.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0" w:after="0" w:line="389" w:lineRule="exact"/>
        <w:ind w:left="452" w:right="71"/>
        <w:jc w:val="center"/>
        <w:tabs>
          <w:tab w:pos="900" w:val="left"/>
          <w:tab w:pos="1800" w:val="left"/>
          <w:tab w:pos="3340" w:val="left"/>
          <w:tab w:pos="4660" w:val="left"/>
          <w:tab w:pos="5160" w:val="left"/>
          <w:tab w:pos="6160" w:val="left"/>
          <w:tab w:pos="7600" w:val="left"/>
        </w:tabs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0"/>
        </w:rPr>
        <w:t>beautiful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0"/>
        </w:rPr>
        <w:t>custom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-84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-6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parts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-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6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55" w:after="0" w:line="272" w:lineRule="auto"/>
        <w:ind w:left="159" w:right="31" w:firstLine="7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South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Sea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4"/>
        </w:rPr>
        <w:t>Islands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22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"/>
          <w:w w:val="12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men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6"/>
        </w:rPr>
        <w:t>become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deeply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5"/>
        </w:rPr>
        <w:t>attached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4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5"/>
        </w:rPr>
        <w:t>other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0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0"/>
        </w:rPr>
        <w:t>exchange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7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0"/>
        </w:rPr>
        <w:t>names,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known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8"/>
        </w:rPr>
        <w:t>for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rest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life.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exchange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34"/>
        </w:rPr>
        <w:t>names,­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3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9"/>
        </w:rPr>
        <w:t>speaking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23"/>
        </w:rPr>
        <w:t>another's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23"/>
        </w:rPr>
        <w:t>name,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-7"/>
          <w:w w:val="123"/>
        </w:rPr>
        <w:t>-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23"/>
        </w:rPr>
        <w:t>whether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23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6"/>
          <w:w w:val="12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23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2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0"/>
        </w:rPr>
        <w:t>marriage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1"/>
        </w:rPr>
        <w:t>friendship,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2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implies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sacred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tie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3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3"/>
        </w:rPr>
        <w:t>absolute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4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3"/>
        </w:rPr>
        <w:t>unity,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6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3"/>
        </w:rPr>
        <w:t>absolute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4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love.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speak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7"/>
        </w:rPr>
        <w:t>Christ's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793" w:right="3602"/>
        <w:jc w:val="center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161616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8"/>
          <w:szCs w:val="38"/>
          <w:color w:val="161616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161616"/>
          <w:spacing w:val="0"/>
          <w:w w:val="110"/>
        </w:rPr>
        <w:t>66]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000" w:bottom="280" w:left="1380" w:right="940"/>
          <w:footerReference w:type="default" r:id="rId95"/>
          <w:pgSz w:w="10600" w:h="15480"/>
        </w:sectPr>
      </w:pPr>
      <w:rPr/>
    </w:p>
    <w:p>
      <w:pPr>
        <w:spacing w:before="52" w:after="0" w:line="240" w:lineRule="auto"/>
        <w:ind w:left="3168" w:right="308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523.537659pt;margin-top:312.856171pt;width:4.341709pt;height:460.781117pt;mso-position-horizontal-relative:page;mso-position-vertical-relative:page;z-index:-2554" coordorigin="10471,6257" coordsize="87,9216">
            <v:shape style="position:absolute;left:10471;top:12222;width:87;height:1541" type="#_x0000_t75">
              <v:imagedata r:id="rId97" o:title=""/>
            </v:shape>
            <v:group style="position:absolute;left:10519;top:6279;width:2;height:9172" coordorigin="10519,6279" coordsize="2,9172">
              <v:shape style="position:absolute;left:10519;top:6279;width:2;height:9172" coordorigin="10519,6279" coordsize="0,9172" path="m10519,15451l10519,6279e" filled="f" stroked="t" strokeweight="2.16803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180669pt;margin-top:1.085047pt;width:.1pt;height:324.067289pt;mso-position-horizontal-relative:page;mso-position-vertical-relative:page;z-index:-2553" coordorigin="4,22" coordsize="2,6481">
            <v:shape style="position:absolute;left:4;top:22;width:2;height:6481" coordorigin="4,22" coordsize="0,6481" path="m4,6503l4,22e" filled="f" stroked="t" strokeweight=".722678pt" strokecolor="#000000">
              <v:path arrowok="t"/>
            </v:shape>
          </v:group>
          <w10:wrap type="none"/>
        </w:pict>
      </w:r>
      <w:r>
        <w:rPr/>
        <w:pict>
          <v:group style="position:absolute;margin-left:0pt;margin-top:772.914978pt;width:415.539617pt;height:.1pt;mso-position-horizontal-relative:page;mso-position-vertical-relative:page;z-index:-2552" coordorigin="0,15458" coordsize="8311,2">
            <v:shape style="position:absolute;left:0;top:15458;width:8311;height:2" coordorigin="0,15458" coordsize="8311,0" path="m0,15458l8311,15458e" filled="f" stroked="t" strokeweight="1.08401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8"/>
          <w:szCs w:val="38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8"/>
          <w:szCs w:val="38"/>
          <w:color w:val="1818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3"/>
        </w:rPr>
        <w:t>Name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3" w:lineRule="auto"/>
        <w:ind w:left="196" w:right="154" w:firstLine="14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means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Him;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7"/>
        </w:rPr>
        <w:t>represent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express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Him;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abide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2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abides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us.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9" w:after="0" w:line="264" w:lineRule="auto"/>
        <w:ind w:left="167" w:right="120" w:firstLine="383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34"/>
        </w:rPr>
        <w:t>"If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5"/>
          <w:w w:val="13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ask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2"/>
        </w:rPr>
        <w:t>anything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3"/>
        </w:rPr>
        <w:t>Jesus,"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continues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Dr.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1"/>
        </w:rPr>
        <w:t>Trumbull,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35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1"/>
        </w:rPr>
        <w:t>"we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6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sure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9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ourselves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name,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being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hid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9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life,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name.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72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34"/>
          <w:w w:val="17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72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26"/>
          <w:w w:val="17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72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-29"/>
          <w:w w:val="17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Coming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2"/>
        </w:rPr>
        <w:t>thus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6"/>
        </w:rPr>
        <w:t>Father,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2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name,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4"/>
        </w:rPr>
        <w:t>spirit,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likeness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Son;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5"/>
        </w:rPr>
        <w:t>Father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6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hear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answer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us,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7"/>
        </w:rPr>
        <w:t>represen­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2"/>
        </w:rPr>
        <w:t>tatives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25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Son,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7"/>
        </w:rPr>
        <w:t>enwrapped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3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dwelling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6"/>
        </w:rPr>
        <w:t>within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self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supreme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9"/>
        </w:rPr>
        <w:t>representative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7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8"/>
        </w:rPr>
        <w:t>Father."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6" w:after="0" w:line="263" w:lineRule="auto"/>
        <w:ind w:left="124" w:right="163" w:firstLine="383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might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say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mere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change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preposition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6"/>
        </w:rPr>
        <w:t>revolutionized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5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entire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5"/>
        </w:rPr>
        <w:t>conception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prayer.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Old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1"/>
        </w:rPr>
        <w:t>Testament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6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days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3"/>
        </w:rPr>
        <w:t>co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19"/>
          <w:w w:val="103"/>
        </w:rPr>
        <w:t>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54"/>
        </w:rPr>
        <w:t>...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5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largely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offering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sacrifices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altar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16"/>
          <w:w w:val="400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0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exhibition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  <w:i/>
        </w:rPr>
        <w:t>before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God.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21"/>
        </w:rPr>
        <w:t>Testament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37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21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became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petition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addressed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God.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went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step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3"/>
        </w:rPr>
        <w:t>further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7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4B4B4B"/>
          <w:spacing w:val="4"/>
          <w:w w:val="63"/>
        </w:rPr>
        <w:t>'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using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communion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13131"/>
          <w:spacing w:val="0"/>
          <w:w w:val="105"/>
          <w:i/>
        </w:rPr>
        <w:t>with</w:t>
      </w:r>
      <w:r>
        <w:rPr>
          <w:rFonts w:ascii="Times New Roman" w:hAnsi="Times New Roman" w:cs="Times New Roman" w:eastAsia="Times New Roman"/>
          <w:sz w:val="34"/>
          <w:szCs w:val="34"/>
          <w:color w:val="313131"/>
          <w:spacing w:val="0"/>
          <w:w w:val="105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God.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change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4"/>
        </w:rPr>
        <w:t>important.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4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7"/>
          <w:w w:val="114"/>
        </w:rPr>
        <w:t> </w:t>
      </w:r>
      <w:r>
        <w:rPr>
          <w:rFonts w:ascii="Arial" w:hAnsi="Arial" w:cs="Arial" w:eastAsia="Arial"/>
          <w:sz w:val="34"/>
          <w:szCs w:val="34"/>
          <w:color w:val="181818"/>
          <w:spacing w:val="0"/>
          <w:w w:val="100"/>
        </w:rPr>
        <w:t>A</w:t>
      </w:r>
      <w:r>
        <w:rPr>
          <w:rFonts w:ascii="Arial" w:hAnsi="Arial" w:cs="Arial" w:eastAsia="Arial"/>
          <w:sz w:val="34"/>
          <w:szCs w:val="34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18181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writer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says,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25"/>
        </w:rPr>
        <w:t>"True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5"/>
          <w:w w:val="12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is,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2"/>
        </w:rPr>
        <w:t>Lord's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9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6"/>
        </w:rPr>
        <w:t>witness,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revealed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praying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even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God,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9"/>
        </w:rPr>
        <w:t>Hi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6"/>
          <w:w w:val="109"/>
        </w:rPr>
        <w:t>m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296"/>
        </w:rPr>
        <w:t>....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1"/>
        </w:rPr>
        <w:t>Strictly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1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9"/>
        </w:rPr>
        <w:t>state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6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21"/>
        </w:rPr>
        <w:t>truth,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29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7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Holy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Ghost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praying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us;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2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" w:after="0" w:line="267" w:lineRule="auto"/>
        <w:ind w:left="109" w:right="170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\vhilst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'we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pray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ought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237"/>
        </w:rPr>
        <w:t>•.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2"/>
          <w:w w:val="237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9E9E9E"/>
          <w:spacing w:val="0"/>
          <w:w w:val="80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9E9E9E"/>
          <w:spacing w:val="-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Spirit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itself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maketh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5"/>
        </w:rPr>
        <w:t>intercession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us.'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70"/>
        </w:rPr>
        <w:t>''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377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6.72pt;height:18.36pt;mso-position-horizontal-relative:char;mso-position-vertical-relative:line" type="#_x0000_t75">
            <v:imagedata r:id="rId9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footer="0" w:header="0" w:top="960" w:bottom="280" w:left="700" w:right="1480"/>
          <w:footerReference w:type="default" r:id="rId96"/>
          <w:pgSz w:w="10600" w:h="15480"/>
        </w:sectPr>
      </w:pPr>
      <w:rPr/>
    </w:p>
    <w:p>
      <w:pPr>
        <w:spacing w:before="55" w:after="0" w:line="240" w:lineRule="auto"/>
        <w:ind w:left="2101" w:right="1987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527.735291pt;margin-top:16.637383pt;width:.1pt;height:93.314019pt;mso-position-horizontal-relative:page;mso-position-vertical-relative:page;z-index:-2551" coordorigin="10555,333" coordsize="2,1866">
            <v:shape style="position:absolute;left:10555;top:333;width:2;height:1866" coordorigin="10555,333" coordsize="0,1866" path="m10555,2199l10555,333e" filled="f" stroked="t" strokeweight=".361339pt" strokecolor="#000000">
              <v:path arrowok="t"/>
            </v:shape>
          </v:group>
          <w10:wrap type="none"/>
        </w:pict>
      </w:r>
      <w:r>
        <w:rPr/>
        <w:pict>
          <v:group style="position:absolute;margin-left:1.626025pt;margin-top:478.867279pt;width:.1pt;height:295.132710pt;mso-position-horizontal-relative:page;mso-position-vertical-relative:page;z-index:-2550" coordorigin="33,9577" coordsize="2,5903">
            <v:shape style="position:absolute;left:33;top:9577;width:2;height:5903" coordorigin="33,9577" coordsize="0,5903" path="m33,15480l33,9577e" filled="f" stroked="t" strokeweight="1.445355pt" strokecolor="#000000">
              <v:path arrowok="t"/>
            </v:shape>
          </v:group>
          <w10:wrap type="none"/>
        </w:pict>
      </w:r>
      <w:r>
        <w:rPr/>
        <w:pict>
          <v:group style="position:absolute;margin-left:58.175545pt;margin-top:772.914978pt;width:470.824454pt;height:.1pt;mso-position-horizontal-relative:page;mso-position-vertical-relative:page;z-index:-2549" coordorigin="1164,15458" coordsize="9416,2">
            <v:shape style="position:absolute;left:1164;top:15458;width:9416;height:2" coordorigin="1164,15458" coordsize="9416,0" path="m1164,15458l10580,15458e" filled="f" stroked="t" strokeweight="1.44535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17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7"/>
          <w:w w:val="11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7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4" w:lineRule="auto"/>
        <w:ind w:left="175" w:right="32" w:firstLine="369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True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prayer,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then,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Holy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Ghost,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Emmanuel,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us,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speaking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3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6"/>
        </w:rPr>
        <w:t>Father,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abides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Whom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abide.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3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chosen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vessel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means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living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being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carried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spring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sea.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4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breathing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merely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taking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giving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5"/>
        </w:rPr>
        <w:t>air,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27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52"/>
          <w:w w:val="12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merely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taking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giving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forth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God.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6" w:after="0" w:line="263" w:lineRule="auto"/>
        <w:ind w:left="168" w:right="21" w:firstLine="361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wonder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22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5"/>
          <w:w w:val="12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kind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al­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ways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heard,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always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understood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4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408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65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131313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33"/>
          <w:szCs w:val="33"/>
          <w:color w:val="13131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131313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131313"/>
          <w:spacing w:val="0"/>
          <w:w w:val="118"/>
          <w:i/>
        </w:rPr>
        <w:t>is</w:t>
      </w:r>
      <w:r>
        <w:rPr>
          <w:rFonts w:ascii="Times New Roman" w:hAnsi="Times New Roman" w:cs="Times New Roman" w:eastAsia="Times New Roman"/>
          <w:sz w:val="33"/>
          <w:szCs w:val="33"/>
          <w:color w:val="131313"/>
          <w:spacing w:val="62"/>
          <w:w w:val="118"/>
          <w:i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131313"/>
          <w:spacing w:val="0"/>
          <w:w w:val="118"/>
          <w:i/>
        </w:rPr>
        <w:t>always</w:t>
      </w:r>
      <w:r>
        <w:rPr>
          <w:rFonts w:ascii="Times New Roman" w:hAnsi="Times New Roman" w:cs="Times New Roman" w:eastAsia="Times New Roman"/>
          <w:sz w:val="33"/>
          <w:szCs w:val="33"/>
          <w:color w:val="131313"/>
          <w:spacing w:val="0"/>
          <w:w w:val="118"/>
          <w:i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131313"/>
          <w:spacing w:val="0"/>
          <w:w w:val="100"/>
          <w:i/>
        </w:rPr>
        <w:t>answered.?</w:t>
      </w:r>
      <w:r>
        <w:rPr>
          <w:rFonts w:ascii="Times New Roman" w:hAnsi="Times New Roman" w:cs="Times New Roman" w:eastAsia="Times New Roman"/>
          <w:sz w:val="33"/>
          <w:szCs w:val="33"/>
          <w:color w:val="13131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131313"/>
          <w:spacing w:val="5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hear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answer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every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asked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Son,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speaking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Christ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Galilee,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cannot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hear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answer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every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asked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Holy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Ghost,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3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speaking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to-day?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4" w:lineRule="auto"/>
        <w:ind w:left="118" w:right="39" w:firstLine="376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golfer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5"/>
        </w:rPr>
        <w:t>stands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4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poised,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club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above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head,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ready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mighty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stroke,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5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knows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deserves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credit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wonderful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6"/>
        </w:rPr>
        <w:t>coordination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3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6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mind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muscle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22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1"/>
          <w:w w:val="12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his.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knows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mighty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3"/>
        </w:rPr>
        <w:t>rhythms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2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unities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powers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22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1"/>
          <w:w w:val="12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worked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4"/>
        </w:rPr>
        <w:t>earthly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fathers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1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beginning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race.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similar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prays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5"/>
        </w:rPr>
        <w:t>Jesus'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8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name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knows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21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deserves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credit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responsible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mighty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coordinations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7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mind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spirit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23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12"/>
          <w:w w:val="12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his.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knows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21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8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mighty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rhythms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7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unities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powers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heart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soul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worked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6"/>
        </w:rPr>
        <w:t>out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3"/>
        </w:rPr>
        <w:t>spiritual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1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3"/>
        </w:rPr>
        <w:t>Father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1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beginning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7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822" w:right="3655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20"/>
        </w:rPr>
        <w:t>68]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40" w:bottom="280" w:left="1400" w:right="840"/>
          <w:footerReference w:type="default" r:id="rId99"/>
          <w:pgSz w:w="10600" w:h="15480"/>
        </w:sectPr>
      </w:pPr>
      <w:rPr/>
    </w:p>
    <w:p>
      <w:pPr>
        <w:spacing w:before="50" w:after="0" w:line="240" w:lineRule="auto"/>
        <w:ind w:left="3127" w:right="3336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521.012329pt;margin-top:0pt;width:4.805821pt;height:636.363647pt;mso-position-horizontal-relative:page;mso-position-vertical-relative:page;z-index:-2548" coordorigin="10420,0" coordsize="96,12727">
            <v:shape style="position:absolute;left:10436;top:9055;width:80;height:3673" type="#_x0000_t75">
              <v:imagedata r:id="rId101" o:title=""/>
            </v:shape>
            <v:group style="position:absolute;left:10453;top:0;width:2;height:9125" coordorigin="10453,0" coordsize="2,9125">
              <v:shape style="position:absolute;left:10453;top:0;width:2;height:9125" coordorigin="10453,0" coordsize="0,9125" path="m10453,9125l10453,0e" filled="f" stroked="t" strokeweight="3.26767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996911pt;margin-top:418.810699pt;width:.1pt;height:124.697981pt;mso-position-horizontal-relative:page;mso-position-vertical-relative:page;z-index:-2547" coordorigin="40,8376" coordsize="2,2494">
            <v:shape style="position:absolute;left:40;top:8376;width:2;height:2494" coordorigin="40,8376" coordsize="0,2494" path="m40,10870l40,8376e" filled="f" stroked="t" strokeweight="1.452299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7"/>
          <w:szCs w:val="37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7"/>
          <w:szCs w:val="37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2"/>
        </w:rPr>
        <w:t>Name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5" w:lineRule="auto"/>
        <w:ind w:left="132" w:right="356" w:firstLine="7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ages.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knows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21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3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needs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release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himself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bind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relax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"/>
          <w:w w:val="111"/>
        </w:rPr>
        <w:t>h</w:t>
      </w:r>
      <w:r>
        <w:rPr>
          <w:rFonts w:ascii="Times New Roman" w:hAnsi="Times New Roman" w:cs="Times New Roman" w:eastAsia="Times New Roman"/>
          <w:sz w:val="35"/>
          <w:szCs w:val="35"/>
          <w:color w:val="3D3D3D"/>
          <w:spacing w:val="3"/>
          <w:w w:val="102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1"/>
        </w:rPr>
        <w:t>mself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completely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mighty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powers,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perform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mighty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works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3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him.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402" w:lineRule="exact"/>
        <w:ind w:left="473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novice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golf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cannot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4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himself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4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1" w:after="0" w:line="264" w:lineRule="auto"/>
        <w:ind w:left="117" w:right="337" w:firstLine="15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stroke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"follow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3"/>
        </w:rPr>
        <w:t>through,"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relies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instead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3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9"/>
        </w:rPr>
        <w:t>"chop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04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9"/>
        </w:rPr>
        <w:t>stroke"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begins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ends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self,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never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hope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6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break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record.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wh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2"/>
          <w:w w:val="105"/>
        </w:rPr>
        <w:t>o</w:t>
      </w:r>
      <w:r>
        <w:rPr>
          <w:rFonts w:ascii="Times New Roman" w:hAnsi="Times New Roman" w:cs="Times New Roman" w:eastAsia="Times New Roman"/>
          <w:sz w:val="35"/>
          <w:szCs w:val="35"/>
          <w:color w:val="9A9A9A"/>
          <w:spacing w:val="0"/>
          <w:w w:val="77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9A9A9A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neglects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great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unities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harmonies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prays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begins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ends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self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never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6"/>
        </w:rPr>
        <w:t>expect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receive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answer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prayer.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8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golf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player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himself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wholly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unqualif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16"/>
          <w:w w:val="105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93"/>
        </w:rPr>
        <w:t>..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edly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instincts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7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race,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3"/>
        </w:rPr>
        <w:t>truly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prays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himself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wholly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unqualifiedly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2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9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inspirations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17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Heaven.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68" w:lineRule="auto"/>
        <w:ind w:left="117" w:right="363" w:firstLine="349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essential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4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laws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3"/>
        </w:rPr>
        <w:t>prayer: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27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27"/>
        </w:rPr>
        <w:t>it.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2"/>
          <w:w w:val="12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Paul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57"/>
        </w:rPr>
        <w:t>said:-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4" w:lineRule="auto"/>
        <w:ind w:left="429" w:right="709" w:firstLine="312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Though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36"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29"/>
          <w:w w:val="136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speak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tongues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men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1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angels,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16"/>
        </w:rPr>
        <w:t>charity,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-43"/>
          <w:w w:val="116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16"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35"/>
          <w:w w:val="116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9"/>
        </w:rPr>
        <w:t>sound­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brass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tinkling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9"/>
        </w:rPr>
        <w:t>cymbal.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1" w:after="0" w:line="246" w:lineRule="auto"/>
        <w:ind w:left="429" w:right="692" w:firstLine="312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though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28"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7"/>
          <w:w w:val="12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gift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prophecy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9"/>
        </w:rPr>
        <w:t>under­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stand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8"/>
        </w:rPr>
        <w:t>mysteries,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23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knowledge,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8"/>
        </w:rPr>
        <w:t>though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28"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36"/>
          <w:w w:val="12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faith,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28"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34"/>
          <w:w w:val="12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remove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9"/>
        </w:rPr>
        <w:t>mountains,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13"/>
        </w:rPr>
        <w:t>charity,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-9"/>
          <w:w w:val="11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9"/>
        </w:rPr>
        <w:t>nothin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-16"/>
          <w:w w:val="109"/>
        </w:rPr>
        <w:t>g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286"/>
        </w:rPr>
        <w:t>....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41" w:lineRule="auto"/>
        <w:ind w:left="429" w:right="726" w:firstLine="320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12"/>
        </w:rPr>
        <w:t>Charity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74"/>
          <w:w w:val="11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never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11"/>
        </w:rPr>
        <w:t>faileth: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35"/>
          <w:w w:val="11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whether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10"/>
        </w:rPr>
        <w:t>pr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-23"/>
          <w:w w:val="110"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color w:val="3D3D3D"/>
          <w:spacing w:val="0"/>
          <w:w w:val="126"/>
        </w:rPr>
        <w:t>­</w:t>
      </w:r>
      <w:r>
        <w:rPr>
          <w:rFonts w:ascii="Times New Roman" w:hAnsi="Times New Roman" w:cs="Times New Roman" w:eastAsia="Times New Roman"/>
          <w:sz w:val="32"/>
          <w:szCs w:val="32"/>
          <w:color w:val="3D3D3D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phecies,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fail;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whether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6"/>
        </w:rPr>
        <w:t>tongues,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cease;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whether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knowledge,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1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vanish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2"/>
          <w:w w:val="123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1F1F1F"/>
          <w:spacing w:val="0"/>
          <w:w w:val="109"/>
        </w:rPr>
        <w:t>way.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76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9.240002pt;height:18.36pt;mso-position-horizontal-relative:char;mso-position-vertical-relative:line" type="#_x0000_t75">
            <v:imagedata r:id="rId10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footer="0" w:header="0" w:top="1000" w:bottom="280" w:left="500" w:right="1480"/>
          <w:footerReference w:type="default" r:id="rId100"/>
          <w:pgSz w:w="10600" w:h="15480"/>
        </w:sectPr>
      </w:pPr>
      <w:rPr/>
    </w:p>
    <w:p>
      <w:pPr>
        <w:spacing w:before="57" w:after="0" w:line="240" w:lineRule="auto"/>
        <w:ind w:left="2055" w:right="2014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.719239pt;margin-top:0pt;width:.1pt;height:216.36pt;mso-position-horizontal-relative:page;mso-position-vertical-relative:page;z-index:-2546" coordorigin="14,0" coordsize="2,4327">
            <v:shape style="position:absolute;left:14;top:0;width:2;height:4327" coordorigin="14,0" coordsize="0,4327" path="m14,4327l14,0e" filled="f" stroked="t" strokeweight="1.438477pt" strokecolor="#000000">
              <v:path arrowok="t"/>
            </v:shape>
          </v:group>
          <w10:wrap type="none"/>
        </w:pict>
      </w:r>
      <w:r>
        <w:rPr/>
        <w:pict>
          <v:group style="position:absolute;margin-left:0pt;margin-top:773.099976pt;width:529pt;height:.1pt;mso-position-horizontal-relative:page;mso-position-vertical-relative:page;z-index:-2545" coordorigin="0,15462" coordsize="10580,2">
            <v:shape style="position:absolute;left:0;top:15462;width:10580;height:2" coordorigin="0,15462" coordsize="10580,0" path="m0,15462l10580,15462e" filled="f" stroked="t" strokeweight="1.438477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6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"/>
          <w:w w:val="11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7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left="131" w:right="103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might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added: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though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4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prayers,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fail;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8"/>
        </w:rPr>
        <w:t>prayer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6"/>
        </w:rPr>
        <w:t>fail.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" w:after="0" w:line="258" w:lineRule="auto"/>
        <w:ind w:left="69" w:right="82" w:firstLine="345"/>
        <w:jc w:val="right"/>
        <w:tabs>
          <w:tab w:pos="720" w:val="left"/>
          <w:tab w:pos="1820" w:val="left"/>
          <w:tab w:pos="3700" w:val="left"/>
          <w:tab w:pos="4180" w:val="left"/>
          <w:tab w:pos="5780" w:val="left"/>
          <w:tab w:pos="6480" w:val="left"/>
          <w:tab w:pos="710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wrought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single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miracle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4"/>
        </w:rPr>
        <w:t>did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love,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9"/>
        </w:rPr>
        <w:t>returned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unto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Him.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6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greater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9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miracle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777777"/>
          <w:spacing w:val="0"/>
          <w:w w:val="16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777777"/>
          <w:spacing w:val="-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greater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love.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cared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waited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1"/>
        </w:rPr>
        <w:t>wil­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derness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hear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Him.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53"/>
        </w:rPr>
        <w:t>"I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0"/>
          <w:w w:val="15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1"/>
          <w:w w:val="100"/>
        </w:rPr>
        <w:t>m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passion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1"/>
        </w:rPr>
        <w:t>multitude,"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5"/>
          <w:w w:val="11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said,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0"/>
        </w:rPr>
        <w:t>"because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0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continue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5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days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9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nothing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21"/>
        </w:rPr>
        <w:t>eat: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-43"/>
          <w:w w:val="12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27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2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send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away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fasting,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9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lest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faint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5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way."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healed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widow's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son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8"/>
        </w:rPr>
        <w:t>Nain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saw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21"/>
        </w:rPr>
        <w:t>"had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5"/>
          <w:w w:val="12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compassion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her."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1"/>
        </w:rPr>
        <w:t>Before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raised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-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Lazarus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919191"/>
          <w:spacing w:val="0"/>
          <w:w w:val="58"/>
        </w:rPr>
        <w:t>·</w:t>
      </w:r>
      <w:r>
        <w:rPr>
          <w:rFonts w:ascii="Times New Roman" w:hAnsi="Times New Roman" w:cs="Times New Roman" w:eastAsia="Times New Roman"/>
          <w:sz w:val="36"/>
          <w:szCs w:val="36"/>
          <w:color w:val="919191"/>
          <w:spacing w:val="-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-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dead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-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wept,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8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standing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said,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1"/>
        </w:rPr>
        <w:t>"Behold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2"/>
          <w:w w:val="11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loved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4"/>
        </w:rPr>
        <w:t>him!''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Nothing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reveals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better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perfectly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5"/>
        </w:rPr>
        <w:t>abided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402" w:lineRule="exact"/>
        <w:ind w:left="131" w:right="96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principle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centre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8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32" w:after="0" w:line="258" w:lineRule="auto"/>
        <w:ind w:left="102" w:right="68" w:firstLine="29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core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refusal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help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5"/>
        </w:rPr>
        <w:t>Syro­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phcenician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woman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who,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having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5"/>
        </w:rPr>
        <w:t>"heard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5"/>
          <w:w w:val="11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him,"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2"/>
        </w:rPr>
        <w:t>be­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sought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cast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devil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9"/>
        </w:rPr>
        <w:t>daughter.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Note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87"/>
        </w:rPr>
        <w:t>_the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1"/>
          <w:w w:val="8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coldness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words: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having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4"/>
        </w:rPr>
        <w:t>"heard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2"/>
          <w:w w:val="11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him."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evidently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coming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necromancer,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foreign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wonder-worker,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6"/>
        </w:rPr>
        <w:t>mysterious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Jew.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24"/>
        </w:rPr>
        <w:t>"But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02"/>
          <w:w w:val="12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answered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word."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manner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similar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27"/>
          <w:i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56"/>
          <w:w w:val="127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manner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5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Pilate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Jewish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accusers;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8"/>
        </w:rPr>
        <w:t>no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silent.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disciples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begged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6"/>
        </w:rPr>
        <w:t>Him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send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away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answered,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47"/>
        </w:rPr>
        <w:t>"I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1"/>
          <w:w w:val="14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sent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2"/>
        </w:rPr>
        <w:t>but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3752" w:right="3697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5"/>
        </w:rPr>
        <w:t>70]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60" w:bottom="280" w:left="1480" w:right="800"/>
          <w:footerReference w:type="default" r:id="rId103"/>
          <w:pgSz w:w="10600" w:h="15480"/>
        </w:sectPr>
      </w:pPr>
      <w:rPr/>
    </w:p>
    <w:p>
      <w:pPr>
        <w:spacing w:before="43" w:after="0" w:line="240" w:lineRule="auto"/>
        <w:ind w:left="3083" w:right="3263"/>
        <w:jc w:val="center"/>
        <w:rPr>
          <w:rFonts w:ascii="Times New Roman" w:hAnsi="Times New Roman" w:cs="Times New Roman" w:eastAsia="Times New Roman"/>
          <w:sz w:val="37"/>
          <w:szCs w:val="37"/>
        </w:rPr>
      </w:pPr>
      <w:rPr/>
      <w:r>
        <w:rPr/>
        <w:pict>
          <v:group style="position:absolute;margin-left:1.626025pt;margin-top:478.867279pt;width:.1pt;height:293.685981pt;mso-position-horizontal-relative:page;mso-position-vertical-relative:page;z-index:-2544" coordorigin="33,9577" coordsize="2,5874">
            <v:shape style="position:absolute;left:33;top:9577;width:2;height:5874" coordorigin="33,9577" coordsize="0,5874" path="m33,15451l33,9577e" filled="f" stroked="t" strokeweight="1.445355pt" strokecolor="#000000">
              <v:path arrowok="t"/>
            </v:shape>
          </v:group>
          <w10:wrap type="none"/>
        </w:pict>
      </w:r>
      <w:r>
        <w:rPr/>
        <w:pict>
          <v:group style="position:absolute;margin-left:524.302612pt;margin-top:0pt;width:.1pt;height:689.366355pt;mso-position-horizontal-relative:page;mso-position-vertical-relative:page;z-index:-2543" coordorigin="10486,0" coordsize="2,13787">
            <v:shape style="position:absolute;left:10486;top:0;width:2;height:13787" coordorigin="10486,0" coordsize="0,13787" path="m10486,13787l10486,0e" filled="f" stroked="t" strokeweight="2.16803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0"/>
          <w:w w:val="109"/>
        </w:rPr>
        <w:t>Name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9" w:lineRule="auto"/>
        <w:ind w:left="117" w:right="149" w:firstLine="29"/>
        <w:jc w:val="left"/>
        <w:tabs>
          <w:tab w:pos="2820" w:val="left"/>
          <w:tab w:pos="4440" w:val="left"/>
          <w:tab w:pos="6000" w:val="left"/>
        </w:tabs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8"/>
        </w:rPr>
        <w:t>unto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9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lost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sheep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house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9"/>
        </w:rPr>
        <w:t>Israel."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58"/>
          <w:w w:val="11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9"/>
        </w:rPr>
        <w:t>Then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0"/>
          <w:w w:val="11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9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her,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9"/>
        </w:rPr>
        <w:t>besought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0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6"/>
        </w:rPr>
        <w:t>Him,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said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28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38"/>
          <w:w w:val="12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28"/>
        </w:rPr>
        <w:t>it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"/>
          <w:w w:val="12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7"/>
        </w:rPr>
        <w:t>not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meet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bread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0"/>
        </w:rPr>
        <w:t>children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8"/>
          <w:w w:val="420"/>
        </w:rPr>
        <w:t>-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7"/>
        </w:rPr>
        <w:t>who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412"/>
        </w:rPr>
        <w:t>-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4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cast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29"/>
        </w:rPr>
        <w:t>it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5"/>
          <w:w w:val="12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32"/>
        </w:rPr>
        <w:t>dogs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3"/>
          <w:w w:val="132"/>
        </w:rPr>
        <w:t>-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32"/>
        </w:rPr>
        <w:t>those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7"/>
          <w:w w:val="13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0"/>
        </w:rPr>
        <w:t>love.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7"/>
        </w:rPr>
        <w:t>Then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99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7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0"/>
        </w:rPr>
        <w:t>beautiful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57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0"/>
        </w:rPr>
        <w:t>expressions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"/>
          <w:w w:val="110"/>
        </w:rPr>
        <w:t> </w:t>
      </w:r>
      <w:r>
        <w:rPr>
          <w:rFonts w:ascii="Arial" w:hAnsi="Arial" w:cs="Arial" w:eastAsia="Arial"/>
          <w:sz w:val="37"/>
          <w:szCs w:val="37"/>
          <w:color w:val="1C1C1C"/>
          <w:spacing w:val="0"/>
          <w:w w:val="100"/>
          <w:i/>
        </w:rPr>
        <w:t>of</w:t>
      </w:r>
      <w:r>
        <w:rPr>
          <w:rFonts w:ascii="Arial" w:hAnsi="Arial" w:cs="Arial" w:eastAsia="Arial"/>
          <w:sz w:val="37"/>
          <w:szCs w:val="37"/>
          <w:color w:val="1C1C1C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2"/>
        </w:rPr>
        <w:t>humble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5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2"/>
        </w:rPr>
        <w:t>devotion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7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9"/>
        </w:rPr>
        <w:t>trust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6"/>
          <w:w w:val="11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ever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0"/>
        </w:rPr>
        <w:t>recorded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3"/>
        </w:rPr>
        <w:t>cried: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29"/>
        </w:rPr>
        <w:t>"Truth,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30"/>
          <w:w w:val="12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6"/>
        </w:rPr>
        <w:t>Lord: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4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yet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dogs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eat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crumbs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8"/>
        </w:rPr>
        <w:t>which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fall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5"/>
        </w:rPr>
        <w:t>masters'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4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20"/>
        </w:rPr>
        <w:t>table."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11" w:after="0" w:line="273" w:lineRule="auto"/>
        <w:ind w:left="132" w:right="206" w:firstLine="340"/>
        <w:jc w:val="left"/>
        <w:tabs>
          <w:tab w:pos="1040" w:val="left"/>
          <w:tab w:pos="1500" w:val="left"/>
          <w:tab w:pos="2560" w:val="left"/>
          <w:tab w:pos="3080" w:val="left"/>
          <w:tab w:pos="3780" w:val="left"/>
          <w:tab w:pos="4200" w:val="left"/>
          <w:tab w:pos="5020" w:val="left"/>
          <w:tab w:pos="5380" w:val="left"/>
          <w:tab w:pos="5880" w:val="left"/>
          <w:tab w:pos="6220" w:val="left"/>
          <w:tab w:pos="6820" w:val="left"/>
          <w:tab w:pos="7260" w:val="left"/>
          <w:tab w:pos="7660" w:val="left"/>
        </w:tabs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6"/>
        </w:rPr>
        <w:t>Then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9"/>
        </w:rPr>
        <w:t>answered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said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7"/>
        </w:rPr>
        <w:t>unto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her,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74"/>
        </w:rPr>
        <w:t>"0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7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0"/>
        </w:rPr>
        <w:t>woman,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21"/>
        </w:rPr>
        <w:t>faith: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7"/>
          <w:w w:val="12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unto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even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2"/>
        </w:rPr>
        <w:t>as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7"/>
        </w:rPr>
        <w:t>wilt."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31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A5A5A5"/>
          <w:spacing w:val="0"/>
          <w:w w:val="83"/>
        </w:rPr>
        <w:t>·</w:t>
      </w:r>
      <w:r>
        <w:rPr>
          <w:rFonts w:ascii="Times New Roman" w:hAnsi="Times New Roman" w:cs="Times New Roman" w:eastAsia="Times New Roman"/>
          <w:sz w:val="34"/>
          <w:szCs w:val="34"/>
          <w:color w:val="A5A5A5"/>
          <w:spacing w:val="59"/>
          <w:w w:val="8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5"/>
        </w:rPr>
        <w:t>daughter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4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5"/>
        </w:rPr>
        <w:t>whole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23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5"/>
          <w:w w:val="12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1"/>
        </w:rPr>
        <w:t>hour.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0" w:after="0" w:line="388" w:lineRule="exact"/>
        <w:ind w:left="464" w:right="305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2"/>
        </w:rPr>
        <w:t>entire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1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2"/>
        </w:rPr>
        <w:t>philosophy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6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1"/>
        </w:rPr>
        <w:t>Jesus'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7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1"/>
        </w:rPr>
        <w:t>emphasis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1"/>
        </w:rPr>
        <w:t>upon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57" w:after="0" w:line="270" w:lineRule="auto"/>
        <w:ind w:left="117" w:right="271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key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healing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men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9"/>
        </w:rPr>
        <w:t>physically,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4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3"/>
        </w:rPr>
        <w:t>mentally,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5"/>
        </w:rPr>
        <w:t>spiritually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92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revealed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0"/>
        </w:rPr>
        <w:t>conversation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24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2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took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house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3"/>
        </w:rPr>
        <w:t>Pharisee.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413" w:right="615" w:firstLine="318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Pharisees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desired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2"/>
        </w:rPr>
        <w:t>would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eat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him.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went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6"/>
        </w:rPr>
        <w:t>Pharisee's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1"/>
          <w:w w:val="106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6"/>
        </w:rPr>
        <w:t>house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sat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3"/>
        </w:rPr>
        <w:t>meat.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61" w:lineRule="exact"/>
        <w:ind w:left="695" w:right="634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And,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behold,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woman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city,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2"/>
        </w:rPr>
        <w:t>sin­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5" w:after="0" w:line="247" w:lineRule="auto"/>
        <w:ind w:left="428" w:right="598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ner,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knew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sat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meat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9"/>
        </w:rPr>
        <w:t>Pharisee's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house,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brought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9"/>
        </w:rPr>
        <w:t>alabaster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4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box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2"/>
        </w:rPr>
        <w:t>oint­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3"/>
        </w:rPr>
        <w:t>ment,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4" w:after="0" w:line="248" w:lineRule="auto"/>
        <w:ind w:left="428" w:right="637" w:firstLine="318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stood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feet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behind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weeping,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3"/>
        </w:rPr>
        <w:t>began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wash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feet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3D3D3D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ars,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wipe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5"/>
        </w:rPr>
        <w:t>with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hairs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head,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kissed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32"/>
          <w:szCs w:val="32"/>
          <w:color w:val="3D3D3D"/>
          <w:spacing w:val="-16"/>
          <w:w w:val="100"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et,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7"/>
        </w:rPr>
        <w:t>anointed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2"/>
        </w:rPr>
        <w:t>ointment.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64" w:lineRule="exact"/>
        <w:ind w:left="702" w:right="621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Pharisee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bidden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7"/>
        </w:rPr>
        <w:t>saw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8" w:after="0" w:line="240" w:lineRule="auto"/>
        <w:ind w:left="428" w:right="683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31"/>
        </w:rPr>
        <w:t>it,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-9"/>
          <w:w w:val="13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spake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himself,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saying,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man,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7"/>
        </w:rPr>
        <w:t>he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6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6.72pt;height:18.36pt;mso-position-horizontal-relative:char;mso-position-vertical-relative:line" type="#_x0000_t75">
            <v:imagedata r:id="rId10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footer="0" w:header="0" w:top="1000" w:bottom="280" w:left="620" w:right="1480"/>
          <w:footerReference w:type="default" r:id="rId104"/>
          <w:pgSz w:w="10600" w:h="15480"/>
        </w:sectPr>
      </w:pPr>
      <w:rPr/>
    </w:p>
    <w:p>
      <w:pPr>
        <w:spacing w:before="44" w:after="0" w:line="240" w:lineRule="auto"/>
        <w:ind w:left="1966" w:right="1623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1.080327pt;margin-top:0pt;width:527.199455pt;height:773.636184pt;mso-position-horizontal-relative:page;mso-position-vertical-relative:page;z-index:-2542" coordorigin="22,0" coordsize="10544,15473">
            <v:group style="position:absolute;left:10537;top:7;width:2;height:15401" coordorigin="10537,7" coordsize="2,15401">
              <v:shape style="position:absolute;left:10537;top:7;width:2;height:15401" coordorigin="10537,7" coordsize="0,15401" path="m10537,15408l10537,7e" filled="f" stroked="t" strokeweight="1.800545pt" strokecolor="#000000">
                <v:path arrowok="t"/>
              </v:shape>
            </v:group>
            <v:group style="position:absolute;left:36;top:15458;width:10515;height:2" coordorigin="36,15458" coordsize="10515,2">
              <v:shape style="position:absolute;left:36;top:15458;width:10515;height:2" coordorigin="36,15458" coordsize="10515,0" path="m36,15458l10551,15458e" filled="f" stroked="t" strokeweight="1.44043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62049pt;margin-top:.722689pt;width:.1pt;height:138.033614pt;mso-position-horizontal-relative:page;mso-position-vertical-relative:page;z-index:-2541" coordorigin="32,14" coordsize="2,2761">
            <v:shape style="position:absolute;left:32;top:14;width:2;height:2761" coordorigin="32,14" coordsize="0,2761" path="m32,2775l32,14e" filled="f" stroked="t" strokeweight="1.080327pt" strokecolor="#000000">
              <v:path arrowok="t"/>
            </v:shape>
          </v:group>
          <w10:wrap type="none"/>
        </w:pict>
      </w:r>
      <w:r>
        <w:rPr/>
        <w:pict>
          <v:group style="position:absolute;margin-left:.180054pt;margin-top:353.394958pt;width:.1pt;height:91.781513pt;mso-position-horizontal-relative:page;mso-position-vertical-relative:page;z-index:-2540" coordorigin="4,7068" coordsize="2,1836">
            <v:shape style="position:absolute;left:4;top:7068;width:2;height:1836" coordorigin="4,7068" coordsize="0,1836" path="m4,8904l4,7068e" filled="f" stroked="t" strokeweight=".72021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34343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34343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484848"/>
          <w:spacing w:val="0"/>
          <w:w w:val="116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484848"/>
          <w:spacing w:val="7"/>
          <w:w w:val="11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484848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484848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343434"/>
          <w:spacing w:val="0"/>
          <w:w w:val="107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71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10"/>
        </w:rPr>
        <w:t>prophet,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3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known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8"/>
        </w:rPr>
        <w:t>what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153" w:lineRule="auto"/>
        <w:ind w:left="364" w:right="69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-33"/>
          <w:w w:val="100"/>
        </w:rPr>
        <w:t>a</w:t>
      </w:r>
      <w:r>
        <w:rPr>
          <w:rFonts w:ascii="Arial" w:hAnsi="Arial" w:cs="Arial" w:eastAsia="Arial"/>
          <w:sz w:val="46"/>
          <w:szCs w:val="46"/>
          <w:color w:val="343434"/>
          <w:spacing w:val="-94"/>
          <w:w w:val="100"/>
          <w:position w:val="-17"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  <w:position w:val="0"/>
        </w:rPr>
        <w:t>nner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7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484848"/>
          <w:spacing w:val="0"/>
          <w:w w:val="100"/>
          <w:position w:val="0"/>
        </w:rPr>
        <w:t>woman</w:t>
      </w:r>
      <w:r>
        <w:rPr>
          <w:rFonts w:ascii="Times New Roman" w:hAnsi="Times New Roman" w:cs="Times New Roman" w:eastAsia="Times New Roman"/>
          <w:sz w:val="32"/>
          <w:szCs w:val="32"/>
          <w:color w:val="484848"/>
          <w:spacing w:val="5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  <w:position w:val="0"/>
        </w:rPr>
        <w:t>this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9"/>
          <w:position w:val="0"/>
        </w:rPr>
        <w:t>toucheth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3"/>
          <w:w w:val="109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  <w:position w:val="0"/>
        </w:rPr>
        <w:t>him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16"/>
          <w:w w:val="100"/>
          <w:position w:val="0"/>
        </w:rPr>
        <w:t>: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  <w:position w:val="0"/>
        </w:rPr>
        <w:t>she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1"/>
          <w:position w:val="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1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9"/>
          <w:position w:val="0"/>
        </w:rPr>
        <w:t>sinner.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43" w:after="0" w:line="244" w:lineRule="auto"/>
        <w:ind w:left="349" w:right="45" w:firstLine="317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answering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said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unto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him,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Simon,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33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343434"/>
          <w:spacing w:val="0"/>
          <w:w w:val="368"/>
        </w:rPr>
        <w:t>I</w:t>
      </w:r>
      <w:r>
        <w:rPr>
          <w:rFonts w:ascii="Arial" w:hAnsi="Arial" w:cs="Arial" w:eastAsia="Arial"/>
          <w:sz w:val="33"/>
          <w:szCs w:val="33"/>
          <w:color w:val="34343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8"/>
        </w:rPr>
        <w:t>have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somewhat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say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thee.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15"/>
        </w:rPr>
        <w:t>saith,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11"/>
        </w:rPr>
        <w:t>Master,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say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10"/>
        </w:rPr>
        <w:t>on.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5" w:after="0" w:line="245" w:lineRule="auto"/>
        <w:ind w:left="335" w:right="25" w:firstLine="317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certain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creditor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15"/>
        </w:rPr>
        <w:t>debt­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ors;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owed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five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hundred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pence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10"/>
        </w:rPr>
        <w:t>other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8"/>
        </w:rPr>
        <w:t>fifty.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5" w:after="0" w:line="245" w:lineRule="auto"/>
        <w:ind w:left="335" w:right="68" w:firstLine="317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10"/>
        </w:rPr>
        <w:t>nothing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pay,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frankly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6"/>
        </w:rPr>
        <w:t>for­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gave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both.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Tell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therefore,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484848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2"/>
          <w:szCs w:val="32"/>
          <w:color w:val="48484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7"/>
        </w:rPr>
        <w:t>most?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4" w:after="0" w:line="242" w:lineRule="auto"/>
        <w:ind w:left="321" w:right="77" w:firstLine="324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Simon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answered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15"/>
        </w:rPr>
        <w:t>said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-51"/>
          <w:w w:val="115"/>
        </w:rPr>
        <w:t>,</w:t>
      </w:r>
      <w:r>
        <w:rPr>
          <w:rFonts w:ascii="Arial" w:hAnsi="Arial" w:cs="Arial" w:eastAsia="Arial"/>
          <w:sz w:val="33"/>
          <w:szCs w:val="33"/>
          <w:color w:val="343434"/>
          <w:spacing w:val="0"/>
          <w:w w:val="345"/>
        </w:rPr>
        <w:t>I</w:t>
      </w:r>
      <w:r>
        <w:rPr>
          <w:rFonts w:ascii="Arial" w:hAnsi="Arial" w:cs="Arial" w:eastAsia="Arial"/>
          <w:sz w:val="33"/>
          <w:szCs w:val="33"/>
          <w:color w:val="34343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suppose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13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whom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forgave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most.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said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7"/>
        </w:rPr>
        <w:t>him,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9"/>
        </w:rPr>
        <w:t>Thou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hast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rightly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8"/>
        </w:rPr>
        <w:t>judged.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26" w:after="0" w:line="245" w:lineRule="auto"/>
        <w:ind w:left="321" w:right="35" w:firstLine="310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484848"/>
          <w:spacing w:val="0"/>
          <w:w w:val="100"/>
        </w:rPr>
        <w:t>turned</w:t>
      </w:r>
      <w:r>
        <w:rPr>
          <w:rFonts w:ascii="Times New Roman" w:hAnsi="Times New Roman" w:cs="Times New Roman" w:eastAsia="Times New Roman"/>
          <w:sz w:val="32"/>
          <w:szCs w:val="32"/>
          <w:color w:val="4848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48484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woman,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said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unto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6"/>
        </w:rPr>
        <w:t>Simon,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Seest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484848"/>
          <w:spacing w:val="0"/>
          <w:w w:val="100"/>
        </w:rPr>
        <w:t>woman?</w:t>
      </w:r>
      <w:r>
        <w:rPr>
          <w:rFonts w:ascii="Times New Roman" w:hAnsi="Times New Roman" w:cs="Times New Roman" w:eastAsia="Times New Roman"/>
          <w:sz w:val="32"/>
          <w:szCs w:val="32"/>
          <w:color w:val="48484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484848"/>
          <w:spacing w:val="4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343434"/>
          <w:spacing w:val="0"/>
          <w:w w:val="368"/>
        </w:rPr>
        <w:t>I</w:t>
      </w:r>
      <w:r>
        <w:rPr>
          <w:rFonts w:ascii="Arial" w:hAnsi="Arial" w:cs="Arial" w:eastAsia="Arial"/>
          <w:sz w:val="33"/>
          <w:szCs w:val="33"/>
          <w:color w:val="343434"/>
          <w:spacing w:val="-251"/>
          <w:w w:val="36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484848"/>
          <w:spacing w:val="0"/>
          <w:w w:val="100"/>
        </w:rPr>
        <w:t>entered</w:t>
      </w:r>
      <w:r>
        <w:rPr>
          <w:rFonts w:ascii="Times New Roman" w:hAnsi="Times New Roman" w:cs="Times New Roman" w:eastAsia="Times New Roman"/>
          <w:sz w:val="32"/>
          <w:szCs w:val="32"/>
          <w:color w:val="4848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48484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16"/>
          <w:w w:val="100"/>
        </w:rPr>
        <w:t>n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11"/>
        </w:rPr>
        <w:t>thine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4"/>
        </w:rPr>
        <w:t>house,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gavest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feet;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11"/>
        </w:rPr>
        <w:t>but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8"/>
        </w:rPr>
        <w:t>she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hath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washed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feet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tears,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wiped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8"/>
        </w:rPr>
        <w:t>them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hairs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9"/>
        </w:rPr>
        <w:t>head.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42" w:lineRule="auto"/>
        <w:ind w:left="328" w:right="108" w:firstLine="302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gavest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kiss: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woman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since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14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50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343434"/>
          <w:spacing w:val="0"/>
          <w:w w:val="368"/>
        </w:rPr>
        <w:t>I</w:t>
      </w:r>
      <w:r>
        <w:rPr>
          <w:rFonts w:ascii="Arial" w:hAnsi="Arial" w:cs="Arial" w:eastAsia="Arial"/>
          <w:sz w:val="33"/>
          <w:szCs w:val="33"/>
          <w:color w:val="343434"/>
          <w:spacing w:val="-240"/>
          <w:w w:val="36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came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hath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ceased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kiss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10"/>
        </w:rPr>
        <w:t>feet.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0" w:after="0" w:line="245" w:lineRule="auto"/>
        <w:ind w:left="321" w:right="83" w:firstLine="317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head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oil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didst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13"/>
        </w:rPr>
        <w:t>anoint;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13"/>
          <w:w w:val="11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9"/>
        </w:rPr>
        <w:t>this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woman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hath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anointed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feet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12"/>
        </w:rPr>
        <w:t>ointment.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69" w:lineRule="exact"/>
        <w:ind w:left="630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Wherefore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7"/>
          <w:w w:val="100"/>
        </w:rPr>
        <w:t> </w:t>
      </w:r>
      <w:r>
        <w:rPr>
          <w:rFonts w:ascii="Arial" w:hAnsi="Arial" w:cs="Arial" w:eastAsia="Arial"/>
          <w:sz w:val="33"/>
          <w:szCs w:val="33"/>
          <w:color w:val="343434"/>
          <w:spacing w:val="2"/>
          <w:w w:val="345"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11"/>
        </w:rPr>
        <w:t>say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unto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thee,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484848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32"/>
          <w:szCs w:val="32"/>
          <w:color w:val="4848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48484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sins,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9"/>
        </w:rPr>
        <w:t>are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21" w:after="0" w:line="249" w:lineRule="auto"/>
        <w:ind w:left="313" w:right="156" w:firstLine="7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many,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forgiven;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loved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much: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2"/>
        </w:rPr>
        <w:t>whom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forgiven,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484848"/>
          <w:spacing w:val="0"/>
          <w:w w:val="100"/>
        </w:rPr>
        <w:t>loveth</w:t>
      </w:r>
      <w:r>
        <w:rPr>
          <w:rFonts w:ascii="Times New Roman" w:hAnsi="Times New Roman" w:cs="Times New Roman" w:eastAsia="Times New Roman"/>
          <w:sz w:val="32"/>
          <w:szCs w:val="32"/>
          <w:color w:val="48484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13"/>
        </w:rPr>
        <w:t>little.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61" w:lineRule="exact"/>
        <w:ind w:left="630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said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unto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her,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sins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484848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2"/>
          <w:szCs w:val="32"/>
          <w:color w:val="48484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4"/>
        </w:rPr>
        <w:t>forgiven.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8" w:after="0" w:line="249" w:lineRule="auto"/>
        <w:ind w:left="313" w:right="81" w:firstLine="310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sat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meat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484848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2"/>
          <w:szCs w:val="32"/>
          <w:color w:val="4848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48484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began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13"/>
        </w:rPr>
        <w:t>say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themselves,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484848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2"/>
          <w:szCs w:val="32"/>
          <w:color w:val="48484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48484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48484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forgiveth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sins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2"/>
        </w:rPr>
        <w:t>also?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54" w:lineRule="auto"/>
        <w:ind w:left="321" w:right="128" w:firstLine="295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said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woman,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faith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hath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6"/>
        </w:rPr>
        <w:t>saved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thee;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43434"/>
          <w:spacing w:val="0"/>
          <w:w w:val="105"/>
        </w:rPr>
        <w:t>peace.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65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6.36pt;height:18.36pt;mso-position-horizontal-relative:char;mso-position-vertical-relative:line" type="#_x0000_t75">
            <v:imagedata r:id="rId10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footer="0" w:header="0" w:top="1000" w:bottom="280" w:left="1480" w:right="1280"/>
          <w:footerReference w:type="default" r:id="rId106"/>
          <w:pgSz w:w="10600" w:h="154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.626025pt;margin-top:14.828972pt;width:.1pt;height:325.152336pt;mso-position-horizontal-relative:page;mso-position-vertical-relative:page;z-index:-2537" coordorigin="33,297" coordsize="2,6503">
            <v:shape style="position:absolute;left:33;top:297;width:2;height:6503" coordorigin="33,297" coordsize="0,6503" path="m33,6800l33,297e" filled="f" stroked="t" strokeweight="1.084016pt" strokecolor="#000000">
              <v:path arrowok="t"/>
            </v:shape>
          </v:group>
          <w10:wrap type="none"/>
        </w:pict>
      </w:r>
      <w:r>
        <w:rPr/>
        <w:pict>
          <v:group style="position:absolute;margin-left:526.289978pt;margin-top:485.739258pt;width:.1pt;height:286.814019pt;mso-position-horizontal-relative:page;mso-position-vertical-relative:page;z-index:-2535" coordorigin="10526,9715" coordsize="2,5736">
            <v:shape style="position:absolute;left:10526;top:9715;width:2;height:5736" coordorigin="10526,9715" coordsize="0,5736" path="m10526,15451l10526,9715e" filled="f" stroked="t" strokeweight="1.806694pt" strokecolor="#000000">
              <v:path arrowok="t"/>
            </v:shape>
          </v:group>
          <w10:wrap type="none"/>
        </w:pict>
      </w:r>
      <w:r>
        <w:rPr/>
        <w:pict>
          <v:group style="position:absolute;margin-left:0pt;margin-top:772.553284pt;width:379.405738pt;height:.1pt;mso-position-horizontal-relative:page;mso-position-vertical-relative:page;z-index:-2534" coordorigin="0,15451" coordsize="7588,2">
            <v:shape style="position:absolute;left:0;top:15451;width:7588;height:2" coordorigin="0,15451" coordsize="7588,0" path="m0,15451l7588,15451e" filled="f" stroked="t" strokeweight="1.084016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2" w:after="0" w:line="240" w:lineRule="auto"/>
        <w:ind w:left="3187" w:right="4760"/>
        <w:jc w:val="center"/>
        <w:rPr>
          <w:rFonts w:ascii="Times New Roman" w:hAnsi="Times New Roman" w:cs="Times New Roman" w:eastAsia="Times New Roman"/>
          <w:sz w:val="37"/>
          <w:szCs w:val="37"/>
        </w:rPr>
      </w:pPr>
      <w:rPr/>
      <w:r>
        <w:rPr/>
        <w:pict>
          <v:shape style="position:absolute;margin-left:509.065338pt;margin-top:-51.93309pt;width:17.728643pt;height:95.517586pt;mso-position-horizontal-relative:page;mso-position-vertical-relative:paragraph;z-index:-2539" type="#_x0000_t75">
            <v:imagedata r:id="rId109" o:title=""/>
          </v:shape>
        </w:pict>
      </w:r>
      <w:r>
        <w:rPr>
          <w:rFonts w:ascii="Times New Roman" w:hAnsi="Times New Roman" w:cs="Times New Roman" w:eastAsia="Times New Roman"/>
          <w:sz w:val="37"/>
          <w:szCs w:val="37"/>
          <w:color w:val="31313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7"/>
          <w:szCs w:val="37"/>
          <w:color w:val="31313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13131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37"/>
          <w:szCs w:val="37"/>
          <w:color w:val="313131"/>
          <w:spacing w:val="-16"/>
          <w:w w:val="100"/>
        </w:rPr>
        <w:t>i</w:t>
      </w:r>
      <w:r>
        <w:rPr>
          <w:rFonts w:ascii="Times New Roman" w:hAnsi="Times New Roman" w:cs="Times New Roman" w:eastAsia="Times New Roman"/>
          <w:sz w:val="37"/>
          <w:szCs w:val="37"/>
          <w:color w:val="49494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7"/>
          <w:szCs w:val="37"/>
          <w:color w:val="494949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13131"/>
          <w:spacing w:val="11"/>
          <w:w w:val="111"/>
        </w:rPr>
        <w:t>N</w:t>
      </w:r>
      <w:r>
        <w:rPr>
          <w:rFonts w:ascii="Times New Roman" w:hAnsi="Times New Roman" w:cs="Times New Roman" w:eastAsia="Times New Roman"/>
          <w:sz w:val="37"/>
          <w:szCs w:val="37"/>
          <w:color w:val="494949"/>
          <w:spacing w:val="-12"/>
          <w:w w:val="110"/>
        </w:rPr>
        <w:t>a</w:t>
      </w:r>
      <w:r>
        <w:rPr>
          <w:rFonts w:ascii="Times New Roman" w:hAnsi="Times New Roman" w:cs="Times New Roman" w:eastAsia="Times New Roman"/>
          <w:sz w:val="37"/>
          <w:szCs w:val="37"/>
          <w:color w:val="313131"/>
          <w:spacing w:val="0"/>
          <w:w w:val="109"/>
        </w:rPr>
        <w:t>me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65" w:lineRule="auto"/>
        <w:ind w:left="199" w:right="1818" w:firstLine="361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pict>
          <v:group style="position:absolute;margin-left:515.269104pt;margin-top:170.77623pt;width:.1pt;height:402.552336pt;mso-position-horizontal-relative:page;mso-position-vertical-relative:paragraph;z-index:-2536" coordorigin="10305,3416" coordsize="2,8051">
            <v:shape style="position:absolute;left:10305;top:3416;width:2;height:8051" coordorigin="10305,3416" coordsize="0,8051" path="m10305,11467l10305,3416e" filled="f" stroked="t" strokeweight="1.80669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turned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miracles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1"/>
        </w:rPr>
        <w:t>com­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passion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means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glory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3"/>
        </w:rPr>
        <w:t>own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fame,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wizard,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worker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6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black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magic,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scourge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instead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12"/>
        </w:rPr>
        <w:t>Christ.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35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10"/>
        </w:rPr>
        <w:t>temp­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tations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9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13"/>
        </w:rPr>
        <w:t>Satan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13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13"/>
        </w:rPr>
        <w:t>submitted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-1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12"/>
        </w:rPr>
        <w:t>temp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10"/>
          <w:w w:val="112"/>
        </w:rPr>
        <w:t>t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-20"/>
          <w:w w:val="107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51"/>
        </w:rPr>
        <w:t>...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5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tions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divorced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6"/>
        </w:rPr>
        <w:t>love,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hypnotism,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29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personal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8"/>
        </w:rPr>
        <w:t>magnetism,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-22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7"/>
        </w:rPr>
        <w:t>clairvoyance,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selfish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ends,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personal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glory.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2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A0A0A0"/>
          <w:spacing w:val="-46"/>
          <w:w w:val="76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7"/>
        </w:rPr>
        <w:t>such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10"/>
        </w:rPr>
        <w:t>temp­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434" w:lineRule="exact"/>
        <w:ind w:left="214" w:right="1827"/>
        <w:jc w:val="both"/>
        <w:rPr>
          <w:rFonts w:ascii="Arial" w:hAnsi="Arial" w:cs="Arial" w:eastAsia="Arial"/>
          <w:sz w:val="52"/>
          <w:szCs w:val="52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position w:val="2"/>
        </w:rPr>
        <w:t>tation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8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position w:val="2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6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position w:val="2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5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  <w:position w:val="2"/>
        </w:rPr>
        <w:t>real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8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  <w:position w:val="2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2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  <w:position w:val="2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48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  <w:position w:val="2"/>
        </w:rPr>
        <w:t>evidenced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56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  <w:position w:val="2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1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  <w:position w:val="2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14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  <w:position w:val="2"/>
        </w:rPr>
        <w:t>histories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47"/>
          <w:w w:val="100"/>
          <w:position w:val="2"/>
        </w:rPr>
        <w:t> </w:t>
      </w:r>
      <w:r>
        <w:rPr>
          <w:rFonts w:ascii="Arial" w:hAnsi="Arial" w:cs="Arial" w:eastAsia="Arial"/>
          <w:sz w:val="52"/>
          <w:szCs w:val="52"/>
          <w:color w:val="313131"/>
          <w:spacing w:val="0"/>
          <w:w w:val="62"/>
          <w:i/>
          <w:position w:val="2"/>
        </w:rPr>
        <w:t>of</w:t>
      </w:r>
      <w:r>
        <w:rPr>
          <w:rFonts w:ascii="Arial" w:hAnsi="Arial" w:cs="Arial" w:eastAsia="Arial"/>
          <w:sz w:val="52"/>
          <w:szCs w:val="52"/>
          <w:color w:val="000000"/>
          <w:spacing w:val="0"/>
          <w:w w:val="100"/>
          <w:position w:val="0"/>
        </w:rPr>
      </w:r>
    </w:p>
    <w:p>
      <w:pPr>
        <w:spacing w:before="4" w:after="0" w:line="265" w:lineRule="auto"/>
        <w:ind w:left="178" w:right="1830" w:firstLine="22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religious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leaders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lost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way,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4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drop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prayers,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self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in.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4"/>
        </w:rPr>
        <w:t>me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9"/>
          <w:w w:val="104"/>
        </w:rPr>
        <w:t>n</w:t>
      </w:r>
      <w:r>
        <w:rPr>
          <w:rFonts w:ascii="Times New Roman" w:hAnsi="Times New Roman" w:cs="Times New Roman" w:eastAsia="Times New Roman"/>
          <w:sz w:val="35"/>
          <w:szCs w:val="35"/>
          <w:color w:val="707070"/>
          <w:spacing w:val="0"/>
          <w:w w:val="60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707070"/>
          <w:spacing w:val="0"/>
          <w:w w:val="6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mere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10"/>
        </w:rPr>
        <w:t>system,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mechanical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9"/>
        </w:rPr>
        <w:t>routine,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3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9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formula.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Whenever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9"/>
        </w:rPr>
        <w:t>happens,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-36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13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61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13"/>
        </w:rPr>
        <w:t>be­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fore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kept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alive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11"/>
        </w:rPr>
        <w:t>atrophied,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-3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4"/>
        </w:rPr>
        <w:t>miracles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cease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happen.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prayers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longer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5"/>
        </w:rPr>
        <w:t>answered.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400" w:lineRule="exact"/>
        <w:ind w:left="471" w:right="1867"/>
        <w:jc w:val="center"/>
        <w:tabs>
          <w:tab w:pos="672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10"/>
        </w:rPr>
        <w:t>actually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77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happen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early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10"/>
        </w:rPr>
        <w:t>Christian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8" w:after="0" w:line="265" w:lineRule="auto"/>
        <w:ind w:left="149" w:right="1869" w:firstLine="29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Church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8"/>
        </w:rPr>
        <w:t>h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-25"/>
          <w:w w:val="108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5D5D5D"/>
          <w:spacing w:val="-48"/>
          <w:w w:val="76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17"/>
        </w:rPr>
        <w:t>State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religion,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5"/>
        </w:rPr>
        <w:t>formal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instrument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worldly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elements.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9"/>
        </w:rPr>
        <w:t>hundred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years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12"/>
        </w:rPr>
        <w:t>Christ,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-16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according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even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5"/>
        </w:rPr>
        <w:t>agnos­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tic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historian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Gibbon,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early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9"/>
        </w:rPr>
        <w:t>Christians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86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2"/>
        </w:rPr>
        <w:t>co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-1"/>
          <w:w w:val="102"/>
        </w:rPr>
        <w:t>n</w:t>
      </w:r>
      <w:r>
        <w:rPr>
          <w:rFonts w:ascii="Times New Roman" w:hAnsi="Times New Roman" w:cs="Times New Roman" w:eastAsia="Times New Roman"/>
          <w:sz w:val="35"/>
          <w:szCs w:val="35"/>
          <w:color w:val="494949"/>
          <w:spacing w:val="0"/>
          <w:w w:val="131"/>
        </w:rPr>
        <w:t>­</w:t>
      </w:r>
      <w:r>
        <w:rPr>
          <w:rFonts w:ascii="Times New Roman" w:hAnsi="Times New Roman" w:cs="Times New Roman" w:eastAsia="Times New Roman"/>
          <w:sz w:val="35"/>
          <w:szCs w:val="35"/>
          <w:color w:val="494949"/>
          <w:spacing w:val="0"/>
          <w:w w:val="13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tinued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miracles)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-7"/>
          <w:w w:val="100"/>
        </w:rPr>
        <w:t>e</w:t>
      </w:r>
      <w:r>
        <w:rPr>
          <w:rFonts w:ascii="Times New Roman" w:hAnsi="Times New Roman" w:cs="Times New Roman" w:eastAsia="Times New Roman"/>
          <w:sz w:val="35"/>
          <w:szCs w:val="35"/>
          <w:color w:val="494949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8"/>
        </w:rPr>
        <w:t>almost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8"/>
        </w:rPr>
        <w:t>Himself.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400" w:lineRule="exact"/>
        <w:ind w:left="449" w:right="1969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6"/>
        </w:rPr>
        <w:t>congregations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59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10"/>
        </w:rPr>
        <w:t>together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pray,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13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8" w:after="0" w:line="265" w:lineRule="auto"/>
        <w:ind w:left="113" w:right="1913" w:firstLine="22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pict>
          <v:shape style="position:absolute;margin-left:511.959808pt;margin-top:65.487244pt;width:3.256281pt;height:73.085426pt;mso-position-horizontal-relative:page;mso-position-vertical-relative:paragraph;z-index:-2538" type="#_x0000_t75">
            <v:imagedata r:id="rId110" o:title=""/>
          </v:shape>
        </w:pic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merely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listen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sermon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5"/>
        </w:rPr>
        <w:t>ritual,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lives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prayers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self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for"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5"/>
        </w:rPr>
        <w:t>gotten,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15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rn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expect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miracles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again: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blind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see,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lame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walk,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1"/>
        </w:rPr>
        <w:t>possessed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fear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terror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free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4"/>
        </w:rPr>
        <w:t>demons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751" w:right="5491"/>
        <w:jc w:val="center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494949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7"/>
          <w:szCs w:val="37"/>
          <w:color w:val="494949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13131"/>
          <w:spacing w:val="0"/>
          <w:w w:val="113"/>
        </w:rPr>
        <w:t>73]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0" w:bottom="280" w:left="480" w:right="0"/>
          <w:footerReference w:type="default" r:id="rId108"/>
          <w:pgSz w:w="10600" w:h="15480"/>
        </w:sectPr>
      </w:pPr>
      <w:rPr/>
    </w:p>
    <w:p>
      <w:pPr>
        <w:spacing w:before="45" w:after="0" w:line="240" w:lineRule="auto"/>
        <w:ind w:left="2252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.363075pt;margin-top:0pt;width:.1pt;height:365.368718pt;mso-position-horizontal-relative:page;mso-position-vertical-relative:page;z-index:-2533" coordorigin="7,0" coordsize="2,7307">
            <v:shape style="position:absolute;left:7;top:0;width:2;height:7307" coordorigin="7,0" coordsize="0,7307" path="m7,7307l7,0e" filled="f" stroked="t" strokeweight="1.089224pt" strokecolor="#000000">
              <v:path arrowok="t"/>
            </v:shape>
          </v:group>
          <w10:wrap type="none"/>
        </w:pict>
      </w:r>
      <w:r>
        <w:rPr/>
        <w:pict>
          <v:group style="position:absolute;margin-left:525.369263pt;margin-top:481.341461pt;width:.1pt;height:292.294974pt;mso-position-horizontal-relative:page;mso-position-vertical-relative:page;z-index:-2532" coordorigin="10507,9627" coordsize="2,5846">
            <v:shape style="position:absolute;left:10507;top:9627;width:2;height:5846" coordorigin="10507,9627" coordsize="0,5846" path="m10507,15473l10507,9627e" filled="f" stroked="t" strokeweight="1.452299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8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"/>
          <w:w w:val="11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6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4" w:lineRule="auto"/>
        <w:ind w:left="255" w:right="23" w:firstLine="378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without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cursed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prayer,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4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league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devil.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repudiated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7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4"/>
          <w:w w:val="12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beginning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ministry,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again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near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6"/>
        </w:rPr>
        <w:t>its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close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gave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final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blasting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repudiation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4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manner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parable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tree,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few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able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understand.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3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tree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Palestine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does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bear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leaves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borne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6"/>
        </w:rPr>
        <w:t>fruit.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came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tree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3"/>
        </w:rPr>
        <w:t>abundantly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covered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leaves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without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3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having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borne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8"/>
        </w:rPr>
        <w:t>its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fruit.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4"/>
        </w:rPr>
        <w:t>strange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6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4"/>
        </w:rPr>
        <w:t>thing;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He,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soul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forgiveness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tenderness,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3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cursed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tree.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disciples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passed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2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again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leaves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withered.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9" w:after="0" w:line="264" w:lineRule="auto"/>
        <w:ind w:left="263" w:right="106" w:firstLine="327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parable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fig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tree,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being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interpreted,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8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58"/>
        </w:rPr>
        <w:t>this:-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397" w:lineRule="exact"/>
        <w:ind w:left="590" w:right="-20"/>
        <w:jc w:val="left"/>
        <w:tabs>
          <w:tab w:pos="764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fruit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represents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6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7"/>
        </w:rPr>
        <w:t>hearts.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7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1" w:after="0" w:line="264" w:lineRule="auto"/>
        <w:ind w:left="226" w:right="40" w:firstLine="22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leaves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miracles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active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works.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leaves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follow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fruit,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works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follow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love.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6"/>
        </w:rPr>
        <w:t>works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permanent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far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preceded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4"/>
        </w:rPr>
        <w:t>them;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otherwise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8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cursed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wither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away.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" w:after="0" w:line="264" w:lineRule="auto"/>
        <w:ind w:left="205" w:right="75" w:firstLine="378"/>
        <w:jc w:val="left"/>
        <w:tabs>
          <w:tab w:pos="786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offered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without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42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some­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times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bear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5"/>
        </w:rPr>
        <w:t>leaves--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42"/>
        </w:rPr>
        <w:t>results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16"/>
          <w:w w:val="142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4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kind;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fruit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already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cursed.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murder-thought,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9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symbolized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Cain,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carried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curse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6"/>
        </w:rPr>
        <w:t>it,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without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9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bears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curse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Christ.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Even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3"/>
        </w:rPr>
        <w:t>before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uttered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4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already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dead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had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much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better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never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born.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86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6.36pt;height:18.36pt;mso-position-horizontal-relative:char;mso-position-vertical-relative:line" type="#_x0000_t75">
            <v:imagedata r:id="rId1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footer="0" w:header="0" w:top="1080" w:bottom="280" w:left="1480" w:right="700"/>
          <w:footerReference w:type="default" r:id="rId111"/>
          <w:pgSz w:w="10600" w:h="15480"/>
        </w:sectPr>
      </w:pPr>
      <w:rPr/>
    </w:p>
    <w:p>
      <w:pPr>
        <w:spacing w:before="45" w:after="0" w:line="240" w:lineRule="auto"/>
        <w:ind w:left="3111" w:right="3512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.180669pt;margin-top:0pt;width:.1pt;height:294.409346pt;mso-position-horizontal-relative:page;mso-position-vertical-relative:page;z-index:-2531" coordorigin="4,0" coordsize="2,5888">
            <v:shape style="position:absolute;left:4;top:0;width:2;height:5888" coordorigin="4,0" coordsize="0,5888" path="m4,5888l4,0e" filled="f" stroked="t" strokeweight=".722678pt" strokecolor="#000000">
              <v:path arrowok="t"/>
            </v:shape>
          </v:group>
          <w10:wrap type="none"/>
        </w:pict>
      </w:r>
      <w:r>
        <w:rPr/>
        <w:pict>
          <v:group style="position:absolute;margin-left:513.462402pt;margin-top:0pt;width:.1pt;height:696.6pt;mso-position-horizontal-relative:page;mso-position-vertical-relative:page;z-index:-2530" coordorigin="10269,0" coordsize="2,13932">
            <v:shape style="position:absolute;left:10269;top:0;width:2;height:13932" coordorigin="10269,0" coordsize="0,13932" path="m10269,13932l10269,0e" filled="f" stroked="t" strokeweight="1.084016pt" strokecolor="#000000">
              <v:path arrowok="t"/>
            </v:shape>
          </v:group>
          <w10:wrap type="none"/>
        </w:pict>
      </w:r>
      <w:r>
        <w:rPr/>
        <w:pict>
          <v:group style="position:absolute;margin-left:527.012634pt;margin-top:.723364pt;width:.1pt;height:209.414019pt;mso-position-horizontal-relative:page;mso-position-vertical-relative:page;z-index:-2529" coordorigin="10540,14" coordsize="2,4188">
            <v:shape style="position:absolute;left:10540;top:14;width:2;height:4188" coordorigin="10540,14" coordsize="0,4188" path="m10540,4203l10540,14e" filled="f" stroked="t" strokeweight="3.974727pt" strokecolor="#000000">
              <v:path arrowok="t"/>
            </v:shape>
          </v:group>
          <w10:wrap type="none"/>
        </w:pict>
      </w:r>
      <w:r>
        <w:rPr/>
        <w:pict>
          <v:group style="position:absolute;margin-left:526.831970pt;margin-top:219.902802pt;width:.1pt;height:35.806542pt;mso-position-horizontal-relative:page;mso-position-vertical-relative:page;z-index:-2528" coordorigin="10537,4398" coordsize="2,716">
            <v:shape style="position:absolute;left:10537;top:4398;width:2;height:716" coordorigin="10537,4398" coordsize="0,716" path="m10537,5114l10537,4398e" filled="f" stroked="t" strokeweight="3.252049pt" strokecolor="#000000">
              <v:path arrowok="t"/>
            </v:shape>
          </v:group>
          <w10:wrap type="none"/>
        </w:pict>
      </w:r>
      <w:r>
        <w:rPr/>
        <w:pict>
          <v:group style="position:absolute;margin-left:0pt;margin-top:772.914978pt;width:369.64959pt;height:.1pt;mso-position-horizontal-relative:page;mso-position-vertical-relative:page;z-index:-2527" coordorigin="0,15458" coordsize="7393,2">
            <v:shape style="position:absolute;left:0;top:15458;width:7393;height:2" coordorigin="0,15458" coordsize="7393,0" path="m0,15458l7393,15458e" filled="f" stroked="t" strokeweight="1.084016pt" strokecolor="#000000">
              <v:path arrowok="t"/>
            </v:shape>
          </v:group>
          <w10:wrap type="none"/>
        </w:pict>
      </w:r>
      <w:r>
        <w:rPr/>
        <w:pict>
          <v:group style="position:absolute;margin-left:527.554626pt;margin-top:570.734558pt;width:.1pt;height:202.903739pt;mso-position-horizontal-relative:page;mso-position-vertical-relative:page;z-index:-2526" coordorigin="10551,11415" coordsize="2,4058">
            <v:shape style="position:absolute;left:10551;top:11415;width:2;height:4058" coordorigin="10551,11415" coordsize="0,4058" path="m10551,15473l10551,11415e" filled="f" stroked="t" strokeweight=".361339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13"/>
        </w:rPr>
        <w:t>Name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6" w:lineRule="auto"/>
        <w:ind w:left="115" w:right="527" w:firstLine="354"/>
        <w:jc w:val="left"/>
        <w:tabs>
          <w:tab w:pos="2000" w:val="left"/>
          <w:tab w:pos="2420" w:val="left"/>
          <w:tab w:pos="3340" w:val="left"/>
          <w:tab w:pos="4320" w:val="left"/>
          <w:tab w:pos="4920" w:val="left"/>
          <w:tab w:pos="5680" w:val="left"/>
          <w:tab w:pos="744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Another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7"/>
        </w:rPr>
        <w:t>characteristic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successful</w:t>
        <w:tab/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2"/>
        </w:rPr>
        <w:t>golf­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player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9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puts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game.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Dr.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6"/>
        </w:rPr>
        <w:t>Richard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Clarke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Cabot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tells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us,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0"/>
          <w:w w:val="100"/>
          <w:i/>
        </w:rPr>
        <w:t>What</w:t>
      </w:r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6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A2A2A"/>
          <w:spacing w:val="0"/>
          <w:w w:val="100"/>
          <w:i/>
        </w:rPr>
        <w:t>Men</w:t>
      </w:r>
      <w:r>
        <w:rPr>
          <w:rFonts w:ascii="Times New Roman" w:hAnsi="Times New Roman" w:cs="Times New Roman" w:eastAsia="Times New Roman"/>
          <w:sz w:val="37"/>
          <w:szCs w:val="37"/>
          <w:color w:val="2A2A2A"/>
          <w:spacing w:val="5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A2A2A"/>
          <w:spacing w:val="0"/>
          <w:w w:val="100"/>
          <w:i/>
        </w:rPr>
        <w:t>Live</w:t>
      </w:r>
      <w:r>
        <w:rPr>
          <w:rFonts w:ascii="Times New Roman" w:hAnsi="Times New Roman" w:cs="Times New Roman" w:eastAsia="Times New Roman"/>
          <w:sz w:val="37"/>
          <w:szCs w:val="37"/>
          <w:color w:val="2A2A2A"/>
          <w:spacing w:val="7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1C1C1C"/>
          <w:spacing w:val="0"/>
          <w:w w:val="100"/>
          <w:i/>
        </w:rPr>
        <w:t>By,</w:t>
      </w:r>
      <w:r>
        <w:rPr>
          <w:rFonts w:ascii="Times New Roman" w:hAnsi="Times New Roman" w:cs="Times New Roman" w:eastAsia="Times New Roman"/>
          <w:sz w:val="39"/>
          <w:szCs w:val="39"/>
          <w:color w:val="1C1C1C"/>
          <w:spacing w:val="7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16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kinds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labor.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toil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8"/>
        </w:rPr>
        <w:t>te­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dious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tiresome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hope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reward;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5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drudgery.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Another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activity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7"/>
        </w:rPr>
        <w:t>unpleasant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tedious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carries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hope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7"/>
        </w:rPr>
        <w:t>reward;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work.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kind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activity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9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enjoyable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eager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2"/>
        </w:rPr>
        <w:t>regardless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reward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5"/>
        </w:rPr>
        <w:t>compensations;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play.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7"/>
        </w:rPr>
        <w:t>Every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choose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6"/>
        </w:rPr>
        <w:t>make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life-work.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8"/>
        </w:rPr>
        <w:t>drudgery,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-28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8"/>
        </w:rPr>
        <w:t>are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slaves;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work,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men;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18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play,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gods.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-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geniuses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8"/>
        </w:rPr>
        <w:t>made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play.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51"/>
        </w:rPr>
        <w:t>"I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-28"/>
          <w:w w:val="15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never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worked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8"/>
        </w:rPr>
        <w:t>life,"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said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Edison;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38"/>
        </w:rPr>
        <w:t>"it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-10"/>
          <w:w w:val="13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2"/>
        </w:rPr>
        <w:t>play."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57" w:lineRule="auto"/>
        <w:ind w:left="115" w:right="537" w:firstLine="347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too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frequently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4"/>
        </w:rPr>
        <w:t>walking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green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pastures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9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beside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waters;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7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throw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ourselves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joy.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1"/>
        </w:rPr>
        <w:t>rather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squeezed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lame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6"/>
        </w:rPr>
        <w:t>duty,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-13"/>
          <w:w w:val="11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largely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disliked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4"/>
        </w:rPr>
        <w:t>be­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cause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6"/>
        </w:rPr>
        <w:t>lamentably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9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6"/>
        </w:rPr>
        <w:t>misunderstood,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-24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5"/>
        </w:rPr>
        <w:t>attitude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usually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fear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dread,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1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rarely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turn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save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direst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need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5"/>
        </w:rPr>
        <w:t>terrifying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7"/>
        </w:rPr>
        <w:t>disaster.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412" w:lineRule="exact"/>
        <w:ind w:left="469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Compare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5"/>
        </w:rPr>
        <w:t>attitude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-5"/>
          <w:w w:val="11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7"/>
        </w:rPr>
        <w:t>manner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27" w:after="0" w:line="255" w:lineRule="auto"/>
        <w:ind w:left="123" w:right="549" w:firstLine="-7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play.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Watch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business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put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5"/>
        </w:rPr>
        <w:t>away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tro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1"/>
          <w:w w:val="100"/>
        </w:rPr>
        <w:t>u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hies,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sling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golf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bag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6"/>
        </w:rPr>
        <w:t>shoulder,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thrill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joyous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abandon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step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3752" w:right="4115"/>
        <w:jc w:val="center"/>
        <w:rPr>
          <w:rFonts w:ascii="Times New Roman" w:hAnsi="Times New Roman" w:cs="Times New Roman" w:eastAsia="Times New Roman"/>
          <w:sz w:val="39"/>
          <w:szCs w:val="39"/>
        </w:rPr>
      </w:pPr>
      <w:rPr/>
      <w:r>
        <w:rPr>
          <w:rFonts w:ascii="Times New Roman" w:hAnsi="Times New Roman" w:cs="Times New Roman" w:eastAsia="Times New Roman"/>
          <w:sz w:val="39"/>
          <w:szCs w:val="39"/>
          <w:color w:val="1C1C1C"/>
          <w:spacing w:val="0"/>
          <w:w w:val="110"/>
        </w:rPr>
        <w:t>175]</w:t>
      </w:r>
      <w:r>
        <w:rPr>
          <w:rFonts w:ascii="Times New Roman" w:hAnsi="Times New Roman" w:cs="Times New Roman" w:eastAsia="Times New Roman"/>
          <w:sz w:val="39"/>
          <w:szCs w:val="39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000" w:bottom="280" w:left="340" w:right="1480"/>
          <w:footerReference w:type="default" r:id="rId113"/>
          <w:pgSz w:w="10600" w:h="15480"/>
        </w:sectPr>
      </w:pPr>
      <w:rPr/>
    </w:p>
    <w:p>
      <w:pPr>
        <w:spacing w:before="58" w:after="0" w:line="240" w:lineRule="auto"/>
        <w:ind w:left="2098" w:right="1989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0pt;margin-top:553.735840pt;width:529.542008pt;height:220.082787pt;mso-position-horizontal-relative:page;mso-position-vertical-relative:page;z-index:-2525" coordorigin="0,11075" coordsize="10591,4402">
            <v:shape style="position:absolute;left:0;top:14718;width:10558;height:731" type="#_x0000_t75">
              <v:imagedata r:id="rId115" o:title=""/>
            </v:shape>
            <v:group style="position:absolute;left:18;top:11082;width:2;height:4369" coordorigin="18,11082" coordsize="2,4369">
              <v:shape style="position:absolute;left:18;top:11082;width:2;height:4369" coordorigin="18,11082" coordsize="0,4369" path="m18,15451l18,11082e" filled="f" stroked="t" strokeweight=".722678pt" strokecolor="#000000">
                <v:path arrowok="t"/>
              </v:shape>
            </v:group>
            <v:group style="position:absolute;left:29;top:15466;width:10551;height:2" coordorigin="29,15466" coordsize="10551,2">
              <v:shape style="position:absolute;left:29;top:15466;width:10551;height:2" coordorigin="29,15466" coordsize="10551,0" path="m29,15466l10580,15466e" filled="f" stroked="t" strokeweight="1.08401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45.933643pt;width:.1pt;height:106.334579pt;mso-position-horizontal-relative:page;mso-position-vertical-relative:page;z-index:-2524" coordorigin="0,919" coordsize="2,2127">
            <v:shape style="position:absolute;left:0;top:919;width:2;height:2127" coordorigin="0,919" coordsize="0,2127" path="m0,3045l0,919e" filled="f" stroked="t" strokeweight="0pt" strokecolor="#CFCFCF">
              <v:path arrowok="t"/>
            </v:shape>
          </v:group>
          <w10:wrap type="none"/>
        </w:pict>
      </w:r>
      <w:r>
        <w:rPr/>
        <w:pict>
          <v:group style="position:absolute;margin-left:527.735291pt;margin-top:16.637383pt;width:.1pt;height:93.314019pt;mso-position-horizontal-relative:page;mso-position-vertical-relative:page;z-index:-2523" coordorigin="10555,333" coordsize="2,1866">
            <v:shape style="position:absolute;left:10555;top:333;width:2;height:1866" coordorigin="10555,333" coordsize="0,1866" path="m10555,2199l10555,333e" filled="f" stroked="t" strokeweight=".361339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6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6"/>
          <w:w w:val="11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7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left="165" w:right="38" w:firstLine="7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springy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tread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open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spaces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7"/>
        </w:rPr>
        <w:t>links.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0"/>
        </w:rPr>
        <w:t>Contrast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93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2"/>
        </w:rPr>
        <w:t>would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pray.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Yet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joyous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open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spaces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7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physical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well-being,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8"/>
        </w:rPr>
        <w:t>spiritual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health;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much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6"/>
        </w:rPr>
        <w:t>joy.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4" w:after="0" w:line="256" w:lineRule="auto"/>
        <w:ind w:left="150" w:right="46" w:firstLine="369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put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one's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41"/>
        </w:rPr>
        <w:t>prayer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15"/>
          <w:w w:val="141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7"/>
        </w:rPr>
        <w:t>joy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built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unselfish,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God-conscious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thought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7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ephemeral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56"/>
        </w:rPr>
        <w:t>self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2"/>
          <w:w w:val="156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5"/>
        </w:rPr>
        <w:t>quickly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answer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6"/>
        </w:rPr>
        <w:t>manifestation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3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8"/>
        </w:rPr>
        <w:t>prayer.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binds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gives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7"/>
        </w:rPr>
        <w:t>at-one­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ment.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33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36"/>
          <w:w w:val="13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joy,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born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9"/>
        </w:rPr>
        <w:t>certainty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20"/>
          <w:w w:val="10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0"/>
        </w:rPr>
        <w:t>great­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est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realities,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forever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united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good,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forever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regenerated,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apart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4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bad.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often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immediate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sense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5"/>
        </w:rPr>
        <w:t>accompaniment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5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answer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prayer,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1A1A1A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8"/>
          <w:szCs w:val="38"/>
          <w:color w:val="1A1A1A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difficult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tell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whether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sense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cause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4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sign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fulfillment.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might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better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say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8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both,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yet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neither: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synchronizes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7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answer,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is,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1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speak,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brother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8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partner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fulfillment,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inner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realization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7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presence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7"/>
        </w:rPr>
        <w:t>God.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7" w:after="0" w:line="256" w:lineRule="auto"/>
        <w:ind w:left="107" w:right="73" w:firstLine="383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basket-ball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player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told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once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1"/>
        </w:rPr>
        <w:t>just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ball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left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tell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thrill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came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3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whether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ball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1"/>
        </w:rPr>
        <w:t>would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basket.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5"/>
        </w:rPr>
        <w:t>ball­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players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bat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meets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ball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7"/>
        </w:rPr>
        <w:t>whether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safe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hit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not.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Golf-players,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too,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joyous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thril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26"/>
          <w:w w:val="100"/>
        </w:rPr>
        <w:t>l</w:t>
      </w:r>
      <w:r>
        <w:rPr>
          <w:rFonts w:ascii="Times New Roman" w:hAnsi="Times New Roman" w:cs="Times New Roman" w:eastAsia="Times New Roman"/>
          <w:sz w:val="36"/>
          <w:szCs w:val="36"/>
          <w:color w:val="A5A5A5"/>
          <w:spacing w:val="-12"/>
          <w:w w:val="100"/>
        </w:rPr>
        <w:t>·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goes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6"/>
        </w:rPr>
        <w:t>moment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3789" w:right="3667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6"/>
        </w:rPr>
        <w:t>76]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80" w:bottom="280" w:left="1360" w:right="900"/>
          <w:footerReference w:type="default" r:id="rId114"/>
          <w:pgSz w:w="10600" w:h="15480"/>
        </w:sectPr>
      </w:pPr>
      <w:rPr/>
    </w:p>
    <w:p>
      <w:pPr>
        <w:spacing w:before="46" w:after="0" w:line="240" w:lineRule="auto"/>
        <w:ind w:left="2887" w:right="409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469.440002pt;margin-top:.360761pt;width:13.32pt;height:767.519238pt;mso-position-horizontal-relative:page;mso-position-vertical-relative:page;z-index:-2522" coordorigin="9389,7" coordsize="266,15350">
            <v:shape style="position:absolute;left:9389;top:14141;width:266;height:1217" type="#_x0000_t75">
              <v:imagedata r:id="rId117" o:title=""/>
            </v:shape>
            <v:group style="position:absolute;left:9638;top:22;width:2;height:14126" coordorigin="9638,22" coordsize="2,14126">
              <v:shape style="position:absolute;left:9638;top:22;width:2;height:14126" coordorigin="9638,22" coordsize="0,14126" path="m9638,14148l9638,22e" filled="f" stroked="t" strokeweight="1.438477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10"/>
        </w:rPr>
        <w:t>Name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right="1079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Arial" w:hAnsi="Arial" w:cs="Arial" w:eastAsia="Arial"/>
          <w:sz w:val="36"/>
          <w:szCs w:val="36"/>
          <w:color w:val="363636"/>
          <w:spacing w:val="0"/>
          <w:w w:val="100"/>
        </w:rPr>
        <w:t>)f</w:t>
      </w:r>
      <w:r>
        <w:rPr>
          <w:rFonts w:ascii="Arial" w:hAnsi="Arial" w:cs="Arial" w:eastAsia="Arial"/>
          <w:sz w:val="36"/>
          <w:szCs w:val="36"/>
          <w:color w:val="363636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club's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6"/>
        </w:rPr>
        <w:t>contact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1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ball,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5"/>
        </w:rPr>
        <w:t>they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52" w:after="0" w:line="240" w:lineRule="auto"/>
        <w:ind w:right="1070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8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7"/>
        </w:rPr>
        <w:t>stroke.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7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case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6"/>
        </w:rPr>
        <w:t>feeling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18" w:after="0" w:line="265" w:lineRule="auto"/>
        <w:ind w:right="1111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363636"/>
          <w:spacing w:val="0"/>
          <w:w w:val="100"/>
        </w:rPr>
        <w:t>)f</w:t>
      </w:r>
      <w:r>
        <w:rPr>
          <w:rFonts w:ascii="Times New Roman" w:hAnsi="Times New Roman" w:cs="Times New Roman" w:eastAsia="Times New Roman"/>
          <w:sz w:val="38"/>
          <w:szCs w:val="38"/>
          <w:color w:val="36363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oy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begins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ball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6"/>
        </w:rPr>
        <w:t>struck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93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1"/>
        </w:rPr>
        <w:t>extends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100"/>
        </w:rPr>
        <w:t>ror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6"/>
        </w:rPr>
        <w:t>after.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4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28"/>
        </w:rPr>
        <w:t>it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4"/>
          <w:w w:val="12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22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2"/>
          <w:w w:val="12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4"/>
        </w:rPr>
        <w:t>feeling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0" w:after="0" w:line="415" w:lineRule="exact"/>
        <w:ind w:right="1138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363636"/>
          <w:spacing w:val="0"/>
          <w:w w:val="100"/>
        </w:rPr>
        <w:t>)f</w:t>
      </w:r>
      <w:r>
        <w:rPr>
          <w:rFonts w:ascii="Times New Roman" w:hAnsi="Times New Roman" w:cs="Times New Roman" w:eastAsia="Times New Roman"/>
          <w:sz w:val="38"/>
          <w:szCs w:val="38"/>
          <w:color w:val="36363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3"/>
          <w:w w:val="100"/>
        </w:rPr>
        <w:t>j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takes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rise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inner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realization,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1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2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46" w:after="0" w:line="240" w:lineRule="auto"/>
        <w:ind w:right="1073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13"/>
          <w:w w:val="87"/>
        </w:rPr>
        <w:t>;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7"/>
        </w:rPr>
        <w:t>ubconscious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1"/>
        </w:rPr>
        <w:t>sensation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0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mind-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7"/>
        </w:rPr>
        <w:t>muscle­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55" w:after="0" w:line="240" w:lineRule="auto"/>
        <w:ind w:right="1071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-5"/>
          <w:w w:val="194"/>
        </w:rPr>
        <w:t>: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3"/>
        </w:rPr>
        <w:t>oordination,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makes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4"/>
        </w:rPr>
        <w:t>stroke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8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48" w:after="0" w:line="271" w:lineRule="auto"/>
        <w:ind w:right="1080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828282"/>
          <w:spacing w:val="6"/>
          <w:w w:val="29"/>
        </w:rPr>
        <w:t>,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14"/>
          <w:w w:val="108"/>
        </w:rPr>
        <w:t>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-8"/>
          <w:w w:val="112"/>
        </w:rPr>
        <w:t>e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110"/>
        </w:rPr>
        <w:t>v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5"/>
        </w:rPr>
        <w:t>itable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sequel?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way,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blaze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3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100"/>
        </w:rPr>
        <w:t>oy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comes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prays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sign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8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4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8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100"/>
        </w:rPr>
        <w:t>tpiritual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0"/>
        </w:rPr>
        <w:t>coordination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4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26"/>
        </w:rPr>
        <w:t>accomplished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-19"/>
          <w:w w:val="126"/>
        </w:rPr>
        <w:t>-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3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5" w:after="0" w:line="240" w:lineRule="auto"/>
        <w:ind w:right="1085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100"/>
        </w:rPr>
        <w:t>1niry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place,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5"/>
        </w:rPr>
        <w:t>unity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-9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3"/>
        </w:rPr>
        <w:t>man,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55" w:after="0" w:line="269" w:lineRule="auto"/>
        <w:ind w:right="1085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100"/>
        </w:rPr>
        <w:t>:h:-ough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love,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second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2"/>
          <w:w w:val="418"/>
        </w:rPr>
        <w:t>-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22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makes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8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90"/>
        </w:rPr>
        <w:t>l::S\Yer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52"/>
          <w:w w:val="9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prayer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3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inevitable.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9" w:after="0" w:line="240" w:lineRule="auto"/>
        <w:ind w:left="281" w:right="-20"/>
        <w:jc w:val="left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-9"/>
          <w:w w:val="100"/>
        </w:rPr>
        <w:t>i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7"/>
        </w:rPr>
        <w:t>attained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9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4"/>
        </w:rPr>
        <w:t>spiritual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9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1"/>
        </w:rPr>
        <w:t>few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55" w:after="0" w:line="264" w:lineRule="auto"/>
        <w:ind w:right="1092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116"/>
        </w:rPr>
        <w:t>::::es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-9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3"/>
        </w:rPr>
        <w:t>prayer,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-11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8"/>
        </w:rPr>
        <w:t>experienced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6"/>
          <w:w w:val="10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answer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21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100"/>
        </w:rPr>
        <w:t>l.:.:om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anies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26"/>
        </w:rPr>
        <w:t>it,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4"/>
          <w:w w:val="12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26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0"/>
          <w:w w:val="12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6"/>
        </w:rPr>
        <w:t>truly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1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knows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24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9"/>
          <w:w w:val="12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0"/>
          <w:i/>
        </w:rPr>
        <w:t>does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85"/>
        </w:rPr>
        <w:t>l::s'"';\er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61"/>
          <w:w w:val="8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prayer.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92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Thenceforth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6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7"/>
        </w:rPr>
        <w:t>turns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6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0"/>
        </w:rPr>
        <w:t>with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17" w:after="0" w:line="240" w:lineRule="auto"/>
        <w:ind w:right="1073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100"/>
        </w:rPr>
        <w:t>:hat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1"/>
        </w:rPr>
        <w:t>exhilarating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2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8"/>
        </w:rPr>
        <w:t>gol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-2"/>
          <w:w w:val="108"/>
        </w:rPr>
        <w:t>f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-12"/>
          <w:w w:val="108"/>
        </w:rPr>
        <w:t>-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8"/>
        </w:rPr>
        <w:t>player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3"/>
          <w:w w:val="10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6"/>
        </w:rPr>
        <w:t>turns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55" w:after="0" w:line="240" w:lineRule="auto"/>
        <w:ind w:right="1079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626262"/>
          <w:spacing w:val="-7"/>
          <w:w w:val="100"/>
        </w:rPr>
        <w:t>:</w:t>
      </w:r>
      <w:r>
        <w:rPr>
          <w:rFonts w:ascii="Times New Roman" w:hAnsi="Times New Roman" w:cs="Times New Roman" w:eastAsia="Times New Roman"/>
          <w:sz w:val="31"/>
          <w:szCs w:val="31"/>
          <w:color w:val="363636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color w:val="3636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36363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game,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Edison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7"/>
        </w:rPr>
        <w:t>turns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6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inven­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48" w:after="0" w:line="240" w:lineRule="auto"/>
        <w:ind w:right="1163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3"/>
          <w:szCs w:val="33"/>
          <w:color w:val="363636"/>
          <w:spacing w:val="0"/>
          <w:w w:val="100"/>
        </w:rPr>
        <w:t>jcr:s,</w:t>
      </w:r>
      <w:r>
        <w:rPr>
          <w:rFonts w:ascii="Times New Roman" w:hAnsi="Times New Roman" w:cs="Times New Roman" w:eastAsia="Times New Roman"/>
          <w:sz w:val="33"/>
          <w:szCs w:val="33"/>
          <w:color w:val="36363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19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1"/>
        </w:rPr>
        <w:t>Shakespeare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-26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1"/>
        </w:rPr>
        <w:t>turned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5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1"/>
        </w:rPr>
        <w:t>play­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48" w:after="0" w:line="240" w:lineRule="auto"/>
        <w:ind w:right="1246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100"/>
        </w:rPr>
        <w:t>:i!1g.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100"/>
        </w:rPr>
        <w:t>      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becomes,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Paul,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genius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1"/>
        </w:rPr>
        <w:t>praye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-1"/>
          <w:w w:val="111"/>
        </w:rPr>
        <w:t>r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57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55" w:after="0" w:line="240" w:lineRule="auto"/>
        <w:ind w:left="246" w:right="-20"/>
        <w:jc w:val="left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-31"/>
          <w:w w:val="196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96"/>
        </w:rPr>
        <w:t>-\s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highest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peaks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catch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glow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8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55" w:after="0" w:line="240" w:lineRule="auto"/>
        <w:ind w:right="1166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90"/>
        </w:rPr>
        <w:t>&gt;:J.-coming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2"/>
          <w:w w:val="9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dawn,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3"/>
        </w:rPr>
        <w:t>exalted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8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3"/>
        </w:rPr>
        <w:t>prayer,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6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3"/>
        </w:rPr>
        <w:t>with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48" w:after="0" w:line="240" w:lineRule="auto"/>
        <w:ind w:right="1091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100"/>
        </w:rPr>
        <w:t>!yes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1"/>
        </w:rPr>
        <w:t>praying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6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2"/>
        </w:rPr>
        <w:t>mountain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1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top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0"/>
        </w:rPr>
        <w:t>joy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48" w:after="0" w:line="240" w:lineRule="auto"/>
        <w:ind w:right="1119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Arial" w:hAnsi="Arial" w:cs="Arial" w:eastAsia="Arial"/>
          <w:sz w:val="30"/>
          <w:szCs w:val="30"/>
          <w:color w:val="363636"/>
          <w:spacing w:val="0"/>
          <w:w w:val="136"/>
        </w:rPr>
        <w:t>r:</w:t>
      </w:r>
      <w:r>
        <w:rPr>
          <w:rFonts w:ascii="Arial" w:hAnsi="Arial" w:cs="Arial" w:eastAsia="Arial"/>
          <w:sz w:val="30"/>
          <w:szCs w:val="30"/>
          <w:color w:val="363636"/>
          <w:spacing w:val="-31"/>
          <w:w w:val="13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115"/>
        </w:rPr>
        <w:t>heart,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9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5"/>
        </w:rPr>
        <w:t>catch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5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glow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74" w:after="0" w:line="240" w:lineRule="auto"/>
        <w:ind w:right="7558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363636"/>
          <w:spacing w:val="0"/>
          <w:w w:val="100"/>
        </w:rPr>
        <w:t>&gt;</w:t>
      </w:r>
      <w:r>
        <w:rPr>
          <w:rFonts w:ascii="Times New Roman" w:hAnsi="Times New Roman" w:cs="Times New Roman" w:eastAsia="Times New Roman"/>
          <w:sz w:val="32"/>
          <w:szCs w:val="32"/>
          <w:color w:val="36363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63636"/>
          <w:spacing w:val="0"/>
          <w:w w:val="112"/>
        </w:rPr>
        <w:t>-eom:ng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45" w:after="0" w:line="240" w:lineRule="auto"/>
        <w:ind w:left="213" w:right="1165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100"/>
        </w:rPr>
        <w:t>\\-hen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bow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4"/>
        </w:rPr>
        <w:t>prayer,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then,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8"/>
        </w:rPr>
        <w:t>be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62" w:after="0" w:line="240" w:lineRule="auto"/>
        <w:ind w:right="1121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Arial" w:hAnsi="Arial" w:cs="Arial" w:eastAsia="Arial"/>
          <w:sz w:val="29"/>
          <w:szCs w:val="29"/>
          <w:color w:val="363636"/>
          <w:spacing w:val="0"/>
          <w:w w:val="100"/>
        </w:rPr>
        <w:t>:c-o</w:t>
      </w:r>
      <w:r>
        <w:rPr>
          <w:rFonts w:ascii="Arial" w:hAnsi="Arial" w:cs="Arial" w:eastAsia="Arial"/>
          <w:sz w:val="29"/>
          <w:szCs w:val="29"/>
          <w:color w:val="36363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100"/>
        </w:rPr>
        <w:t>deadly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36363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3"/>
        </w:rPr>
        <w:t>solemnity;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91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8"/>
        </w:rPr>
        <w:t>rather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50" w:right="4709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5"/>
        </w:rPr>
        <w:t>77]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000" w:bottom="280" w:left="0" w:right="1480"/>
          <w:footerReference w:type="default" r:id="rId116"/>
          <w:pgSz w:w="10600" w:h="15480"/>
        </w:sectPr>
      </w:pPr>
      <w:rPr/>
    </w:p>
    <w:p>
      <w:pPr>
        <w:spacing w:before="50" w:after="0" w:line="240" w:lineRule="auto"/>
        <w:ind w:left="2100" w:right="1944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.17981pt;margin-top:604.799988pt;width:.1pt;height:151.920pt;mso-position-horizontal-relative:page;mso-position-vertical-relative:page;z-index:-2521" coordorigin="4,12096" coordsize="2,3038">
            <v:shape style="position:absolute;left:4;top:12096;width:2;height:3038" coordorigin="4,12096" coordsize="0,3038" path="m4,15134l4,12096e" filled="f" stroked="t" strokeweight=".359619pt" strokecolor="#000000">
              <v:path arrowok="t"/>
            </v:shape>
          </v:group>
          <w10:wrap type="none"/>
        </w:pict>
      </w:r>
      <w:r>
        <w:rPr/>
        <w:pict>
          <v:group style="position:absolute;margin-left:0pt;margin-top:773.460022pt;width:529pt;height:.1pt;mso-position-horizontal-relative:page;mso-position-vertical-relative:page;z-index:-2520" coordorigin="0,15469" coordsize="10580,2">
            <v:shape style="position:absolute;left:0;top:15469;width:10580;height:2" coordorigin="0,15469" coordsize="10580,0" path="m0,15469l10580,15469e" filled="f" stroked="t" strokeweight="1.07885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0"/>
          <w:w w:val="115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2A2A2A"/>
          <w:spacing w:val="24"/>
          <w:w w:val="11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6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3" w:lineRule="auto"/>
        <w:ind w:left="162" w:right="42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28"/>
        </w:rPr>
        <w:t>it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5"/>
          <w:w w:val="12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joyous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2"/>
        </w:rPr>
        <w:t>exalted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16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2"/>
        </w:rPr>
        <w:t>outpouring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5"/>
        </w:rPr>
        <w:t>heart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mind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God.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Open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doors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1"/>
        </w:rPr>
        <w:t>heart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10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1"/>
        </w:rPr>
        <w:t>wide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in-coming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flood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joy;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2"/>
        </w:rPr>
        <w:t>can,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knowing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22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16"/>
          <w:w w:val="12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doing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6"/>
        </w:rPr>
        <w:t>putting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14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yourself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8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2"/>
        </w:rPr>
        <w:t>harmony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9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7"/>
        </w:rPr>
        <w:t>Jesus'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28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purpose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coming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7"/>
        </w:rPr>
        <w:t>man: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22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3"/>
          <w:w w:val="12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might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joy,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21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8"/>
          <w:w w:val="12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4"/>
        </w:rPr>
        <w:t>be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9"/>
        </w:rPr>
        <w:t>full.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0" w:after="0" w:line="398" w:lineRule="exact"/>
        <w:ind w:left="522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8"/>
        </w:rPr>
        <w:t>this: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1"/>
          <w:w w:val="11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i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i/>
        </w:rPr>
        <w:t>God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i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i/>
        </w:rPr>
        <w:t>Love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3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i/>
        </w:rPr>
        <w:t>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5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i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8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i/>
        </w:rPr>
        <w:t>also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6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1"/>
          <w:i/>
        </w:rPr>
        <w:t>Joy.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44" w:after="0" w:line="274" w:lineRule="auto"/>
        <w:ind w:left="119" w:right="36" w:firstLine="29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1"/>
        </w:rPr>
        <w:t>nearest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90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world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3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joy.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8"/>
        </w:rPr>
        <w:t>heart,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26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2"/>
        </w:rPr>
        <w:t>all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8"/>
        </w:rPr>
        <w:t>radiate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13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246"/>
        </w:rPr>
        <w:t>it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9"/>
          <w:w w:val="246"/>
        </w:rPr>
        <w:t>-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0"/>
        </w:rPr>
        <w:t>joyously.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71" w:lineRule="auto"/>
        <w:ind w:left="119" w:right="35" w:firstLine="374"/>
        <w:jc w:val="left"/>
        <w:tabs>
          <w:tab w:pos="1580" w:val="left"/>
          <w:tab w:pos="1740" w:val="left"/>
          <w:tab w:pos="2880" w:val="left"/>
          <w:tab w:pos="3040" w:val="left"/>
          <w:tab w:pos="3560" w:val="left"/>
          <w:tab w:pos="3940" w:val="left"/>
          <w:tab w:pos="4080" w:val="left"/>
          <w:tab w:pos="5280" w:val="left"/>
          <w:tab w:pos="5900" w:val="left"/>
          <w:tab w:pos="6780" w:val="left"/>
          <w:tab w:pos="7200" w:val="left"/>
        </w:tabs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reader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noticed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22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2"/>
          <w:w w:val="12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5"/>
        </w:rPr>
        <w:t>three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rules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discussion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4"/>
        </w:rPr>
        <w:t>prayer,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given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9"/>
        </w:rPr>
        <w:t>form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27"/>
        </w:rPr>
        <w:t>"don'ts,"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5"/>
          <w:w w:val="12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merely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0"/>
        </w:rPr>
        <w:t>opposites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66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3"/>
        </w:rPr>
        <w:t>next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4"/>
        </w:rPr>
        <w:t>three,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27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rules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6"/>
        </w:rPr>
        <w:t>restated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2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8"/>
        </w:rPr>
        <w:t>posi­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tive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form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27"/>
        </w:rPr>
        <w:t>"do's."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7"/>
          <w:w w:val="12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1"/>
        </w:rPr>
        <w:t>summarize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24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briefly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5"/>
        </w:rPr>
        <w:t>has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gone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before,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say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24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8"/>
          <w:w w:val="12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pray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0"/>
        </w:rPr>
        <w:t>simply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Self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God;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Anger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1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3"/>
        </w:rPr>
        <w:t>Love;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38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Fear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Joy.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8"/>
        </w:rPr>
        <w:t>Moreover,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49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8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reader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noticed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22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23"/>
          <w:w w:val="12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rules,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20"/>
        </w:rPr>
        <w:t>stated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0"/>
        </w:rPr>
        <w:t>positively,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3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1"/>
        </w:rPr>
        <w:t>nothing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60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less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3"/>
        </w:rPr>
        <w:t>three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jewels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646464"/>
          <w:spacing w:val="0"/>
          <w:w w:val="41"/>
        </w:rPr>
        <w:t>·</w:t>
      </w:r>
      <w:r>
        <w:rPr>
          <w:rFonts w:ascii="Times New Roman" w:hAnsi="Times New Roman" w:cs="Times New Roman" w:eastAsia="Times New Roman"/>
          <w:sz w:val="34"/>
          <w:szCs w:val="34"/>
          <w:color w:val="646464"/>
          <w:spacing w:val="0"/>
          <w:w w:val="4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646464"/>
          <w:spacing w:val="11"/>
          <w:w w:val="4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7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5"/>
        </w:rPr>
        <w:t>Paul's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3"/>
        </w:rPr>
        <w:t>rosary,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7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9"/>
        </w:rPr>
        <w:t>Faith,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Hope,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0"/>
        </w:rPr>
        <w:t>Love,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2"/>
        </w:rPr>
        <w:t>restrung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84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2"/>
        </w:rPr>
        <w:t>together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6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6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9"/>
        </w:rPr>
        <w:t>slightly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72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2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9"/>
        </w:rPr>
        <w:t>different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9"/>
        </w:rPr>
        <w:t>sequence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9"/>
        </w:rPr>
        <w:t>slightly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4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9"/>
        </w:rPr>
        <w:t>different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5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9"/>
        </w:rPr>
        <w:t>terminology.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1" w:lineRule="auto"/>
        <w:ind w:left="134" w:right="92" w:firstLine="345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last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golfer's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5"/>
        </w:rPr>
        <w:t>stroke,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3"/>
        </w:rPr>
        <w:t>"follow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77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3"/>
        </w:rPr>
        <w:t>through."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3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13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hard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36"/>
        </w:rPr>
        <w:t>it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61"/>
          <w:w w:val="13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9"/>
        </w:rPr>
        <w:t>impress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beginner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value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6"/>
        </w:rPr>
        <w:t>seemingly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65"/>
          <w:w w:val="10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6"/>
        </w:rPr>
        <w:t>useless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766" w:right="3683"/>
        <w:jc w:val="center"/>
        <w:rPr>
          <w:rFonts w:ascii="Times New Roman" w:hAnsi="Times New Roman" w:cs="Times New Roman" w:eastAsia="Times New Roman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2A2A2A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8"/>
          <w:szCs w:val="38"/>
          <w:color w:val="2A2A2A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1A1A1A"/>
          <w:spacing w:val="0"/>
          <w:w w:val="92"/>
        </w:rPr>
        <w:t>78</w:t>
      </w:r>
      <w:r>
        <w:rPr>
          <w:rFonts w:ascii="Times New Roman" w:hAnsi="Times New Roman" w:cs="Times New Roman" w:eastAsia="Times New Roman"/>
          <w:sz w:val="38"/>
          <w:szCs w:val="38"/>
          <w:color w:val="1A1A1A"/>
          <w:spacing w:val="-12"/>
          <w:w w:val="92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1A1A1A"/>
          <w:spacing w:val="0"/>
          <w:w w:val="60"/>
        </w:rPr>
        <w:t>J</w:t>
      </w:r>
      <w:r>
        <w:rPr>
          <w:rFonts w:ascii="Times New Roman" w:hAnsi="Times New Roman" w:cs="Times New Roman" w:eastAsia="Times New Roman"/>
          <w:sz w:val="40"/>
          <w:szCs w:val="40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60" w:bottom="280" w:left="1420" w:right="880"/>
          <w:footerReference w:type="default" r:id="rId118"/>
          <w:pgSz w:w="10600" w:h="15480"/>
        </w:sectPr>
      </w:pPr>
      <w:rPr/>
    </w:p>
    <w:p>
      <w:pPr>
        <w:spacing w:before="47" w:after="0" w:line="240" w:lineRule="auto"/>
        <w:ind w:left="3074" w:right="3196"/>
        <w:jc w:val="center"/>
        <w:rPr>
          <w:rFonts w:ascii="Times New Roman" w:hAnsi="Times New Roman" w:cs="Times New Roman" w:eastAsia="Times New Roman"/>
          <w:sz w:val="37"/>
          <w:szCs w:val="37"/>
        </w:rPr>
      </w:pPr>
      <w:rPr/>
      <w:r>
        <w:rPr/>
        <w:pict>
          <v:group style="position:absolute;margin-left:.903347pt;margin-top:20.615889pt;width:.1pt;height:753.02243pt;mso-position-horizontal-relative:page;mso-position-vertical-relative:page;z-index:-2519" coordorigin="18,412" coordsize="2,15060">
            <v:shape style="position:absolute;left:18;top:412;width:2;height:15060" coordorigin="18,412" coordsize="0,15060" path="m18,15473l18,412e" filled="f" stroked="t" strokeweight="1.44535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7"/>
          <w:szCs w:val="37"/>
          <w:color w:val="1D1D1D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7"/>
          <w:szCs w:val="37"/>
          <w:color w:val="1D1D1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D1D1D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7"/>
          <w:szCs w:val="37"/>
          <w:color w:val="1D1D1D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D1D1D"/>
          <w:spacing w:val="0"/>
          <w:w w:val="110"/>
        </w:rPr>
        <w:t>Name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1" w:lineRule="auto"/>
        <w:ind w:left="129" w:right="183" w:firstLine="7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20"/>
        </w:rPr>
        <w:t>part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0"/>
          <w:w w:val="12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golf-club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2"/>
        </w:rPr>
        <w:t>swing: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-33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5"/>
        </w:rPr>
        <w:t>letting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swing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8"/>
        </w:rPr>
        <w:t>back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across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1"/>
        </w:rPr>
        <w:t>shoulder,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-25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parallel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0"/>
        </w:rPr>
        <w:t>began!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hard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impress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fact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20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3"/>
          <w:w w:val="12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2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power,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4"/>
        </w:rPr>
        <w:t>elasticity,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3"/>
        </w:rPr>
        <w:t>impact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1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4"/>
        </w:rPr>
        <w:t>stroke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3"/>
        </w:rPr>
        <w:t>depend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4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3"/>
        </w:rPr>
        <w:t>partly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6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follows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ball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9"/>
        </w:rPr>
        <w:t>has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9"/>
        </w:rPr>
        <w:t>struck!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22" w:after="0" w:line="271" w:lineRule="auto"/>
        <w:ind w:left="129" w:right="211" w:firstLine="361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34"/>
        </w:rPr>
        <w:t>It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00"/>
          <w:w w:val="13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5"/>
        </w:rPr>
        <w:t>prayer.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91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4"/>
        </w:rPr>
        <w:t>has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2"/>
        </w:rPr>
        <w:t>prayed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2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answer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cotne,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1"/>
        </w:rPr>
        <w:t>tendency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6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3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lean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back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4"/>
        </w:rPr>
        <w:t>satisfaction,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-30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4"/>
        </w:rPr>
        <w:t>thinking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4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6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task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3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0"/>
        </w:rPr>
        <w:t>completed.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9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indeed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task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might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9"/>
        </w:rPr>
        <w:t>so;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true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never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20"/>
        </w:rPr>
        <w:t>task;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-46"/>
          <w:w w:val="12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rich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5"/>
        </w:rPr>
        <w:t>blessed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2"/>
        </w:rPr>
        <w:t>sharing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God.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5"/>
        </w:rPr>
        <w:t>True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3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5"/>
        </w:rPr>
        <w:t>prayer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3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begins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3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1"/>
        </w:rPr>
        <w:t>therefore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4"/>
        </w:rPr>
        <w:t>returned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2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God.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5"/>
        </w:rPr>
        <w:t>This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8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5"/>
        </w:rPr>
        <w:t>constitutes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4"/>
        </w:rPr>
        <w:t>"follow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8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4"/>
        </w:rPr>
        <w:t>through"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7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2"/>
        </w:rPr>
        <w:t>praye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-1"/>
          <w:w w:val="112"/>
        </w:rPr>
        <w:t>r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57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8" w:after="0" w:line="240" w:lineRule="auto"/>
        <w:ind w:left="476" w:right="-20"/>
        <w:jc w:val="left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D1D1D"/>
          <w:w w:val="71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-4"/>
          <w:w w:val="71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80"/>
        </w:rPr>
        <w:t>nd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57" w:after="0" w:line="270" w:lineRule="auto"/>
        <w:ind w:left="129" w:right="203" w:firstLine="14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9"/>
        </w:rPr>
        <w:t>gratitude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1"/>
          <w:w w:val="11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9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80"/>
          <w:w w:val="11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glorifies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God.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1"/>
        </w:rPr>
        <w:t>gratitude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6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1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puts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seal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0"/>
        </w:rPr>
        <w:t>permanence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6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act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4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4"/>
        </w:rPr>
        <w:t>prayer.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9" w:after="0" w:line="270" w:lineRule="auto"/>
        <w:ind w:left="115" w:right="204" w:firstLine="369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7"/>
        </w:rPr>
        <w:t>gratitude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1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6"/>
        </w:rPr>
        <w:t>important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4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4"/>
        </w:rPr>
        <w:t>prayer,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0"/>
        </w:rPr>
        <w:t>avenues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3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expressing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it?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8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ways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tneans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expressing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7"/>
        </w:rPr>
        <w:t>gratitude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5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1"/>
        </w:rPr>
        <w:t>God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2"/>
        </w:rPr>
        <w:t>innumerable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ways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means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4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0"/>
        </w:rPr>
        <w:t>manifesting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love.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AFAFAF"/>
          <w:spacing w:val="2"/>
          <w:w w:val="39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0"/>
        </w:rPr>
        <w:t>most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direct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obvious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8"/>
        </w:rPr>
        <w:t>way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express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4"/>
        </w:rPr>
        <w:t>direct.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5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rn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7"/>
        </w:rPr>
        <w:t>expressed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person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channel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8"/>
        </w:rPr>
        <w:t>conveying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5"/>
        </w:rPr>
        <w:t>God's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4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blessing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us.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9"/>
        </w:rPr>
        <w:t>return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-29"/>
          <w:w w:val="11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9"/>
        </w:rPr>
        <w:t>gratitude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-10"/>
          <w:w w:val="11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9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passing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1"/>
        </w:rPr>
        <w:t>similar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2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help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5"/>
        </w:rPr>
        <w:t>another.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7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5"/>
        </w:rPr>
        <w:t>Jesus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9"/>
        </w:rPr>
        <w:t>said: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8"/>
        </w:rPr>
        <w:t>"Inasmuch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0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ye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done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7"/>
        </w:rPr>
        <w:t>unto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-3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78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6.72pt;height:18.36pt;mso-position-horizontal-relative:char;mso-position-vertical-relative:line" type="#_x0000_t75">
            <v:imagedata r:id="rId12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footer="0" w:header="0" w:top="1040" w:bottom="280" w:left="680" w:right="1480"/>
          <w:footerReference w:type="default" r:id="rId119"/>
          <w:pgSz w:w="10600" w:h="15480"/>
        </w:sectPr>
      </w:pPr>
      <w:rPr/>
    </w:p>
    <w:p>
      <w:pPr>
        <w:spacing w:before="53" w:after="0" w:line="240" w:lineRule="auto"/>
        <w:ind w:left="2150" w:right="1978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pict>
          <v:group style="position:absolute;margin-left:184.484711pt;margin-top:773.640015pt;width:344.515296pt;height:.1pt;mso-position-horizontal-relative:page;mso-position-vertical-relative:page;z-index:-2518" coordorigin="3690,15473" coordsize="6890,2">
            <v:shape style="position:absolute;left:3690;top:15473;width:6890;height:2" coordorigin="3690,15473" coordsize="6890,0" path="m3690,15473l10580,15473e" filled="f" stroked="t" strokeweight=".719239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TheSoul"s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8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1"/>
        </w:rPr>
        <w:t>Desire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7" w:lineRule="auto"/>
        <w:ind w:left="125" w:right="44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least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brethren,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27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ye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done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unto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4"/>
        </w:rPr>
        <w:t>me."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hope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lepers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failed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return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92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thanks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1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Christ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means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7"/>
        </w:rPr>
        <w:t>doing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friendly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human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service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others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7"/>
        </w:rPr>
        <w:t>need.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395" w:lineRule="exact"/>
        <w:ind w:left="417" w:right="81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told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Harold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2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Begbie's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i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4"/>
          <w:i/>
        </w:rPr>
        <w:t>Twice-Born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4" w:after="0" w:line="264" w:lineRule="auto"/>
        <w:ind w:left="110" w:right="34" w:firstLine="7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i/>
        </w:rPr>
        <w:t>Men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saved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surest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9"/>
        </w:rPr>
        <w:t>salvation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9"/>
        </w:rPr>
        <w:t>permanent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1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3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straightway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6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save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another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man.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7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might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say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whenever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answer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8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best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9"/>
        </w:rPr>
        <w:t>permanent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9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8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ensure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3"/>
        </w:rPr>
        <w:t>future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15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answers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express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3"/>
        </w:rPr>
        <w:t>thanks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helping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3"/>
        </w:rPr>
        <w:t>others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2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3"/>
        </w:rPr>
        <w:t>blessing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found.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399" w:lineRule="exact"/>
        <w:ind w:left="424" w:right="62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9"/>
        </w:rPr>
        <w:t>"Gratitude,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43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find,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strangest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23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7"/>
        </w:rPr>
        <w:t>cleans­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4" w:after="0" w:line="263" w:lineRule="auto"/>
        <w:ind w:left="110" w:right="33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strengthening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feeling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is,"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writes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83"/>
        </w:rPr>
        <w:t>a.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friend.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Indeed,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nothing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truly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said.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3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4"/>
        </w:rPr>
        <w:t>gratitude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7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cleanses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feelings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Self,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5"/>
        </w:rPr>
        <w:t>Anger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7"/>
        </w:rPr>
        <w:t>Fear;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39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strengthens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9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7"/>
        </w:rPr>
        <w:t>Faith,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-30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Love,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5"/>
        </w:rPr>
        <w:t>Joy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one.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4"/>
        </w:rPr>
        <w:t>Gratitude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6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sums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up,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includes,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expresses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8"/>
        </w:rPr>
        <w:t>attribute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7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essential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prayer.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Per­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fect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4"/>
        </w:rPr>
        <w:t>gratitude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6"/>
          <w:w w:val="114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0"/>
          <w:w w:val="100"/>
          <w:i/>
        </w:rPr>
        <w:t>is</w:t>
      </w:r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7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prayer.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7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keep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one's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self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condition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eternal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4"/>
        </w:rPr>
        <w:t>gratitude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22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keep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one's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self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condition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eternal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prayer.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8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knows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means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7"/>
        </w:rPr>
        <w:t>"pray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5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7"/>
        </w:rPr>
        <w:t>without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-49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ceasing."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68"/>
        </w:rPr>
        <w:t>"0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75"/>
          <w:w w:val="16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Lord,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open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lips;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mouth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show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forth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praise."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6" w:after="0" w:line="240" w:lineRule="auto"/>
        <w:ind w:left="441" w:right="69"/>
        <w:jc w:val="center"/>
        <w:tabs>
          <w:tab w:pos="5280" w:val="left"/>
          <w:tab w:pos="760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"Blessed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6"/>
        </w:rPr>
        <w:t>Father.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Unto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27" w:after="0" w:line="339" w:lineRule="auto"/>
        <w:ind w:left="3807" w:right="43" w:firstLine="-3683"/>
        <w:jc w:val="left"/>
        <w:tabs>
          <w:tab w:pos="718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glory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4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9"/>
        </w:rPr>
        <w:t>generations,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3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ever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5"/>
        </w:rPr>
        <w:t>ever."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29"/>
        </w:rPr>
        <w:t>[So]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jc w:val="left"/>
        <w:spacing w:after="0"/>
        <w:sectPr>
          <w:pgMar w:footer="0" w:header="0" w:top="1060" w:bottom="280" w:left="1400" w:right="920"/>
          <w:footerReference w:type="default" r:id="rId121"/>
          <w:pgSz w:w="10600" w:h="15480"/>
        </w:sectPr>
      </w:pPr>
      <w:rPr/>
    </w:p>
    <w:p>
      <w:pPr>
        <w:spacing w:before="43" w:after="0" w:line="240" w:lineRule="auto"/>
        <w:ind w:left="3087" w:right="3300"/>
        <w:jc w:val="center"/>
        <w:rPr>
          <w:rFonts w:ascii="Times New Roman" w:hAnsi="Times New Roman" w:cs="Times New Roman" w:eastAsia="Times New Roman"/>
          <w:sz w:val="37"/>
          <w:szCs w:val="37"/>
        </w:rPr>
      </w:pPr>
      <w:rPr/>
      <w:r>
        <w:rPr/>
        <w:pict>
          <v:group style="position:absolute;margin-left:514.130676pt;margin-top:0pt;width:14.869325pt;height:565.145721pt;mso-position-horizontal-relative:page;mso-position-vertical-relative:page;z-index:-2517" coordorigin="10283,0" coordsize="297,11303">
            <v:shape style="position:absolute;left:10283;top:6534;width:275;height:4769" type="#_x0000_t75">
              <v:imagedata r:id="rId123" o:title=""/>
            </v:shape>
            <v:group style="position:absolute;left:10370;top:14;width:2;height:6785" coordorigin="10370,14" coordsize="2,6785">
              <v:shape style="position:absolute;left:10370;top:14;width:2;height:6785" coordorigin="10370,14" coordsize="0,6785" path="m10370,6800l10370,14e" filled="f" stroked="t" strokeweight="1.806694pt" strokecolor="#000000">
                <v:path arrowok="t"/>
              </v:shape>
            </v:group>
            <v:group style="position:absolute;left:10540;top:14;width:2;height:6481" coordorigin="10540,14" coordsize="2,6481">
              <v:shape style="position:absolute;left:10540;top:14;width:2;height:6481" coordorigin="10540,14" coordsize="0,6481" path="m10540,6496l10540,14e" filled="f" stroked="t" strokeweight="3.97472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180669pt;margin-top:1.085047pt;width:.1pt;height:293.324299pt;mso-position-horizontal-relative:page;mso-position-vertical-relative:page;z-index:-2516" coordorigin="4,22" coordsize="2,5866">
            <v:shape style="position:absolute;left:4;top:22;width:2;height:5866" coordorigin="4,22" coordsize="0,5866" path="m4,5888l4,22e" filled="f" stroked="t" strokeweight=".722678pt" strokecolor="#000000">
              <v:path arrowok="t"/>
            </v:shape>
          </v:group>
          <w10:wrap type="none"/>
        </w:pict>
      </w:r>
      <w:r>
        <w:rPr/>
        <w:pict>
          <v:group style="position:absolute;margin-left:526.651306pt;margin-top:570.011230pt;width:.1pt;height:199.648598pt;mso-position-horizontal-relative:page;mso-position-vertical-relative:page;z-index:-2515" coordorigin="10533,11400" coordsize="2,3993">
            <v:shape style="position:absolute;left:10533;top:11400;width:2;height:3993" coordorigin="10533,11400" coordsize="0,3993" path="m10533,15393l10533,11400e" filled="f" stroked="t" strokeweight="1.445355pt" strokecolor="#000000">
              <v:path arrowok="t"/>
            </v:shape>
          </v:group>
          <w10:wrap type="none"/>
        </w:pict>
      </w:r>
      <w:r>
        <w:rPr/>
        <w:pict>
          <v:group style="position:absolute;margin-left:0pt;margin-top:773.095764pt;width:307.137978pt;height:.1pt;mso-position-horizontal-relative:page;mso-position-vertical-relative:page;z-index:-2514" coordorigin="0,15462" coordsize="6143,2">
            <v:shape style="position:absolute;left:0;top:15462;width:6143;height:2" coordorigin="0,15462" coordsize="6143,0" path="m0,15462l6143,15462e" filled="f" stroked="t" strokeweight="1.08401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7"/>
          <w:szCs w:val="37"/>
          <w:color w:val="36363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7"/>
          <w:szCs w:val="37"/>
          <w:color w:val="36363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63636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7"/>
          <w:szCs w:val="37"/>
          <w:color w:val="36363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63636"/>
          <w:spacing w:val="0"/>
          <w:w w:val="109"/>
        </w:rPr>
        <w:t>Name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4" w:lineRule="auto"/>
        <w:ind w:left="128" w:right="284" w:firstLine="354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learned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various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parts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7"/>
        </w:rPr>
        <w:t>golf-stroke,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9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final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63636"/>
          <w:spacing w:val="0"/>
          <w:w w:val="100"/>
        </w:rPr>
        <w:t>task</w:t>
      </w:r>
      <w:r>
        <w:rPr>
          <w:rFonts w:ascii="Times New Roman" w:hAnsi="Times New Roman" w:cs="Times New Roman" w:eastAsia="Times New Roman"/>
          <w:sz w:val="35"/>
          <w:szCs w:val="35"/>
          <w:color w:val="3636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63636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6363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3636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6363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9"/>
        </w:rPr>
        <w:t>coordinate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unified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whole.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requires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fusing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63636"/>
          <w:spacing w:val="0"/>
          <w:w w:val="100"/>
        </w:rPr>
        <w:t>various</w:t>
      </w:r>
      <w:r>
        <w:rPr>
          <w:rFonts w:ascii="Times New Roman" w:hAnsi="Times New Roman" w:cs="Times New Roman" w:eastAsia="Times New Roman"/>
          <w:sz w:val="35"/>
          <w:szCs w:val="35"/>
          <w:color w:val="363636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elements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9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simple,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direct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7"/>
        </w:rPr>
        <w:t>communion.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40" w:lineRule="atLeast"/>
        <w:ind w:left="128" w:right="315" w:firstLine="340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makes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necessary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21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8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7"/>
        </w:rPr>
        <w:t>summarize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3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32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3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point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factors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21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0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63636"/>
          <w:spacing w:val="0"/>
          <w:w w:val="100"/>
        </w:rPr>
        <w:t>gone</w:t>
      </w:r>
      <w:r>
        <w:rPr>
          <w:rFonts w:ascii="Times New Roman" w:hAnsi="Times New Roman" w:cs="Times New Roman" w:eastAsia="Times New Roman"/>
          <w:sz w:val="35"/>
          <w:szCs w:val="35"/>
          <w:color w:val="3636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6363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5"/>
        </w:rPr>
        <w:t>before.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auto"/>
        <w:ind w:left="1075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0"/>
          <w:w w:val="100"/>
          <w:i/>
        </w:rPr>
        <w:t>Where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4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0"/>
          <w:w w:val="100"/>
          <w:i/>
        </w:rPr>
        <w:t>there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0"/>
          <w:w w:val="100"/>
          <w:i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0"/>
          <w:w w:val="102"/>
          <w:i/>
        </w:rPr>
        <w:t>God,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-49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0"/>
          <w:w w:val="100"/>
          <w:i/>
        </w:rPr>
        <w:t>there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0"/>
          <w:w w:val="100"/>
          <w:i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61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0"/>
          <w:w w:val="100"/>
          <w:i/>
        </w:rPr>
        <w:t>Love.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5" w:after="0" w:line="240" w:lineRule="auto"/>
        <w:ind w:left="1393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0"/>
          <w:w w:val="100"/>
          <w:i/>
        </w:rPr>
        <w:t>Where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55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0"/>
          <w:w w:val="100"/>
          <w:i/>
        </w:rPr>
        <w:t>there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0"/>
          <w:w w:val="100"/>
          <w:i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56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0"/>
          <w:w w:val="100"/>
          <w:i/>
        </w:rPr>
        <w:t>Love,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-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63636"/>
          <w:spacing w:val="0"/>
          <w:w w:val="100"/>
          <w:i/>
        </w:rPr>
        <w:t>there</w:t>
      </w:r>
      <w:r>
        <w:rPr>
          <w:rFonts w:ascii="Times New Roman" w:hAnsi="Times New Roman" w:cs="Times New Roman" w:eastAsia="Times New Roman"/>
          <w:sz w:val="32"/>
          <w:szCs w:val="32"/>
          <w:color w:val="363636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63636"/>
          <w:spacing w:val="0"/>
          <w:w w:val="100"/>
          <w:i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363636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0"/>
          <w:w w:val="110"/>
          <w:i/>
        </w:rPr>
        <w:t>'Joy.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5" w:after="0" w:line="240" w:lineRule="auto"/>
        <w:ind w:left="1711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0"/>
          <w:w w:val="100"/>
          <w:i/>
        </w:rPr>
        <w:t>Where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56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0"/>
          <w:w w:val="100"/>
          <w:i/>
        </w:rPr>
        <w:t>there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0"/>
          <w:w w:val="100"/>
          <w:i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0"/>
          <w:w w:val="100"/>
          <w:i/>
        </w:rPr>
        <w:t>'Joy,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0"/>
          <w:w w:val="100"/>
          <w:i/>
        </w:rPr>
        <w:t>there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0"/>
          <w:w w:val="100"/>
          <w:i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6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0"/>
          <w:w w:val="100"/>
          <w:i/>
        </w:rPr>
        <w:t>Power.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8" w:after="0" w:line="240" w:lineRule="auto"/>
        <w:ind w:left="2036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0"/>
          <w:w w:val="100"/>
          <w:i/>
        </w:rPr>
        <w:t>Where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0"/>
          <w:w w:val="100"/>
          <w:i/>
        </w:rPr>
        <w:t>there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63636"/>
          <w:spacing w:val="0"/>
          <w:w w:val="100"/>
          <w:i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363636"/>
          <w:spacing w:val="6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0"/>
          <w:w w:val="100"/>
          <w:i/>
        </w:rPr>
        <w:t>Power,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0"/>
          <w:w w:val="100"/>
          <w:i/>
        </w:rPr>
        <w:t>God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0"/>
          <w:w w:val="100"/>
          <w:i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63636"/>
          <w:spacing w:val="0"/>
          <w:w w:val="100"/>
          <w:i/>
        </w:rPr>
        <w:t>glorified.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5" w:after="0" w:line="240" w:lineRule="auto"/>
        <w:ind w:left="2347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0"/>
          <w:w w:val="100"/>
          <w:i/>
        </w:rPr>
        <w:t>Where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46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0"/>
          <w:w w:val="100"/>
          <w:i/>
        </w:rPr>
        <w:t>God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63636"/>
          <w:spacing w:val="0"/>
          <w:w w:val="100"/>
          <w:i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363636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63636"/>
          <w:spacing w:val="0"/>
          <w:w w:val="100"/>
          <w:i/>
        </w:rPr>
        <w:t>glorified,</w:t>
      </w:r>
      <w:r>
        <w:rPr>
          <w:rFonts w:ascii="Times New Roman" w:hAnsi="Times New Roman" w:cs="Times New Roman" w:eastAsia="Times New Roman"/>
          <w:sz w:val="32"/>
          <w:szCs w:val="32"/>
          <w:color w:val="363636"/>
          <w:spacing w:val="-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0"/>
          <w:w w:val="100"/>
          <w:i/>
        </w:rPr>
        <w:t>there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0"/>
          <w:w w:val="100"/>
          <w:i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5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0"/>
          <w:w w:val="100"/>
          <w:i/>
        </w:rPr>
        <w:t>Love.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40" w:lineRule="atLeast"/>
        <w:ind w:left="114" w:right="320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0"/>
        </w:rPr>
        <w:t>rhythmic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7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round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repeats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63636"/>
          <w:spacing w:val="0"/>
          <w:w w:val="100"/>
        </w:rPr>
        <w:t>itself.</w:t>
      </w:r>
      <w:r>
        <w:rPr>
          <w:rFonts w:ascii="Times New Roman" w:hAnsi="Times New Roman" w:cs="Times New Roman" w:eastAsia="Times New Roman"/>
          <w:sz w:val="35"/>
          <w:szCs w:val="35"/>
          <w:color w:val="3636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6363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7"/>
        </w:rPr>
        <w:t>only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example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62626"/>
          <w:spacing w:val="0"/>
          <w:w w:val="100"/>
          <w:i/>
        </w:rPr>
        <w:t>real</w:t>
      </w:r>
      <w:r>
        <w:rPr>
          <w:rFonts w:ascii="Times New Roman" w:hAnsi="Times New Roman" w:cs="Times New Roman" w:eastAsia="Times New Roman"/>
          <w:sz w:val="34"/>
          <w:szCs w:val="34"/>
          <w:color w:val="262626"/>
          <w:spacing w:val="4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9"/>
        </w:rPr>
        <w:t>perpetual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1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motion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ever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known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experience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man.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63636"/>
          <w:spacing w:val="0"/>
          <w:w w:val="13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363636"/>
          <w:spacing w:val="7"/>
          <w:w w:val="13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0"/>
        </w:rPr>
        <w:t>perpetual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3"/>
        </w:rPr>
        <w:t>begins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ends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1"/>
        </w:rPr>
        <w:t>God.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1" w:after="0" w:line="363" w:lineRule="auto"/>
        <w:ind w:left="2870" w:right="3130" w:firstLine="16"/>
        <w:jc w:val="center"/>
        <w:tabs>
          <w:tab w:pos="4320" w:val="left"/>
          <w:tab w:pos="466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62626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22"/>
          <w:szCs w:val="22"/>
          <w:color w:val="262626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63636"/>
          <w:spacing w:val="0"/>
          <w:w w:val="117"/>
        </w:rPr>
        <w:t>GRATITUDE</w:t>
      </w:r>
      <w:r>
        <w:rPr>
          <w:rFonts w:ascii="Times New Roman" w:hAnsi="Times New Roman" w:cs="Times New Roman" w:eastAsia="Times New Roman"/>
          <w:sz w:val="22"/>
          <w:szCs w:val="22"/>
          <w:color w:val="3636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363636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color w:val="262626"/>
          <w:spacing w:val="0"/>
          <w:w w:val="114"/>
        </w:rPr>
        <w:t>LOVE</w:t>
      </w:r>
      <w:r>
        <w:rPr>
          <w:rFonts w:ascii="Times New Roman" w:hAnsi="Times New Roman" w:cs="Times New Roman" w:eastAsia="Times New Roman"/>
          <w:sz w:val="22"/>
          <w:szCs w:val="22"/>
          <w:color w:val="262626"/>
          <w:spacing w:val="6"/>
          <w:w w:val="11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62626"/>
          <w:spacing w:val="0"/>
          <w:w w:val="114"/>
        </w:rPr>
        <w:t>GLORY</w:t>
      </w:r>
      <w:r>
        <w:rPr>
          <w:rFonts w:ascii="Times New Roman" w:hAnsi="Times New Roman" w:cs="Times New Roman" w:eastAsia="Times New Roman"/>
          <w:sz w:val="22"/>
          <w:szCs w:val="22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262626"/>
          <w:spacing w:val="0"/>
          <w:w w:val="124"/>
        </w:rPr>
        <w:t>JOY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6" w:lineRule="exact"/>
        <w:ind w:left="3640" w:right="3883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363636"/>
          <w:spacing w:val="0"/>
          <w:w w:val="119"/>
          <w:position w:val="-1"/>
        </w:rPr>
        <w:t>POWER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3" w:lineRule="auto"/>
        <w:ind w:left="107" w:right="324" w:firstLine="347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3"/>
        </w:rPr>
        <w:t>straight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line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beginning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7"/>
        </w:rPr>
        <w:t>ending.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0"/>
        </w:rPr>
        <w:t>Convert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circle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beginning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3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7"/>
        </w:rPr>
        <w:t>ending.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9" w:after="0" w:line="263" w:lineRule="auto"/>
        <w:ind w:left="107" w:right="329" w:firstLine="347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37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4"/>
          <w:w w:val="13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9"/>
        </w:rPr>
        <w:t>everlasting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5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20"/>
        </w:rPr>
        <w:t>everlasting.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-51"/>
          <w:w w:val="12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2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4"/>
          <w:w w:val="12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7"/>
        </w:rPr>
        <w:t>infinite,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13"/>
        </w:rPr>
        <w:t>eternal.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" w:after="0" w:line="240" w:lineRule="auto"/>
        <w:ind w:left="461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sports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learn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value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circle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05"/>
          <w:b/>
          <w:bCs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739" w:right="3917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363636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5"/>
          <w:szCs w:val="35"/>
          <w:color w:val="363636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62626"/>
          <w:spacing w:val="0"/>
          <w:w w:val="120"/>
        </w:rPr>
        <w:t>81]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000" w:bottom="280" w:left="580" w:right="1480"/>
          <w:footerReference w:type="default" r:id="rId122"/>
          <w:pgSz w:w="10600" w:h="15480"/>
        </w:sectPr>
      </w:pPr>
      <w:rPr/>
    </w:p>
    <w:p>
      <w:pPr>
        <w:spacing w:before="63" w:after="0" w:line="240" w:lineRule="auto"/>
        <w:ind w:left="2055" w:right="1949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0pt;margin-top:773.460022pt;width:529pt;height:.1pt;mso-position-horizontal-relative:page;mso-position-vertical-relative:page;z-index:-2513" coordorigin="0,15469" coordsize="10580,2">
            <v:shape style="position:absolute;left:0;top:15469;width:10580;height:2" coordorigin="0,15469" coordsize="10580,0" path="m0,15469l10580,15469e" filled="f" stroked="t" strokeweight=".719239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18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12"/>
          <w:w w:val="11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6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5" w:lineRule="auto"/>
        <w:ind w:left="145" w:right="27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4"/>
        </w:rPr>
        <w:t>straight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9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line.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3"/>
        </w:rPr>
        <w:t>stroke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23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golf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begins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club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player's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head,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describes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arc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follows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complete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circle.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25"/>
        </w:rPr>
        <w:t>"chop"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4"/>
          <w:w w:val="12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stroke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equal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5"/>
        </w:rPr>
        <w:t>follow-through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7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stroke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athletics,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3"/>
        </w:rPr>
        <w:t>matter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whether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game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4"/>
        </w:rPr>
        <w:t>golf,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baseball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7"/>
        </w:rPr>
        <w:t>nnis.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" w:after="0" w:line="264" w:lineRule="auto"/>
        <w:ind w:left="145" w:right="34" w:firstLine="14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fact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more.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sport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puts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stroke,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greater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1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force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blow.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Indeed,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27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actually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say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9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golfer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swings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club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downward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4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joy,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strikes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ball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power,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84"/>
        </w:rPr>
        <w:t>follo1.vs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glorious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majestic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sweep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unconscious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artist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eye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follows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ball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its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triumphant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4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course.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conscious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stroke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raising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club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5"/>
        </w:rPr>
        <w:t>start,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9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5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guiding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downward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joy.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actual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stroke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sends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ball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4"/>
        </w:rPr>
        <w:t>follow-through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unconscious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aftermath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97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6"/>
        </w:rPr>
        <w:t>downward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stroke.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392" w:lineRule="exact"/>
        <w:ind w:left="505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Consider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length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sweep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7"/>
        </w:rPr>
        <w:t>cotnplete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4" w:after="0" w:line="264" w:lineRule="auto"/>
        <w:ind w:left="160" w:right="50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golf-stroke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fraction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inch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space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club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actual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contact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ball,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5"/>
        </w:rPr>
        <w:t>pretty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9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clear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idea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relative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98"/>
        </w:rPr>
        <w:t>an1oun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attention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9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7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actual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  <w:i/>
        </w:rPr>
        <w:t>thing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praying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for.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novice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golf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thinks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put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club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behind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3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ball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shove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along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ground,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novice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2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spiritual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lays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hard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against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3"/>
        </w:rPr>
        <w:t>need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782" w:right="3622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7"/>
        </w:rPr>
        <w:t>82]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40" w:bottom="280" w:left="1480" w:right="840"/>
          <w:footerReference w:type="default" r:id="rId124"/>
          <w:pgSz w:w="10600" w:h="15480"/>
        </w:sectPr>
      </w:pPr>
      <w:rPr/>
    </w:p>
    <w:p>
      <w:pPr>
        <w:spacing w:before="60" w:after="0" w:line="240" w:lineRule="auto"/>
        <w:ind w:left="3032" w:right="3748"/>
        <w:jc w:val="center"/>
        <w:rPr>
          <w:rFonts w:ascii="Times New Roman" w:hAnsi="Times New Roman" w:cs="Times New Roman" w:eastAsia="Times New Roman"/>
          <w:sz w:val="37"/>
          <w:szCs w:val="37"/>
        </w:rPr>
      </w:pPr>
      <w:rPr/>
      <w:r>
        <w:rPr/>
        <w:pict>
          <v:group style="position:absolute;margin-left:489.614075pt;margin-top:0pt;width:38.265334pt;height:773.818988pt;mso-position-horizontal-relative:page;mso-position-vertical-relative:page;z-index:-2512" coordorigin="9792,0" coordsize="765,15476">
            <v:shape style="position:absolute;left:9819;top:0;width:738;height:14472" type="#_x0000_t75">
              <v:imagedata r:id="rId126" o:title=""/>
            </v:shape>
            <v:group style="position:absolute;left:9807;top:152;width:2;height:1989" coordorigin="9807,152" coordsize="2,1989">
              <v:shape style="position:absolute;left:9807;top:152;width:2;height:1989" coordorigin="9807,152" coordsize="0,1989" path="m9807,2141l9807,152e" filled="f" stroked="t" strokeweight="1.445355pt" strokecolor="#000000">
                <v:path arrowok="t"/>
              </v:shape>
            </v:group>
            <v:group style="position:absolute;left:10537;top:0;width:2;height:4622" coordorigin="10537,0" coordsize="2,4622">
              <v:shape style="position:absolute;left:10537;top:0;width:2;height:4622" coordorigin="10537,0" coordsize="0,4622" path="m10537,4622l10537,0e" filled="f" stroked="t" strokeweight="1.445355pt" strokecolor="#000000">
                <v:path arrowok="t"/>
              </v:shape>
            </v:group>
            <v:group style="position:absolute;left:10551;top:11487;width:2;height:3986" coordorigin="10551,11487" coordsize="2,3986">
              <v:shape style="position:absolute;left:10551;top:11487;width:2;height:3986" coordorigin="10551,11487" coordsize="0,3986" path="m10551,15473l10551,11487e" filled="f" stroked="t" strokeweight=".361339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.000686pt;width:2.168033pt;height:294.589329pt;mso-position-horizontal-relative:page;mso-position-vertical-relative:page;z-index:-2511" coordorigin="0,0" coordsize="43,5892">
            <v:group style="position:absolute;left:29;top:14;width:2;height:4022" coordorigin="29,14" coordsize="2,4022">
              <v:shape style="position:absolute;left:29;top:14;width:2;height:4022" coordorigin="29,14" coordsize="0,4022" path="m29,4036l29,14e" filled="f" stroked="t" strokeweight="1.445355pt" strokecolor="#000000">
                <v:path arrowok="t"/>
              </v:shape>
            </v:group>
            <v:group style="position:absolute;left:4;top:3552;width:2;height:2336" coordorigin="4,3552" coordsize="2,2336">
              <v:shape style="position:absolute;left:4;top:3552;width:2;height:2336" coordorigin="4,3552" coordsize="0,2336" path="m4,5888l4,3552e" filled="f" stroked="t" strokeweight=".361339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773.276611pt;width:490.336749pt;height:.1pt;mso-position-horizontal-relative:page;mso-position-vertical-relative:page;z-index:-2510" coordorigin="0,15466" coordsize="9807,2">
            <v:shape style="position:absolute;left:0;top:15466;width:9807;height:2" coordorigin="0,15466" coordsize="9807,0" path="m0,15466l9807,15466e" filled="f" stroked="t" strokeweight="1.08401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63636"/>
          <w:spacing w:val="-24"/>
          <w:w w:val="100"/>
        </w:rPr>
        <w:t>H</w:t>
      </w:r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363636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37"/>
          <w:szCs w:val="37"/>
          <w:color w:val="363636"/>
          <w:spacing w:val="-13"/>
          <w:w w:val="113"/>
        </w:rPr>
        <w:t>a</w:t>
      </w:r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-9"/>
          <w:w w:val="105"/>
        </w:rPr>
        <w:t>m</w:t>
      </w:r>
      <w:r>
        <w:rPr>
          <w:rFonts w:ascii="Times New Roman" w:hAnsi="Times New Roman" w:cs="Times New Roman" w:eastAsia="Times New Roman"/>
          <w:sz w:val="37"/>
          <w:szCs w:val="37"/>
          <w:color w:val="363636"/>
          <w:spacing w:val="0"/>
          <w:w w:val="119"/>
        </w:rPr>
        <w:t>e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4" w:lineRule="auto"/>
        <w:ind w:left="102" w:right="740" w:firstLine="14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shoves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7"/>
        </w:rPr>
        <w:t>alon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24"/>
          <w:w w:val="107"/>
        </w:rPr>
        <w:t>g</w:t>
      </w:r>
      <w:r>
        <w:rPr>
          <w:rFonts w:ascii="Times New Roman" w:hAnsi="Times New Roman" w:cs="Times New Roman" w:eastAsia="Times New Roman"/>
          <w:sz w:val="35"/>
          <w:szCs w:val="35"/>
          <w:color w:val="363636"/>
          <w:spacing w:val="0"/>
          <w:w w:val="172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3636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6363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feeble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futile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4"/>
        </w:rPr>
        <w:t>prayers!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4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4"/>
        </w:rPr>
        <w:t>"But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5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seek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ye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kingdom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7"/>
        </w:rPr>
        <w:t>righteousness;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added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unto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4"/>
        </w:rPr>
        <w:t>you."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6" w:after="0" w:line="264" w:lineRule="auto"/>
        <w:ind w:left="109" w:right="716" w:firstLine="332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carry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analogy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prayer.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4"/>
        </w:rPr>
        <w:t>Start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1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4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lifting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eyes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stretching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1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mind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glory.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9"/>
        </w:rPr>
        <w:t>Start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3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7"/>
        </w:rPr>
        <w:t>Love,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inspire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9"/>
        </w:rPr>
        <w:t>Joy;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25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think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resultant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manifest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itself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response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prayer,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nor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glory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majesty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7"/>
        </w:rPr>
        <w:t>follow-through;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21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7"/>
        </w:rPr>
        <w:t>rather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5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1C1C1C"/>
          <w:spacing w:val="0"/>
          <w:w w:val="100"/>
          <w:i/>
        </w:rPr>
        <w:t>kn</w:t>
      </w:r>
      <w:r>
        <w:rPr>
          <w:rFonts w:ascii="Times New Roman" w:hAnsi="Times New Roman" w:cs="Times New Roman" w:eastAsia="Times New Roman"/>
          <w:sz w:val="33"/>
          <w:szCs w:val="33"/>
          <w:color w:val="1C1C1C"/>
          <w:spacing w:val="5"/>
          <w:w w:val="100"/>
          <w:i/>
        </w:rPr>
        <w:t>o</w:t>
      </w:r>
      <w:r>
        <w:rPr>
          <w:rFonts w:ascii="Times New Roman" w:hAnsi="Times New Roman" w:cs="Times New Roman" w:eastAsia="Times New Roman"/>
          <w:sz w:val="33"/>
          <w:szCs w:val="33"/>
          <w:color w:val="363636"/>
          <w:spacing w:val="0"/>
          <w:w w:val="100"/>
          <w:i/>
        </w:rPr>
        <w:t>w</w:t>
      </w:r>
      <w:r>
        <w:rPr>
          <w:rFonts w:ascii="Times New Roman" w:hAnsi="Times New Roman" w:cs="Times New Roman" w:eastAsia="Times New Roman"/>
          <w:sz w:val="33"/>
          <w:szCs w:val="33"/>
          <w:color w:val="36363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363636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34"/>
        </w:rPr>
        <w:t>follow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15"/>
          <w:w w:val="134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99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follow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inevitably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2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night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1"/>
        </w:rPr>
        <w:t>fol­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lows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vast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circle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earth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turns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7"/>
        </w:rPr>
        <w:t>twenty-four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6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hours;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abso­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lutely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rest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assured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6"/>
        </w:rPr>
        <w:t>trust,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knowing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kept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63636"/>
          <w:spacing w:val="12"/>
          <w:w w:val="10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peace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2"/>
        </w:rPr>
        <w:t>whose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mind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stayed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God.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6" w:after="0" w:line="264" w:lineRule="auto"/>
        <w:ind w:left="124" w:right="732" w:firstLine="347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thus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uttered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6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becomes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eternal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prayer.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Though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finish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five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7"/>
        </w:rPr>
        <w:t>minutes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away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leave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it,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speak,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9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goes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forever,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circle;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545454"/>
          <w:spacing w:val="-10"/>
          <w:w w:val="100"/>
        </w:rPr>
        <w:t>'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3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9"/>
        </w:rPr>
        <w:t>perpetual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13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motion;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came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3"/>
        </w:rPr>
        <w:t>goes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God;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beginning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7"/>
        </w:rPr>
        <w:t>ending.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7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7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24"/>
        </w:rPr>
        <w:t>eternal.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28"/>
          <w:w w:val="12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24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8"/>
          <w:w w:val="12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9"/>
        </w:rPr>
        <w:t>continue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7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4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mankind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ages.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3"/>
        </w:rPr>
        <w:t>person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prayed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9"/>
        </w:rPr>
        <w:t>continue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9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receive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benefit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9"/>
        </w:rPr>
        <w:t>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10"/>
          <w:w w:val="109"/>
        </w:rPr>
        <w:t>e</w:t>
      </w:r>
      <w:r>
        <w:rPr>
          <w:rFonts w:ascii="Times New Roman" w:hAnsi="Times New Roman" w:cs="Times New Roman" w:eastAsia="Times New Roman"/>
          <w:sz w:val="35"/>
          <w:szCs w:val="35"/>
          <w:color w:val="979797"/>
          <w:spacing w:val="0"/>
          <w:w w:val="40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979797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lives.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7" w:after="0" w:line="240" w:lineRule="auto"/>
        <w:ind w:left="410" w:right="1104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33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7"/>
          <w:w w:val="13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abide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throughout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7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4"/>
        </w:rPr>
        <w:t>eternity.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98" w:after="0" w:line="240" w:lineRule="auto"/>
        <w:ind w:left="3732" w:right="4263"/>
        <w:jc w:val="center"/>
        <w:rPr>
          <w:rFonts w:ascii="Arial" w:hAnsi="Arial" w:cs="Arial" w:eastAsia="Arial"/>
          <w:sz w:val="47"/>
          <w:szCs w:val="4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0"/>
          <w:w w:val="100"/>
        </w:rPr>
        <w:t>8J</w:t>
      </w:r>
      <w:r>
        <w:rPr>
          <w:rFonts w:ascii="Times New Roman" w:hAnsi="Times New Roman" w:cs="Times New Roman" w:eastAsia="Times New Roman"/>
          <w:sz w:val="37"/>
          <w:szCs w:val="37"/>
          <w:color w:val="1C1C1C"/>
          <w:spacing w:val="-10"/>
          <w:w w:val="100"/>
        </w:rPr>
        <w:t> </w:t>
      </w:r>
      <w:r>
        <w:rPr>
          <w:rFonts w:ascii="Arial" w:hAnsi="Arial" w:cs="Arial" w:eastAsia="Arial"/>
          <w:sz w:val="47"/>
          <w:szCs w:val="47"/>
          <w:color w:val="1C1C1C"/>
          <w:spacing w:val="0"/>
          <w:w w:val="76"/>
        </w:rPr>
        <w:t>1</w:t>
      </w:r>
      <w:r>
        <w:rPr>
          <w:rFonts w:ascii="Arial" w:hAnsi="Arial" w:cs="Arial" w:eastAsia="Arial"/>
          <w:sz w:val="47"/>
          <w:szCs w:val="47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40" w:bottom="280" w:left="180" w:right="1480"/>
          <w:footerReference w:type="default" r:id="rId125"/>
          <w:pgSz w:w="10600" w:h="15480"/>
        </w:sectPr>
      </w:pPr>
      <w:rPr/>
    </w:p>
    <w:p>
      <w:pPr>
        <w:spacing w:before="49" w:after="0" w:line="240" w:lineRule="auto"/>
        <w:ind w:left="2109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2.723061pt;margin-top:91.978394pt;width:.1pt;height:304.292156pt;mso-position-horizontal-relative:page;mso-position-vertical-relative:page;z-index:-2509" coordorigin="54,1840" coordsize="2,6086">
            <v:shape style="position:absolute;left:54;top:1840;width:2;height:6086" coordorigin="54,1840" coordsize="0,6086" path="m54,7925l54,1840e" filled="f" stroked="t" strokeweight="1.452299pt" strokecolor="#000000">
              <v:path arrowok="t"/>
            </v:shape>
          </v:group>
          <w10:wrap type="none"/>
        </w:pict>
      </w:r>
      <w:r>
        <w:rPr/>
        <w:pict>
          <v:group style="position:absolute;margin-left:526.821533pt;margin-top:414.44809pt;width:.1pt;height:178.867073pt;mso-position-horizontal-relative:page;mso-position-vertical-relative:page;z-index:-2508" coordorigin="10536,8289" coordsize="2,3577">
            <v:shape style="position:absolute;left:10536;top:8289;width:2;height:3577" coordorigin="10536,8289" coordsize="0,3577" path="m10536,11866l10536,8289e" filled="f" stroked="t" strokeweight="1.452299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7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4"/>
          <w:w w:val="11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7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64" w:lineRule="auto"/>
        <w:ind w:left="185" w:right="53" w:firstLine="327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apply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6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mind?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" w:after="0" w:line="264" w:lineRule="auto"/>
        <w:ind w:left="141" w:right="57" w:firstLine="370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genius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writing,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speaking,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planning,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organizing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creating?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6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According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Stevenson,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genius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7"/>
        </w:rPr>
        <w:t>artist's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15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true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work.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causes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work?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work.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manifest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man?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3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desires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inspired,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artistic,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6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creative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work,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whether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writing,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business,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teach­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ing,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speaking,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85"/>
        </w:rPr>
        <w:t>-no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26"/>
          <w:w w:val="18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6"/>
        </w:rPr>
        <w:t>matter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7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vocation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profession,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"/>
          <w:w w:val="410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process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preparation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same.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look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whence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cometh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5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help,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realize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clearly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expresses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3"/>
        </w:rPr>
        <w:t>himself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Love;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23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"/>
          <w:w w:val="12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49"/>
        </w:rPr>
        <w:t>Lov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35"/>
          <w:w w:val="149"/>
        </w:rPr>
        <w:t>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151"/>
          <w:w w:val="149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464646"/>
          <w:spacing w:val="0"/>
          <w:w w:val="81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464646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3"/>
        </w:rPr>
        <w:t>unselfish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" w:after="0" w:line="264" w:lineRule="auto"/>
        <w:ind w:left="127" w:right="75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32"/>
        </w:rPr>
        <w:t>-inevitably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22"/>
          <w:w w:val="13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finds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realization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4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radiant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Joy;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Joy,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founded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oil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Love,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releases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infinite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Power;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Power,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released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9"/>
        </w:rPr>
        <w:t>Joy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Love,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inevitably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14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redounds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2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Glory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God.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" w:after="0" w:line="240" w:lineRule="auto"/>
        <w:ind w:right="162"/>
        <w:jc w:val="righ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apply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1" w:after="0" w:line="361" w:lineRule="exact"/>
        <w:ind w:left="127" w:right="7226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  <w:position w:val="-4"/>
        </w:rPr>
        <w:t>body?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0" w:after="0" w:line="521" w:lineRule="exact"/>
        <w:ind w:right="181"/>
        <w:jc w:val="right"/>
        <w:rPr>
          <w:rFonts w:ascii="Times New Roman" w:hAnsi="Times New Roman" w:cs="Times New Roman" w:eastAsia="Times New Roman"/>
          <w:sz w:val="55"/>
          <w:szCs w:val="5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  <w:position w:val="1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  <w:position w:val="1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  <w:position w:val="1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  <w:position w:val="1"/>
        </w:rPr>
        <w:t>source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  <w:position w:val="1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  <w:position w:val="1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  <w:position w:val="1"/>
        </w:rPr>
        <w:t>power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  <w:position w:val="1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  <w:position w:val="1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3"/>
          <w:position w:val="1"/>
        </w:rPr>
        <w:t>athlete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4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55"/>
          <w:szCs w:val="55"/>
          <w:color w:val="161616"/>
          <w:spacing w:val="0"/>
          <w:w w:val="56"/>
          <w:position w:val="1"/>
        </w:rPr>
        <w:t>r</w:t>
      </w:r>
      <w:r>
        <w:rPr>
          <w:rFonts w:ascii="Times New Roman" w:hAnsi="Times New Roman" w:cs="Times New Roman" w:eastAsia="Times New Roman"/>
          <w:sz w:val="55"/>
          <w:szCs w:val="55"/>
          <w:color w:val="000000"/>
          <w:spacing w:val="0"/>
          <w:w w:val="100"/>
          <w:position w:val="0"/>
        </w:rPr>
      </w:r>
    </w:p>
    <w:p>
      <w:pPr>
        <w:spacing w:before="5" w:after="0" w:line="263" w:lineRule="auto"/>
        <w:ind w:left="105" w:right="78" w:firstLine="7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trainers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agree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26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1"/>
          <w:w w:val="12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resides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primarily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muscles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condition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5"/>
          <w:w w:val="109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A1A1A1"/>
          <w:spacing w:val="0"/>
          <w:w w:val="60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A1A1A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secret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condition?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heart.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1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reality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6"/>
        </w:rPr>
        <w:t>heart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8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symbol?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Love.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praying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strength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12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athletics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41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sick,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process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402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pray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again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circle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carries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377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6.359999pt;height:17.64pt;mso-position-horizontal-relative:char;mso-position-vertical-relative:line" type="#_x0000_t75">
            <v:imagedata r:id="rId12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97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6D6D6D"/>
          <w:spacing w:val="0"/>
          <w:w w:val="94"/>
        </w:rPr>
        <w:t>•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right"/>
        <w:spacing w:after="0"/>
        <w:sectPr>
          <w:pgMar w:footer="0" w:header="0" w:top="1040" w:bottom="0" w:left="1420" w:right="840"/>
          <w:footerReference w:type="default" r:id="rId127"/>
          <w:pgSz w:w="10600" w:h="15480"/>
        </w:sectPr>
      </w:pPr>
      <w:rPr/>
    </w:p>
    <w:p>
      <w:pPr>
        <w:spacing w:before="53" w:after="0" w:line="240" w:lineRule="auto"/>
        <w:ind w:left="3228" w:right="2967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1.806694pt;margin-top:424.253265pt;width:.1pt;height:260.411215pt;mso-position-horizontal-relative:page;mso-position-vertical-relative:page;z-index:-2507" coordorigin="36,8485" coordsize="2,5208">
            <v:shape style="position:absolute;left:36;top:8485;width:2;height:5208" coordorigin="36,8485" coordsize="0,5208" path="m36,13693l36,8485e" filled="f" stroked="t" strokeweight="1.084016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6"/>
          <w:szCs w:val="36"/>
          <w:color w:val="1C1C1C"/>
          <w:w w:val="135"/>
        </w:rPr>
        <w:t>In</w:t>
      </w:r>
      <w:r>
        <w:rPr>
          <w:rFonts w:ascii="Arial" w:hAnsi="Arial" w:cs="Arial" w:eastAsia="Arial"/>
          <w:sz w:val="36"/>
          <w:szCs w:val="36"/>
          <w:color w:val="1C1C1C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0"/>
        </w:rPr>
        <w:t>Name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4" w:lineRule="auto"/>
        <w:ind w:left="261" w:right="51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one's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thought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3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everlasting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8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everlasting,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2"/>
        </w:rPr>
        <w:t>begi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-19"/>
          <w:w w:val="102"/>
        </w:rPr>
        <w:t>n</w:t>
      </w:r>
      <w:r>
        <w:rPr>
          <w:rFonts w:ascii="Times New Roman" w:hAnsi="Times New Roman" w:cs="Times New Roman" w:eastAsia="Times New Roman"/>
          <w:sz w:val="35"/>
          <w:szCs w:val="35"/>
          <w:color w:val="3F3F3F"/>
          <w:spacing w:val="0"/>
          <w:w w:val="54"/>
        </w:rPr>
        <w:t>...</w:t>
      </w:r>
      <w:r>
        <w:rPr>
          <w:rFonts w:ascii="Times New Roman" w:hAnsi="Times New Roman" w:cs="Times New Roman" w:eastAsia="Times New Roman"/>
          <w:sz w:val="35"/>
          <w:szCs w:val="35"/>
          <w:color w:val="3F3F3F"/>
          <w:spacing w:val="0"/>
          <w:w w:val="5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ending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God.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Here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realize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8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reality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back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heart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spiritual,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2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6"/>
        </w:rPr>
        <w:t>expres­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sion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Love;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perfect,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3"/>
        </w:rPr>
        <w:t>whole,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pure,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omnipotent;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9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reality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7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behind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blood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38"/>
        </w:rPr>
        <w:t>spiritual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"/>
          <w:w w:val="138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7"/>
        </w:rPr>
        <w:t>joy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circulating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3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throughout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9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4"/>
        </w:rPr>
        <w:t>con­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sciousness.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pure,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perfect,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4"/>
        </w:rPr>
        <w:t>life-giving;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nothing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possibly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prevent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7"/>
        </w:rPr>
        <w:t>circulation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Joy,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7"/>
        </w:rPr>
        <w:t>circulates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throughout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3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consciousness;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3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4"/>
        </w:rPr>
        <w:t>omni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potent,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God.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401" w:lineRule="exact"/>
        <w:ind w:left="601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2"/>
        </w:rPr>
        <w:t>"follow-through?"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77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7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8" w:after="0" w:line="264" w:lineRule="auto"/>
        <w:ind w:left="254" w:right="34" w:firstLine="22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thought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7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winning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race,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2"/>
        </w:rPr>
        <w:t>getting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32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health,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6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making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8"/>
        </w:rPr>
        <w:t>stroke.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8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45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8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anxious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(physical)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life,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ye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8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eat,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ye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5"/>
        </w:rPr>
        <w:t>drink;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9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nor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yet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7"/>
        </w:rPr>
        <w:t>body,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ye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put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on.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9"/>
        </w:rPr>
        <w:t>(spiritual)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24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F3F3F"/>
          <w:spacing w:val="0"/>
          <w:w w:val="105"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402" w:lineRule="exact"/>
        <w:ind w:left="102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A5A5A5"/>
          <w:spacing w:val="0"/>
          <w:w w:val="57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A5A5A5"/>
          <w:spacing w:val="0"/>
          <w:w w:val="5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A5A5A5"/>
          <w:spacing w:val="45"/>
          <w:w w:val="5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5"/>
        </w:rPr>
        <w:t>meat;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0"/>
        </w:rPr>
        <w:t>(spiritual)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63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9"/>
        </w:rPr>
        <w:t>ra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-17"/>
          <w:w w:val="109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48"/>
        </w:rPr>
        <w:t>...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8" w:after="0" w:line="440" w:lineRule="atLeast"/>
        <w:ind w:left="254" w:right="86" w:firstLine="-7"/>
        <w:jc w:val="both"/>
        <w:tabs>
          <w:tab w:pos="146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553276pt;margin-top:55.676445pt;width:8.98311pt;height:23pt;mso-position-horizontal-relative:page;mso-position-vertical-relative:paragraph;z-index:-2506" type="#_x0000_t202" filled="f" stroked="f">
            <v:textbox inset="0,0,0,0">
              <w:txbxContent>
                <w:p>
                  <w:pPr>
                    <w:spacing w:before="0" w:after="0" w:line="460" w:lineRule="exact"/>
                    <w:ind w:right="-109"/>
                    <w:jc w:val="left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Pr/>
                  <w:r>
                    <w:rPr>
                      <w:rFonts w:ascii="Arial" w:hAnsi="Arial" w:cs="Arial" w:eastAsia="Arial"/>
                      <w:sz w:val="46"/>
                      <w:szCs w:val="46"/>
                      <w:color w:val="2A2A2A"/>
                      <w:spacing w:val="0"/>
                      <w:w w:val="141"/>
                    </w:rPr>
                    <w:t>.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ment?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Keep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mind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stayed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7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2"/>
        </w:rPr>
        <w:t>know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simply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9"/>
        </w:rPr>
        <w:t>"Thine,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1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69"/>
        </w:rPr>
        <w:t>0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33"/>
          <w:w w:val="16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Lord,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greatness,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power,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glory,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victory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106" w:lineRule="exact"/>
        <w:ind w:left="1555" w:right="-20"/>
        <w:jc w:val="left"/>
        <w:rPr>
          <w:rFonts w:ascii="Arial" w:hAnsi="Arial" w:cs="Arial" w:eastAsia="Arial"/>
          <w:sz w:val="38"/>
          <w:szCs w:val="38"/>
        </w:rPr>
      </w:pPr>
      <w:rPr/>
      <w:r>
        <w:rPr>
          <w:rFonts w:ascii="Arial" w:hAnsi="Arial" w:cs="Arial" w:eastAsia="Arial"/>
          <w:sz w:val="38"/>
          <w:szCs w:val="38"/>
          <w:color w:val="2A2A2A"/>
          <w:spacing w:val="0"/>
          <w:w w:val="114"/>
          <w:position w:val="-7"/>
        </w:rPr>
        <w:t>,,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0" w:after="0" w:line="357" w:lineRule="exact"/>
        <w:ind w:left="261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6"/>
        </w:rPr>
        <w:t>nlaJesty.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24" w:after="0" w:line="264" w:lineRule="auto"/>
        <w:ind w:left="247" w:right="22" w:firstLine="347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experienced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4"/>
        </w:rPr>
        <w:t>hearts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58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4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reality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Kingdom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Heaven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8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compounded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7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largely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Joy.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1"/>
        </w:rPr>
        <w:t>Perhaps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accurate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1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definition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heaven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is: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3"/>
        </w:rPr>
        <w:t>ex­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pressed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Joy.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Remember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2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definition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1"/>
        </w:rPr>
        <w:t>then,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7"/>
        </w:rPr>
        <w:t>en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11"/>
          <w:w w:val="107"/>
        </w:rPr>
        <w:t>d</w:t>
      </w:r>
      <w:r>
        <w:rPr>
          <w:rFonts w:ascii="Times New Roman" w:hAnsi="Times New Roman" w:cs="Times New Roman" w:eastAsia="Times New Roman"/>
          <w:sz w:val="35"/>
          <w:szCs w:val="35"/>
          <w:color w:val="A5A5A5"/>
          <w:spacing w:val="0"/>
          <w:w w:val="33"/>
        </w:rPr>
        <w:t>._</w:t>
      </w:r>
      <w:r>
        <w:rPr>
          <w:rFonts w:ascii="Times New Roman" w:hAnsi="Times New Roman" w:cs="Times New Roman" w:eastAsia="Times New Roman"/>
          <w:sz w:val="35"/>
          <w:szCs w:val="35"/>
          <w:color w:val="A5A5A5"/>
          <w:spacing w:val="-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Lord's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next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time,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02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591" w:lineRule="exact"/>
        <w:ind w:left="3866" w:right="3583"/>
        <w:jc w:val="center"/>
        <w:rPr>
          <w:rFonts w:ascii="Times New Roman" w:hAnsi="Times New Roman" w:cs="Times New Roman" w:eastAsia="Times New Roman"/>
          <w:sz w:val="52"/>
          <w:szCs w:val="52"/>
        </w:rPr>
      </w:pPr>
      <w:rPr/>
      <w:r>
        <w:rPr>
          <w:rFonts w:ascii="Times New Roman" w:hAnsi="Times New Roman" w:cs="Times New Roman" w:eastAsia="Times New Roman"/>
          <w:sz w:val="52"/>
          <w:szCs w:val="52"/>
          <w:color w:val="1C1C1C"/>
          <w:w w:val="78"/>
          <w:position w:val="-1"/>
        </w:rPr>
        <w:t>[</w:t>
      </w:r>
      <w:r>
        <w:rPr>
          <w:rFonts w:ascii="Times New Roman" w:hAnsi="Times New Roman" w:cs="Times New Roman" w:eastAsia="Times New Roman"/>
          <w:sz w:val="52"/>
          <w:szCs w:val="52"/>
          <w:color w:val="1C1C1C"/>
          <w:spacing w:val="-5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52"/>
          <w:szCs w:val="52"/>
          <w:color w:val="1C1C1C"/>
          <w:spacing w:val="0"/>
          <w:w w:val="99"/>
          <w:position w:val="-1"/>
        </w:rPr>
        <w:t>ss]</w:t>
      </w:r>
      <w:r>
        <w:rPr>
          <w:rFonts w:ascii="Times New Roman" w:hAnsi="Times New Roman" w:cs="Times New Roman" w:eastAsia="Times New Roman"/>
          <w:sz w:val="52"/>
          <w:szCs w:val="52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pgMar w:footer="0" w:header="0" w:top="1020" w:bottom="280" w:left="960" w:right="1260"/>
          <w:footerReference w:type="default" r:id="rId129"/>
          <w:pgSz w:w="10600" w:h="15480"/>
        </w:sectPr>
      </w:pPr>
      <w:rPr/>
    </w:p>
    <w:p>
      <w:pPr>
        <w:spacing w:before="49" w:after="0" w:line="240" w:lineRule="auto"/>
        <w:ind w:left="3698" w:right="2009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/>
        <w:pict>
          <v:group style="position:absolute;margin-left:0pt;margin-top:13.564286pt;width:9.407035pt;height:398.898025pt;mso-position-horizontal-relative:page;mso-position-vertical-relative:page;z-index:-2505" coordorigin="0,271" coordsize="188,7978">
            <v:shape style="position:absolute;left:0;top:5883;width:188;height:2366" type="#_x0000_t75">
              <v:imagedata r:id="rId131" o:title=""/>
            </v:shape>
            <v:group style="position:absolute;left:51;top:297;width:2;height:5613" coordorigin="51,297" coordsize="2,5613">
              <v:shape style="position:absolute;left:51;top:297;width:2;height:5613" coordorigin="51,297" coordsize="0,5613" path="m51,5910l51,297e" filled="f" stroked="t" strokeweight="2.5293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772.914978pt;width:410.119536pt;height:.1pt;mso-position-horizontal-relative:page;mso-position-vertical-relative:page;z-index:-2503" coordorigin="0,15458" coordsize="8202,2">
            <v:shape style="position:absolute;left:0;top:15458;width:8202;height:2" coordorigin="0,15458" coordsize="8202,0" path="m0,15458l8202,15458e" filled="f" stroked="t" strokeweight="1.08401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4"/>
          <w:szCs w:val="34"/>
          <w:color w:val="181818"/>
          <w:w w:val="163"/>
        </w:rPr>
        <w:t>!b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-12"/>
          <w:w w:val="163"/>
        </w:rPr>
        <w:t>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1"/>
        </w:rPr>
        <w:t>Sou\''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-5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32"/>
        </w:rPr>
        <w:t>s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-31"/>
          <w:w w:val="13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</w:rPr>
        <w:t>S\nceTe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23"/>
        </w:rPr>
        <w:t>Desue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5" w:lineRule="auto"/>
        <w:ind w:left="1807" w:right="23" w:firstLine="-29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complete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circle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3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29"/>
        </w:rPr>
        <w:t>sentence:-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790" w:right="208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  <w:i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  <w:i/>
        </w:rPr>
        <w:t>Thine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5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  <w:i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2"/>
          <w:i/>
        </w:rPr>
        <w:t>Kingdom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315" w:lineRule="exact"/>
        <w:ind w:left="4440" w:right="2599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81818"/>
          <w:spacing w:val="0"/>
          <w:w w:val="100"/>
          <w:i/>
        </w:rPr>
        <w:t>(That</w:t>
      </w:r>
      <w:r>
        <w:rPr>
          <w:rFonts w:ascii="Times New Roman" w:hAnsi="Times New Roman" w:cs="Times New Roman" w:eastAsia="Times New Roman"/>
          <w:sz w:val="28"/>
          <w:szCs w:val="28"/>
          <w:color w:val="181818"/>
          <w:spacing w:val="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81818"/>
          <w:spacing w:val="0"/>
          <w:w w:val="135"/>
          <w:i/>
        </w:rPr>
        <w:t>is,</w:t>
      </w:r>
      <w:r>
        <w:rPr>
          <w:rFonts w:ascii="Times New Roman" w:hAnsi="Times New Roman" w:cs="Times New Roman" w:eastAsia="Times New Roman"/>
          <w:sz w:val="28"/>
          <w:szCs w:val="28"/>
          <w:color w:val="181818"/>
          <w:spacing w:val="-44"/>
          <w:w w:val="135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81818"/>
          <w:spacing w:val="0"/>
          <w:w w:val="95"/>
          <w:i/>
        </w:rPr>
        <w:t>Love</w:t>
      </w:r>
      <w:r>
        <w:rPr>
          <w:rFonts w:ascii="Times New Roman" w:hAnsi="Times New Roman" w:cs="Times New Roman" w:eastAsia="Times New Roman"/>
          <w:sz w:val="28"/>
          <w:szCs w:val="28"/>
          <w:color w:val="181818"/>
          <w:spacing w:val="-3"/>
          <w:w w:val="95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81818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28"/>
          <w:szCs w:val="28"/>
          <w:color w:val="181818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81818"/>
          <w:spacing w:val="0"/>
          <w:w w:val="112"/>
          <w:i/>
        </w:rPr>
        <w:t>Joy)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30" w:after="0" w:line="240" w:lineRule="auto"/>
        <w:ind w:left="3598" w:right="1905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  <w:i/>
        </w:rPr>
        <w:t>Power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  <w:i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97"/>
          <w:i/>
        </w:rPr>
        <w:t>Glory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34" w:after="0" w:line="240" w:lineRule="auto"/>
        <w:ind w:left="5203" w:right="3521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92"/>
          <w:i/>
        </w:rPr>
        <w:t>Forever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20" w:after="0" w:line="240" w:lineRule="auto"/>
        <w:ind w:left="5294" w:right="3652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4"/>
          <w:i/>
        </w:rPr>
        <w:t>Amen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8" w:lineRule="auto"/>
        <w:ind w:left="1756" w:right="38" w:firstLine="376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shape style="position:absolute;margin-left:0pt;margin-top:215.532578pt;width:10.492462pt;height:274.974884pt;mso-position-horizontal-relative:page;mso-position-vertical-relative:paragraph;z-index:-2504" type="#_x0000_t75">
            <v:imagedata r:id="rId132" o:title=""/>
          </v:shape>
        </w:pic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Finally,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remember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3"/>
        </w:rPr>
        <w:t>"forever."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3"/>
          <w:w w:val="11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Remember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7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eternal.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33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8"/>
          <w:w w:val="13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stand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2"/>
        </w:rPr>
        <w:t>last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plead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you.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33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27"/>
          <w:w w:val="13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walk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beside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noonday.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3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10"/>
          <w:w w:val="13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light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9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steps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3"/>
        </w:rPr>
        <w:t>when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darkness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comes.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Fill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world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6"/>
        </w:rPr>
        <w:t>such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prayers,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living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eternal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prayers,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knowing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9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word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back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void,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9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7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bread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cast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waters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again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0"/>
        </w:rPr>
        <w:t>after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9"/>
        </w:rPr>
        <w:t>days.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436" w:right="3564"/>
        <w:jc w:val="center"/>
        <w:rPr>
          <w:rFonts w:ascii="Times New Roman" w:hAnsi="Times New Roman" w:cs="Times New Roman" w:eastAsia="Times New Roman"/>
          <w:sz w:val="39"/>
          <w:szCs w:val="39"/>
        </w:rPr>
      </w:pPr>
      <w:rPr/>
      <w:r>
        <w:rPr>
          <w:rFonts w:ascii="Times New Roman" w:hAnsi="Times New Roman" w:cs="Times New Roman" w:eastAsia="Times New Roman"/>
          <w:sz w:val="39"/>
          <w:szCs w:val="39"/>
          <w:color w:val="181818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9"/>
          <w:szCs w:val="39"/>
          <w:color w:val="181818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181818"/>
          <w:spacing w:val="-79"/>
          <w:w w:val="106"/>
        </w:rPr>
        <w:t>8</w:t>
      </w:r>
      <w:r>
        <w:rPr>
          <w:rFonts w:ascii="Times New Roman" w:hAnsi="Times New Roman" w:cs="Times New Roman" w:eastAsia="Times New Roman"/>
          <w:sz w:val="39"/>
          <w:szCs w:val="39"/>
          <w:color w:val="9C9C9C"/>
          <w:spacing w:val="-56"/>
          <w:w w:val="72"/>
        </w:rPr>
        <w:t>·</w:t>
      </w:r>
      <w:r>
        <w:rPr>
          <w:rFonts w:ascii="Times New Roman" w:hAnsi="Times New Roman" w:cs="Times New Roman" w:eastAsia="Times New Roman"/>
          <w:sz w:val="39"/>
          <w:szCs w:val="39"/>
          <w:color w:val="181818"/>
          <w:spacing w:val="0"/>
          <w:w w:val="128"/>
        </w:rPr>
        <w:t>6]</w:t>
      </w:r>
      <w:r>
        <w:rPr>
          <w:rFonts w:ascii="Times New Roman" w:hAnsi="Times New Roman" w:cs="Times New Roman" w:eastAsia="Times New Roman"/>
          <w:sz w:val="39"/>
          <w:szCs w:val="39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080" w:bottom="280" w:left="0" w:right="680"/>
          <w:footerReference w:type="default" r:id="rId130"/>
          <w:pgSz w:w="10600" w:h="154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7.56pt;height:737.459429pt;mso-position-horizontal-relative:page;mso-position-vertical-relative:page;z-index:-2502" coordorigin="0,0" coordsize="151,14749">
            <v:shape style="position:absolute;left:0;top:0;width:151;height:3089" type="#_x0000_t75">
              <v:imagedata r:id="rId134" o:title=""/>
            </v:shape>
            <v:group style="position:absolute;left:0;top:3089;width:2;height:4622" coordorigin="0,3089" coordsize="2,4622">
              <v:shape style="position:absolute;left:0;top:3089;width:2;height:4622" coordorigin="0,3089" coordsize="0,4622" path="m0,7711l0,3089e" filled="f" stroked="t" strokeweight="0pt" strokecolor="#979797">
                <v:path arrowok="t"/>
              </v:shape>
            </v:group>
            <v:group style="position:absolute;left:36;top:6725;width:2;height:8014" coordorigin="36,6725" coordsize="2,8014">
              <v:shape style="position:absolute;left:36;top:6725;width:2;height:8014" coordorigin="36,6725" coordsize="0,8014" path="m36,14738l36,6725e" filled="f" stroked="t" strokeweight="1.078858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40" w:lineRule="exact"/>
        <w:ind w:left="2520" w:right="2743"/>
        <w:jc w:val="center"/>
        <w:rPr>
          <w:rFonts w:ascii="Times New Roman" w:hAnsi="Times New Roman" w:cs="Times New Roman" w:eastAsia="Times New Roman"/>
          <w:sz w:val="47"/>
          <w:szCs w:val="47"/>
        </w:rPr>
      </w:pPr>
      <w:rPr/>
      <w:r>
        <w:rPr>
          <w:rFonts w:ascii="Times New Roman" w:hAnsi="Times New Roman" w:cs="Times New Roman" w:eastAsia="Times New Roman"/>
          <w:sz w:val="47"/>
          <w:szCs w:val="47"/>
          <w:color w:val="1A1A1A"/>
          <w:spacing w:val="0"/>
          <w:w w:val="100"/>
          <w:b/>
          <w:bCs/>
          <w:position w:val="-1"/>
        </w:rPr>
        <w:t>Praying</w:t>
      </w:r>
      <w:r>
        <w:rPr>
          <w:rFonts w:ascii="Times New Roman" w:hAnsi="Times New Roman" w:cs="Times New Roman" w:eastAsia="Times New Roman"/>
          <w:sz w:val="47"/>
          <w:szCs w:val="47"/>
          <w:color w:val="1A1A1A"/>
          <w:spacing w:val="27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color w:val="1A1A1A"/>
          <w:spacing w:val="0"/>
          <w:w w:val="100"/>
          <w:b/>
          <w:bCs/>
          <w:position w:val="-1"/>
        </w:rPr>
        <w:t>on</w:t>
      </w:r>
      <w:r>
        <w:rPr>
          <w:rFonts w:ascii="Times New Roman" w:hAnsi="Times New Roman" w:cs="Times New Roman" w:eastAsia="Times New Roman"/>
          <w:sz w:val="47"/>
          <w:szCs w:val="47"/>
          <w:color w:val="1A1A1A"/>
          <w:spacing w:val="48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color w:val="1A1A1A"/>
          <w:spacing w:val="0"/>
          <w:w w:val="100"/>
          <w:b/>
          <w:bCs/>
          <w:position w:val="-1"/>
        </w:rPr>
        <w:t>the</w:t>
      </w:r>
      <w:r>
        <w:rPr>
          <w:rFonts w:ascii="Times New Roman" w:hAnsi="Times New Roman" w:cs="Times New Roman" w:eastAsia="Times New Roman"/>
          <w:sz w:val="47"/>
          <w:szCs w:val="47"/>
          <w:color w:val="1A1A1A"/>
          <w:spacing w:val="53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47"/>
          <w:szCs w:val="47"/>
          <w:color w:val="1A1A1A"/>
          <w:spacing w:val="0"/>
          <w:w w:val="101"/>
          <w:b/>
          <w:bCs/>
          <w:position w:val="-1"/>
        </w:rPr>
        <w:t>Mountain</w:t>
      </w:r>
      <w:r>
        <w:rPr>
          <w:rFonts w:ascii="Times New Roman" w:hAnsi="Times New Roman" w:cs="Times New Roman" w:eastAsia="Times New Roman"/>
          <w:sz w:val="47"/>
          <w:szCs w:val="47"/>
          <w:color w:val="000000"/>
          <w:spacing w:val="0"/>
          <w:w w:val="100"/>
          <w:position w:val="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4" w:lineRule="auto"/>
        <w:ind w:left="1108" w:right="1315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beautiful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symbolism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among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primitive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peoples,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4"/>
        </w:rPr>
        <w:t>extant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times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prophets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3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Israel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extending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3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clear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Jesus'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day,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abode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High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mountain.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9"/>
        </w:rPr>
        <w:t>"Who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12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ascend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Lord?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stand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holy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3"/>
        </w:rPr>
        <w:t>place?"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2"/>
          <w:w w:val="113"/>
        </w:rPr>
        <w:t> </w:t>
      </w:r>
      <w:r>
        <w:rPr>
          <w:rFonts w:ascii="Arial" w:hAnsi="Arial" w:cs="Arial" w:eastAsia="Arial"/>
          <w:sz w:val="18"/>
          <w:szCs w:val="18"/>
          <w:color w:val="1A1A1A"/>
          <w:spacing w:val="-11"/>
          <w:w w:val="219"/>
        </w:rPr>
        <w:t>u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6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dwelleth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secret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High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abide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under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shadow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Almighty."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" w:after="0" w:line="264" w:lineRule="auto"/>
        <w:ind w:left="1108" w:right="1334" w:firstLine="374"/>
        <w:jc w:val="left"/>
        <w:tabs>
          <w:tab w:pos="3320" w:val="left"/>
          <w:tab w:pos="5380" w:val="left"/>
          <w:tab w:pos="6560" w:val="left"/>
          <w:tab w:pos="780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Moses,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know,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went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Mount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Sinai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777777"/>
          <w:spacing w:val="0"/>
          <w:w w:val="38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777777"/>
          <w:spacing w:val="0"/>
          <w:w w:val="3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777777"/>
          <w:spacing w:val="22"/>
          <w:w w:val="3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8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commune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read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went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frequently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mountain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apart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pray.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4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Mount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Sinai,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8"/>
        </w:rPr>
        <w:t>"neither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3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4"/>
        </w:rPr>
        <w:t>mountain,"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according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4"/>
        </w:rPr>
        <w:t>Jesus;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5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whoever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prays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8"/>
        </w:rPr>
        <w:t>retires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18"/>
          <w:w w:val="128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8"/>
        </w:rPr>
        <w:t>symbolically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20"/>
          <w:w w:val="128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8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15"/>
          <w:w w:val="12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Go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5"/>
          <w:w w:val="107"/>
        </w:rPr>
        <w:t>d</w:t>
      </w:r>
      <w:r>
        <w:rPr>
          <w:rFonts w:ascii="Times New Roman" w:hAnsi="Times New Roman" w:cs="Times New Roman" w:eastAsia="Times New Roman"/>
          <w:sz w:val="35"/>
          <w:szCs w:val="35"/>
          <w:color w:val="3A3A3A"/>
          <w:spacing w:val="-6"/>
          <w:w w:val="187"/>
        </w:rPr>
        <w:t>'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1"/>
        </w:rPr>
        <w:t>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holy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Mountain.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often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said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5"/>
        </w:rPr>
        <w:t>heart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28"/>
          <w:w w:val="115"/>
        </w:rPr>
        <w:t>,</w:t>
      </w:r>
      <w:r>
        <w:rPr>
          <w:rFonts w:ascii="Times New Roman" w:hAnsi="Times New Roman" w:cs="Times New Roman" w:eastAsia="Times New Roman"/>
          <w:sz w:val="35"/>
          <w:szCs w:val="35"/>
          <w:color w:val="626262"/>
          <w:spacing w:val="0"/>
          <w:w w:val="12"/>
        </w:rPr>
        <w:t>_</w:t>
      </w:r>
      <w:r>
        <w:rPr>
          <w:rFonts w:ascii="Times New Roman" w:hAnsi="Times New Roman" w:cs="Times New Roman" w:eastAsia="Times New Roman"/>
          <w:sz w:val="35"/>
          <w:szCs w:val="35"/>
          <w:color w:val="626262"/>
          <w:spacing w:val="0"/>
          <w:w w:val="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58"/>
        </w:rPr>
        <w:t>"I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"/>
          <w:w w:val="15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lift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eyes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unto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hills,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4"/>
        </w:rPr>
        <w:t>whence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cometh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help,"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beau­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tiful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expression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trust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this: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66"/>
        </w:rPr>
        <w:t>"0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56"/>
          <w:w w:val="16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send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4"/>
        </w:rPr>
        <w:t>thy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light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truth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284"/>
        </w:rPr>
        <w:t>...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123"/>
          <w:w w:val="28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bring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unto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thy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holy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hill,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tabernacles."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" w:after="0" w:line="264" w:lineRule="auto"/>
        <w:ind w:left="1108" w:right="1400" w:firstLine="352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Mountain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symbolical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praying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uplifted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thought,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say,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mind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1"/>
        </w:rPr>
        <w:t>fixed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God.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higher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32"/>
        </w:rPr>
        <w:t>thought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9"/>
          <w:w w:val="132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32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5"/>
          <w:w w:val="13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higher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4728" w:right="4959"/>
        <w:jc w:val="center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1A1A1A"/>
          <w:spacing w:val="0"/>
          <w:w w:val="128"/>
        </w:rPr>
        <w:t>[87]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440" w:bottom="20" w:left="0" w:right="0"/>
          <w:footerReference w:type="default" r:id="rId133"/>
          <w:pgSz w:w="10600" w:h="15480"/>
        </w:sectPr>
      </w:pPr>
      <w:rPr/>
    </w:p>
    <w:p>
      <w:pPr>
        <w:spacing w:before="52" w:after="0" w:line="240" w:lineRule="auto"/>
        <w:ind w:left="3520" w:right="283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6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1"/>
          <w:w w:val="11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5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2" w:lineRule="auto"/>
        <w:ind w:left="1611" w:right="880" w:firstLine="29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ascend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27"/>
        </w:rPr>
        <w:t>mountain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2"/>
          <w:w w:val="127"/>
        </w:rPr>
        <w:t>-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27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27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6"/>
          <w:w w:val="12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27"/>
        </w:rPr>
        <w:t>further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5"/>
          <w:w w:val="12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5"/>
        </w:rPr>
        <w:t>are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removed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7"/>
        </w:rPr>
        <w:t>petty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-11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ills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0"/>
        </w:rPr>
        <w:t>troubles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6"/>
        </w:rPr>
        <w:t>world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closer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3"/>
        </w:rPr>
        <w:t>Heaven.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6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3"/>
        </w:rPr>
        <w:t>we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25"/>
        </w:rPr>
        <w:t>start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5"/>
          <w:w w:val="12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climb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2"/>
        </w:rPr>
        <w:t>mountain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6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7"/>
        </w:rPr>
        <w:t>world­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3"/>
        </w:rPr>
        <w:t>thoughts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cling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close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2"/>
        </w:rPr>
        <w:t>around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9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kept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6"/>
        </w:rPr>
        <w:t>pretty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2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busy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1"/>
        </w:rPr>
        <w:t>protecting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2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ourselves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6"/>
        </w:rPr>
        <w:t>from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claims.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rise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higher,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vision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2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0"/>
        </w:rPr>
        <w:t>broader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clearer,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3"/>
        </w:rPr>
        <w:t>petty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9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3"/>
        </w:rPr>
        <w:t>troubles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-1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3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9"/>
        </w:rPr>
        <w:t>annoyances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1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world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dwindle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2"/>
        </w:rPr>
        <w:t>distance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until,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1"/>
        </w:rPr>
        <w:t>continue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4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far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enough,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reach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7"/>
        </w:rPr>
        <w:t>place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1"/>
        </w:rPr>
        <w:t>protection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5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1"/>
        </w:rPr>
        <w:t>against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7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longer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9"/>
        </w:rPr>
        <w:t>needed.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finally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reach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3"/>
        </w:rPr>
        <w:t>summit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9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discover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21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keep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2"/>
        </w:rPr>
        <w:t>thought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9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1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goodness,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realize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heaven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6"/>
        </w:rPr>
        <w:t>its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0"/>
        </w:rPr>
        <w:t>harmony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round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4"/>
        </w:rPr>
        <w:t>about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1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here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now,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2"/>
        </w:rPr>
        <w:t>our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troubles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vanish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mists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6"/>
        </w:rPr>
        <w:t>sun.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21"/>
        </w:rPr>
        <w:t>getting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-43"/>
          <w:w w:val="12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21"/>
        </w:rPr>
        <w:t>"up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"/>
          <w:w w:val="12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high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2"/>
        </w:rPr>
        <w:t>mountain."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2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Isaiah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tells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whole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world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8"/>
        </w:rPr>
        <w:t>"beat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6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8"/>
        </w:rPr>
        <w:t>their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swords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7"/>
        </w:rPr>
        <w:t>plowshares,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2"/>
          <w:w w:val="10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spears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2"/>
        </w:rPr>
        <w:t>prun­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1"/>
        </w:rPr>
        <w:t>inghooks;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-20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1"/>
        </w:rPr>
        <w:t>nation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7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lift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sword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3"/>
        </w:rPr>
        <w:t>against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4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3"/>
        </w:rPr>
        <w:t>na­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tion,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1"/>
        </w:rPr>
        <w:t>neither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5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learn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war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0"/>
        </w:rPr>
        <w:t>more,"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0"/>
        </w:rPr>
        <w:t>when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1"/>
        </w:rPr>
        <w:t>praying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4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0"/>
        </w:rPr>
        <w:t>churches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1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becomes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9"/>
        </w:rPr>
        <w:t>exalted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8"/>
        </w:rPr>
        <w:t>nature,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8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5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say,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20"/>
        </w:rPr>
        <w:t>"the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9"/>
          <w:w w:val="12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20"/>
        </w:rPr>
        <w:t>mountain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-39"/>
          <w:w w:val="12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3"/>
        </w:rPr>
        <w:t>Lord's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2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House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0"/>
        </w:rPr>
        <w:t>established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top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2"/>
        </w:rPr>
        <w:t>mountains,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exalted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0"/>
        </w:rPr>
        <w:t>hills;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2"/>
        </w:rPr>
        <w:t>nations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flow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unto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31"/>
        </w:rPr>
        <w:t>it."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4" w:after="0" w:line="269" w:lineRule="auto"/>
        <w:ind w:left="1597" w:right="900" w:firstLine="345"/>
        <w:jc w:val="left"/>
        <w:tabs>
          <w:tab w:pos="4880" w:val="left"/>
          <w:tab w:pos="5580" w:val="left"/>
          <w:tab w:pos="7060" w:val="left"/>
          <w:tab w:pos="9120" w:val="left"/>
        </w:tabs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references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-5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Bible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-4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31"/>
        </w:rPr>
        <w:t>"top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66"/>
          <w:w w:val="13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-8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19"/>
        </w:rPr>
        <w:t>mountain"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3"/>
          <w:w w:val="11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allegorical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references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09"/>
        </w:rPr>
        <w:t>highest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5219" w:right="4499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22"/>
        </w:rPr>
        <w:t>[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-33"/>
          <w:w w:val="12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61616"/>
          <w:spacing w:val="0"/>
          <w:w w:val="122"/>
        </w:rPr>
        <w:t>88]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jc w:val="center"/>
        <w:spacing w:after="0"/>
        <w:sectPr>
          <w:pgMar w:header="0" w:footer="0" w:top="980" w:bottom="20" w:left="0" w:right="0"/>
          <w:pgSz w:w="10600" w:h="15480"/>
        </w:sectPr>
      </w:pPr>
      <w:rPr/>
    </w:p>
    <w:p>
      <w:pPr>
        <w:spacing w:before="50" w:after="0" w:line="240" w:lineRule="auto"/>
        <w:ind w:left="2099" w:right="2362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523.537659pt;margin-top:444.689178pt;width:4.341709pt;height:328.767442pt;mso-position-horizontal-relative:page;mso-position-vertical-relative:page;z-index:-2501" coordorigin="10471,8894" coordsize="87,6575">
            <v:shape style="position:absolute;left:10471;top:12063;width:87;height:1237" type="#_x0000_t75">
              <v:imagedata r:id="rId136" o:title=""/>
            </v:shape>
            <v:group style="position:absolute;left:10519;top:8912;width:2;height:6539" coordorigin="10519,8912" coordsize="2,6539">
              <v:shape style="position:absolute;left:10519;top:8912;width:2;height:6539" coordorigin="10519,8912" coordsize="0,6539" path="m10519,15451l10519,8912e" filled="f" stroked="t" strokeweight="1.80669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180669pt;margin-top:1.085047pt;width:.1pt;height:324.067289pt;mso-position-horizontal-relative:page;mso-position-vertical-relative:page;z-index:-2500" coordorigin="4,22" coordsize="2,6481">
            <v:shape style="position:absolute;left:4;top:22;width:2;height:6481" coordorigin="4,22" coordsize="0,6481" path="m4,6503l4,22e" filled="f" stroked="t" strokeweight=".722678pt" strokecolor="#000000">
              <v:path arrowok="t"/>
            </v:shape>
          </v:group>
          <w10:wrap type="none"/>
        </w:pict>
      </w:r>
      <w:r>
        <w:rPr/>
        <w:pict>
          <v:group style="position:absolute;margin-left:15.898907pt;margin-top:772.734131pt;width:287.987022pt;height:.1pt;mso-position-horizontal-relative:page;mso-position-vertical-relative:page;z-index:-2499" coordorigin="318,15455" coordsize="5760,2">
            <v:shape style="position:absolute;left:318;top:15455;width:5760;height:2" coordorigin="318,15455" coordsize="5760,0" path="m318,15455l6078,15455e" filled="f" stroked="t" strokeweight="1.44535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Praying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9"/>
        </w:rPr>
        <w:t>Mountain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65" w:lineRule="auto"/>
        <w:ind w:left="137" w:right="266" w:firstLine="36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possible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conceive.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describe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condition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4"/>
        </w:rPr>
        <w:t>attained.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stood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summit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3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prayer,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every­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earth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subject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5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him.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had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need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denial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life,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there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nothing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deny.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stood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vantage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6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point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look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4"/>
        </w:rPr>
        <w:t>straight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symbolism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facts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8"/>
        </w:rPr>
        <w:t>Truth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7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beyond,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means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correlating,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5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harmonizing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synthesis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5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vision,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ex­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pressed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parables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miracles,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bring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3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har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7"/>
          <w:w w:val="109"/>
        </w:rPr>
        <w:t>m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0"/>
          <w:w w:val="108"/>
        </w:rPr>
        <w:t>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3"/>
        </w:rPr>
        <w:t>y.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400" w:lineRule="exact"/>
        <w:ind w:left="498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Since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chapter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9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book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31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0"/>
          <w:w w:val="13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hardly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24" w:after="0" w:line="265" w:lineRule="auto"/>
        <w:ind w:left="137" w:right="274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oi1ce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terms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23"/>
        </w:rPr>
        <w:t>"denial"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6"/>
          <w:w w:val="12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((affirmation."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Why?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Simply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climbing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3"/>
        </w:rPr>
        <w:t>mountain: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33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rapidly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outgrowing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them,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leaving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behind.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reap­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peared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times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usually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appeared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4"/>
        </w:rPr>
        <w:t>some­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guise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terms.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imagination,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5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instance,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taken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office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affirmation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proved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far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effective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adequate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situation.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1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present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spoken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nothing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stand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forth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take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office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denial.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401" w:lineRule="exact"/>
        <w:ind w:left="491" w:right="-20"/>
        <w:jc w:val="left"/>
        <w:tabs>
          <w:tab w:pos="746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what,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all,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function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denial?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21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8" w:after="0" w:line="264" w:lineRule="auto"/>
        <w:ind w:left="78" w:right="320"/>
        <w:jc w:val="center"/>
        <w:tabs>
          <w:tab w:pos="860" w:val="left"/>
          <w:tab w:pos="1380" w:val="left"/>
          <w:tab w:pos="3240" w:val="left"/>
          <w:tab w:pos="3700" w:val="left"/>
          <w:tab w:pos="5500" w:val="left"/>
          <w:tab w:pos="6020" w:val="left"/>
          <w:tab w:pos="748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weapon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defense,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shield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6"/>
        </w:rPr>
        <w:t>buckler,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affirmation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sword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5"/>
        </w:rPr>
        <w:t>attack?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knights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chivalry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discovered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8A8A8A"/>
          <w:spacing w:val="3"/>
          <w:w w:val="76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expert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became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5"/>
        </w:rPr>
        <w:t>attack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9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less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3762" w:right="3895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4"/>
        </w:rPr>
        <w:t>89]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060" w:bottom="280" w:left="600" w:right="1480"/>
          <w:footerReference w:type="default" r:id="rId135"/>
          <w:pgSz w:w="10600" w:h="15480"/>
        </w:sectPr>
      </w:pPr>
      <w:rPr/>
    </w:p>
    <w:p>
      <w:pPr>
        <w:spacing w:before="45" w:after="0" w:line="240" w:lineRule="auto"/>
        <w:ind w:left="2024" w:right="1979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0pt;margin-top:.543382pt;width:4.703517pt;height:294.045946pt;mso-position-horizontal-relative:page;mso-position-vertical-relative:page;z-index:-2498" coordorigin="0,11" coordsize="94,5881">
            <v:shape style="position:absolute;left:0;top:2967;width:94;height:984" type="#_x0000_t75">
              <v:imagedata r:id="rId138" o:title=""/>
            </v:shape>
            <v:group style="position:absolute;left:29;top:29;width:2;height:5845" coordorigin="29,29" coordsize="2,5845">
              <v:shape style="position:absolute;left:29;top:29;width:2;height:5845" coordorigin="29,29" coordsize="0,5845" path="m29,5874l29,29e" filled="f" stroked="t" strokeweight="1.80669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773.095764pt;width:491.782104pt;height:.1pt;mso-position-horizontal-relative:page;mso-position-vertical-relative:page;z-index:-2497" coordorigin="0,15462" coordsize="9836,2">
            <v:shape style="position:absolute;left:0;top:15462;width:9836;height:2" coordorigin="0,15462" coordsize="9836,0" path="m0,15462l9836,15462e" filled="f" stroked="t" strokeweight="1.084016pt" strokecolor="#000000">
              <v:path arrowok="t"/>
            </v:shape>
          </v:group>
          <w10:wrap type="none"/>
        </w:pict>
      </w:r>
      <w:r>
        <w:rPr/>
        <w:pict>
          <v:group style="position:absolute;margin-left:527.193298pt;margin-top:571.819641pt;width:.1pt;height:201.45701pt;mso-position-horizontal-relative:page;mso-position-vertical-relative:page;z-index:-2496" coordorigin="10544,11436" coordsize="2,4029">
            <v:shape style="position:absolute;left:10544;top:11436;width:2;height:4029" coordorigin="10544,11436" coordsize="0,4029" path="m10544,15466l10544,11436e" filled="f" stroked="t" strokeweight=".361339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7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7"/>
          <w:w w:val="11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6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4" w:lineRule="auto"/>
        <w:ind w:left="119" w:right="33"/>
        <w:jc w:val="left"/>
        <w:tabs>
          <w:tab w:pos="1320" w:val="left"/>
          <w:tab w:pos="1520" w:val="left"/>
          <w:tab w:pos="1800" w:val="left"/>
          <w:tab w:pos="2360" w:val="left"/>
          <w:tab w:pos="2520" w:val="left"/>
          <w:tab w:pos="3280" w:val="left"/>
          <w:tab w:pos="3420" w:val="left"/>
          <w:tab w:pos="3920" w:val="left"/>
          <w:tab w:pos="4020" w:val="left"/>
          <w:tab w:pos="4760" w:val="left"/>
          <w:tab w:pos="5100" w:val="left"/>
          <w:tab w:pos="5480" w:val="left"/>
          <w:tab w:pos="5800" w:val="left"/>
          <w:tab w:pos="6400" w:val="left"/>
          <w:tab w:pos="730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defense.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philosophy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mod­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ern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knights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gridiron,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arena,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tennis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courts,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9"/>
          <w:w w:val="408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6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football,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boxing,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polo,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basket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ball,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tennis,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2"/>
          <w:w w:val="408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1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best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3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defense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91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irresistible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5"/>
        </w:rPr>
        <w:t>attack?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6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6"/>
        </w:rPr>
        <w:t>attack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becomes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absolutely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invincible,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something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33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nothing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38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stand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3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before,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automatically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ceases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need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defense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6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14"/>
          <w:w w:val="12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all.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explains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never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denial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excepting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serious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cases,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raising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dead;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those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cases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drive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away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thoughts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6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limi­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34"/>
        </w:rPr>
        <w:t>tation-not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"/>
          <w:w w:val="13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consciousness,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4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consciousness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Him;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case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denial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took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form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creative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9"/>
        </w:rPr>
        <w:t>parable: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37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9"/>
        </w:rPr>
        <w:t>"The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63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6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maid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3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dead,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3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3"/>
        </w:rPr>
        <w:t>sleepeth."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utterance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32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"/>
          <w:w w:val="10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1"/>
          <w:w w:val="100"/>
        </w:rPr>
        <w:t>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ric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act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knight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3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old,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knowing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himself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impervious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arrows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enemies,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nevertheless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2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scorn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lean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forward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ACACAC"/>
          <w:spacing w:val="-19"/>
          <w:w w:val="104"/>
        </w:rPr>
        <w:t>'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56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696969"/>
          <w:spacing w:val="-48"/>
          <w:w w:val="73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te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pose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7" w:after="0" w:line="264" w:lineRule="auto"/>
        <w:ind w:left="112" w:right="78" w:firstLine="22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ward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3"/>
        </w:rPr>
        <w:t>attacking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7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arrows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bodies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6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weaker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brethren.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9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words,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stood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summit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peak,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forget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2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throng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still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lingering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near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foot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mountain.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402" w:lineRule="exact"/>
        <w:ind w:left="459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hope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reach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mountain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1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top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6"/>
        </w:rPr>
        <w:t>where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6" w:after="0" w:line="263" w:lineRule="auto"/>
        <w:ind w:left="119" w:right="54" w:firstLine="-7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prayers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simple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direct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reach­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good,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instead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puttering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93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fretting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9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bad?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7"/>
        </w:rPr>
        <w:t>attack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737" w:right="3638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31"/>
        </w:rPr>
        <w:t>[go]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000" w:bottom="280" w:left="1420" w:right="920"/>
          <w:footerReference w:type="default" r:id="rId137"/>
          <w:pgSz w:w="10600" w:h="15480"/>
        </w:sectPr>
      </w:pPr>
      <w:rPr/>
    </w:p>
    <w:p>
      <w:pPr>
        <w:spacing w:before="51" w:after="0" w:line="240" w:lineRule="auto"/>
        <w:ind w:left="2143" w:right="2121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1.626025pt;margin-top:432.57196pt;width:.1pt;height:325.875701pt;mso-position-horizontal-relative:page;mso-position-vertical-relative:page;z-index:-2495" coordorigin="33,8651" coordsize="2,6518">
            <v:shape style="position:absolute;left:33;top:8651;width:2;height:6518" coordorigin="33,8651" coordsize="0,6518" path="m33,15169l33,8651e" filled="f" stroked="t" strokeweight="1.084016pt" strokecolor="#000000">
              <v:path arrowok="t"/>
            </v:shape>
          </v:group>
          <w10:wrap type="none"/>
        </w:pict>
      </w:r>
      <w:r>
        <w:rPr/>
        <w:pict>
          <v:group style="position:absolute;margin-left:246.071716pt;margin-top:772.191589pt;width:282.928279pt;height:.1pt;mso-position-horizontal-relative:page;mso-position-vertical-relative:page;z-index:-2494" coordorigin="4921,15444" coordsize="5659,2">
            <v:shape style="position:absolute;left:4921;top:15444;width:5659;height:2" coordorigin="4921,15444" coordsize="5659,0" path="m4921,15444l10580,15444e" filled="f" stroked="t" strokeweight="1.44535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Praying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8"/>
        </w:rPr>
        <w:t>Mountain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8" w:lineRule="auto"/>
        <w:ind w:left="116" w:right="79" w:firstLine="-7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ever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irresistible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too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3"/>
        </w:rPr>
        <w:t>use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sword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only,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throw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away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shield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7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4"/>
        </w:rPr>
        <w:t>buckler?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4" w:after="0" w:line="256" w:lineRule="auto"/>
        <w:ind w:left="124" w:right="37" w:firstLine="347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37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5"/>
          <w:w w:val="13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depends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utterly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ourselves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6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trust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completely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open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8"/>
        </w:rPr>
        <w:t>our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imagination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window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light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6"/>
        </w:rPr>
        <w:t>shine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us.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3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8"/>
          <w:w w:val="13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depends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successfully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8"/>
        </w:rPr>
        <w:t>this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inner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light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reveal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earth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appears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flat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9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actually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round;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5"/>
        </w:rPr>
        <w:t>man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appears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bad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actually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good;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0"/>
        </w:rPr>
        <w:t>tapestry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God's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infinite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plan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9"/>
        </w:rPr>
        <w:t>patch­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hideous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designs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magic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web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5"/>
        </w:rPr>
        <w:t>marvel­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workmanship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infinite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beauty.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5"/>
        </w:rPr>
        <w:t>imag­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ination,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illumined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light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11"/>
          <w:w w:val="397"/>
        </w:rPr>
        <w:t>-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8"/>
        </w:rPr>
        <w:t>as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explained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former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1"/>
        </w:rPr>
        <w:t>chapter,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34"/>
        </w:rPr>
        <w:t>-shows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5"/>
          <w:w w:val="13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7"/>
        </w:rPr>
        <w:t>unities,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harmonies,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beauties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5"/>
        </w:rPr>
        <w:t>unimaginative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mind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sees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7"/>
        </w:rPr>
        <w:t>separations,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8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discords,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1"/>
        </w:rPr>
        <w:t>ugliness.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poor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humans,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6"/>
        </w:rPr>
        <w:t>our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imagination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partly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wholly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converted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nearly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7"/>
        </w:rPr>
        <w:t>everything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9"/>
        </w:rPr>
        <w:t>int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8"/>
          <w:w w:val="109"/>
        </w:rPr>
        <w:t>o</w:t>
      </w:r>
      <w:r>
        <w:rPr>
          <w:rFonts w:ascii="Times New Roman" w:hAnsi="Times New Roman" w:cs="Times New Roman" w:eastAsia="Times New Roman"/>
          <w:sz w:val="36"/>
          <w:szCs w:val="36"/>
          <w:color w:val="979797"/>
          <w:spacing w:val="0"/>
          <w:w w:val="56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97979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harmonies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unities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remain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1"/>
        </w:rPr>
        <w:t>scat­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tered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bits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discord,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8"/>
        </w:rPr>
        <w:t>separation,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ugliness,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3"/>
        </w:rPr>
        <w:t>which,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chips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fall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woodcarver's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table,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5"/>
        </w:rPr>
        <w:t>can­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correlated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unified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4"/>
        </w:rPr>
        <w:t>universal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scheme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things.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979797"/>
          <w:spacing w:val="0"/>
          <w:w w:val="78"/>
        </w:rPr>
        <w:t>·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4" w:after="0" w:line="255" w:lineRule="auto"/>
        <w:ind w:left="174" w:right="46" w:firstLine="332"/>
        <w:jc w:val="both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chips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fall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5"/>
        </w:rPr>
        <w:t>by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way?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Deny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8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them?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patient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6"/>
        </w:rPr>
        <w:t>with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show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better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7"/>
        </w:rPr>
        <w:t>way.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3809" w:right="3619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30"/>
        </w:rPr>
        <w:t>[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-41"/>
          <w:w w:val="13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30"/>
        </w:rPr>
        <w:t>91]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80" w:bottom="280" w:left="1040" w:right="1260"/>
          <w:footerReference w:type="default" r:id="rId139"/>
          <w:pgSz w:w="10600" w:h="15480"/>
        </w:sectPr>
      </w:pPr>
      <w:rPr/>
    </w:p>
    <w:p>
      <w:pPr>
        <w:spacing w:before="55" w:after="0" w:line="240" w:lineRule="auto"/>
        <w:ind w:left="1923" w:right="209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.17981pt;margin-top:655.559998pt;width:.1pt;height:48.96pt;mso-position-horizontal-relative:page;mso-position-vertical-relative:page;z-index:-2493" coordorigin="4,13111" coordsize="2,979">
            <v:shape style="position:absolute;left:4;top:13111;width:2;height:979" coordorigin="4,13111" coordsize="0,979" path="m4,14090l4,13111e" filled="f" stroked="t" strokeweight=".359619pt" strokecolor="#000000">
              <v:path arrowok="t"/>
            </v:shape>
          </v:group>
          <w10:wrap type="none"/>
        </w:pict>
      </w:r>
      <w:r>
        <w:rPr/>
        <w:pict>
          <v:group style="position:absolute;margin-left:.359619pt;margin-top:737.10022pt;width:529pt;height:36.719429pt;mso-position-horizontal-relative:page;mso-position-vertical-relative:page;z-index:-2492" coordorigin="7,14742" coordsize="10580,734">
            <v:group style="position:absolute;left:18;top:14746;width:2;height:720" coordorigin="18,14746" coordsize="2,720">
              <v:shape style="position:absolute;left:18;top:14746;width:2;height:720" coordorigin="18,14746" coordsize="0,720" path="m18,15466l18,14746e" filled="f" stroked="t" strokeweight=".359619pt" strokecolor="#000000">
                <v:path arrowok="t"/>
              </v:shape>
            </v:group>
            <v:group style="position:absolute;left:14;top:15469;width:10566;height:2" coordorigin="14,15469" coordsize="10566,2">
              <v:shape style="position:absolute;left:14;top:15469;width:10566;height:2" coordorigin="14,15469" coordsize="10566,0" path="m14,15469l10580,15469e" filled="f" stroked="t" strokeweight=".719239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6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4"/>
          <w:w w:val="11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8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3" w:lineRule="auto"/>
        <w:ind w:left="107" w:right="31" w:firstLine="345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blessed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1"/>
        </w:rPr>
        <w:t>imagination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59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9"/>
        </w:rPr>
        <w:t>see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9"/>
        </w:rPr>
        <w:t>harmonies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2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0"/>
        </w:rPr>
        <w:t>congruities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4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logical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2"/>
        </w:rPr>
        <w:t>relation­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world,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blessed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26"/>
        </w:rPr>
        <w:t>at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1"/>
          <w:w w:val="12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10"/>
          <w:w w:val="100"/>
        </w:rPr>
        <w:t>s</w:t>
      </w:r>
      <w:r>
        <w:rPr>
          <w:rFonts w:ascii="Times New Roman" w:hAnsi="Times New Roman" w:cs="Times New Roman" w:eastAsia="Times New Roman"/>
          <w:sz w:val="34"/>
          <w:szCs w:val="34"/>
          <w:color w:val="3F3F3F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1"/>
        </w:rPr>
        <w:t>time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sense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2"/>
        </w:rPr>
        <w:t>humor,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0"/>
        </w:rPr>
        <w:t>inharmonies,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6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9"/>
        </w:rPr>
        <w:t>incongruities,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59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illogical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0"/>
        </w:rPr>
        <w:t>relationships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1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5"/>
        </w:rPr>
        <w:t>life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laugh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2"/>
        </w:rPr>
        <w:t>them.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1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2"/>
        </w:rPr>
        <w:t>Moreover,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11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humor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enables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8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4"/>
        </w:rPr>
        <w:t>without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87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malice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5"/>
        </w:rPr>
        <w:t>without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88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5"/>
        </w:rPr>
        <w:t>fear;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5"/>
        </w:rPr>
        <w:t>transforms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25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5"/>
        </w:rPr>
        <w:t>them,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5"/>
        </w:rPr>
        <w:t>rather,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8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means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0"/>
        </w:rPr>
        <w:t>giving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0"/>
        </w:rPr>
        <w:t>diversion,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rest,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3"/>
        </w:rPr>
        <w:t>enjoyment,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94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8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7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8"/>
        </w:rPr>
        <w:t>they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13"/>
        </w:rPr>
        <w:t>actually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-32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enrich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store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7"/>
        </w:rPr>
        <w:t>human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7"/>
          <w:w w:val="10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7"/>
        </w:rPr>
        <w:t>experience,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27"/>
          <w:w w:val="10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7"/>
        </w:rPr>
        <w:t>become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assets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0"/>
        </w:rPr>
        <w:t>liabilities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27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31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36"/>
          <w:w w:val="13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possession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6"/>
        </w:rPr>
        <w:t>heart.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11"/>
        </w:rPr>
        <w:t>teacher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4"/>
        </w:rPr>
        <w:t>eradicate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13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3"/>
        </w:rPr>
        <w:t>pupil's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fault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1"/>
        </w:rPr>
        <w:t>laughing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8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20"/>
        </w:rPr>
        <w:t>at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quickly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2"/>
        </w:rPr>
        <w:t>punishment.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81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2"/>
        </w:rPr>
        <w:t>Doctors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cure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2"/>
        </w:rPr>
        <w:t>trivial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3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2"/>
        </w:rPr>
        <w:t>complaints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82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1"/>
        </w:rPr>
        <w:t>laughing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away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4"/>
        </w:rPr>
        <w:t>better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7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1"/>
        </w:rPr>
        <w:t>surgery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8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3"/>
        </w:rPr>
        <w:t>drugs.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2" w:after="0" w:line="271" w:lineRule="auto"/>
        <w:ind w:left="122" w:right="54" w:firstLine="345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say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22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laugh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2"/>
        </w:rPr>
        <w:t>spirit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6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2"/>
        </w:rPr>
        <w:t>which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denies,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2"/>
        </w:rPr>
        <w:t>imagination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2"/>
        </w:rPr>
        <w:t>spirit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9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2"/>
        </w:rPr>
        <w:t>which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affirms.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needed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sane,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3"/>
        </w:rPr>
        <w:t>practical,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4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3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15"/>
        </w:rPr>
        <w:t>substantial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-14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5"/>
        </w:rPr>
        <w:t>spiritual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8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life.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useful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4"/>
        </w:rPr>
        <w:t>protect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4"/>
        </w:rPr>
        <w:t>against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2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4"/>
        </w:rPr>
        <w:t>relativity,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6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needed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1"/>
        </w:rPr>
        <w:t>carry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1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forward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1"/>
        </w:rPr>
        <w:t>infinity.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2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0"/>
        </w:rPr>
        <w:t>represents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8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1"/>
        </w:rPr>
        <w:t>Falstaff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7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6"/>
        </w:rPr>
        <w:t>nature,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97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5"/>
        </w:rPr>
        <w:t>other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3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Ariel;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1"/>
        </w:rPr>
        <w:t>Sancho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14"/>
        </w:rPr>
        <w:t>Panza,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38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5"/>
        </w:rPr>
        <w:t>other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58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Don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0"/>
        </w:rPr>
        <w:t>Quixote.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5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5"/>
        </w:rPr>
        <w:t>further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climb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3"/>
        </w:rPr>
        <w:t>mountain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8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5"/>
        </w:rPr>
        <w:t>quest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8"/>
        </w:rPr>
        <w:t>perfect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14"/>
        </w:rPr>
        <w:t>prayer,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10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less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less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1"/>
        </w:rPr>
        <w:t>depend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3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8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10"/>
        </w:rPr>
        <w:t>Falstaff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depend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8"/>
        </w:rPr>
        <w:t>upon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Ariel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fulfill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needs.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6"/>
        </w:rPr>
        <w:t>John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2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4"/>
        </w:rPr>
        <w:t>Baptist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0" w:after="0" w:line="408" w:lineRule="exact"/>
        <w:ind w:left="80" w:right="66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9"/>
          <w:szCs w:val="39"/>
          <w:color w:val="2A2A2A"/>
          <w:w w:val="170"/>
        </w:rPr>
        <w:t>-he</w:t>
      </w:r>
      <w:r>
        <w:rPr>
          <w:rFonts w:ascii="Times New Roman" w:hAnsi="Times New Roman" w:cs="Times New Roman" w:eastAsia="Times New Roman"/>
          <w:sz w:val="39"/>
          <w:szCs w:val="39"/>
          <w:color w:val="2A2A2A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0"/>
          <w:w w:val="100"/>
        </w:rPr>
        <w:t>came</w:t>
      </w:r>
      <w:r>
        <w:rPr>
          <w:rFonts w:ascii="Times New Roman" w:hAnsi="Times New Roman" w:cs="Times New Roman" w:eastAsia="Times New Roman"/>
          <w:sz w:val="34"/>
          <w:szCs w:val="34"/>
          <w:color w:val="2A2A2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8"/>
        </w:rPr>
        <w:t>straight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11"/>
        </w:rPr>
        <w:t>denying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780" w:right="3347"/>
        <w:jc w:val="center"/>
        <w:tabs>
          <w:tab w:pos="4780" w:val="left"/>
        </w:tabs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92]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</w:r>
      <w:r>
        <w:rPr>
          <w:rFonts w:ascii="Times New Roman" w:hAnsi="Times New Roman" w:cs="Times New Roman" w:eastAsia="Times New Roman"/>
          <w:sz w:val="34"/>
          <w:szCs w:val="34"/>
          <w:color w:val="979797"/>
          <w:spacing w:val="0"/>
          <w:w w:val="39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020" w:bottom="280" w:left="1360" w:right="960"/>
          <w:footerReference w:type="default" r:id="rId140"/>
          <w:pgSz w:w="10600" w:h="15480"/>
        </w:sectPr>
      </w:pPr>
      <w:rPr/>
    </w:p>
    <w:p>
      <w:pPr>
        <w:spacing w:before="47" w:after="0" w:line="240" w:lineRule="auto"/>
        <w:ind w:left="3057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pict>
          <v:group style="position:absolute;margin-left:1.626025pt;margin-top:0pt;width:.1pt;height:519.737383pt;mso-position-horizontal-relative:page;mso-position-vertical-relative:page;z-index:-2490" coordorigin="33,0" coordsize="2,10395">
            <v:shape style="position:absolute;left:33;top:0;width:2;height:10395" coordorigin="33,0" coordsize="0,10395" path="m33,10395l33,0e" filled="f" stroked="t" strokeweight="1.806694pt" strokecolor="#000000">
              <v:path arrowok="t"/>
            </v:shape>
          </v:group>
          <w10:wrap type="none"/>
        </w:pict>
      </w:r>
      <w:r>
        <w:rPr/>
        <w:pict>
          <v:group style="position:absolute;margin-left:0pt;margin-top:618.657654pt;width:528.277323pt;height:155.161339pt;mso-position-horizontal-relative:page;mso-position-vertical-relative:page;z-index:-2489" coordorigin="0,12373" coordsize="10566,3103">
            <v:group style="position:absolute;left:4;top:14149;width:2;height:1324" coordorigin="4,14149" coordsize="2,1324">
              <v:shape style="position:absolute;left:4;top:14149;width:2;height:1324" coordorigin="4,14149" coordsize="0,1324" path="m4,15473l4,14149e" filled="f" stroked="t" strokeweight=".361339pt" strokecolor="#000000">
                <v:path arrowok="t"/>
              </v:shape>
            </v:group>
            <v:group style="position:absolute;left:10537;top:12377;width:2;height:3089" coordorigin="10537,12377" coordsize="2,3089">
              <v:shape style="position:absolute;left:10537;top:12377;width:2;height:3089" coordorigin="10537,12377" coordsize="0,3089" path="m10537,15466l10537,12377e" filled="f" stroked="t" strokeweight=".361339pt" strokecolor="#000000">
                <v:path arrowok="t"/>
              </v:shape>
            </v:group>
            <v:group style="position:absolute;left:0;top:15462;width:10551;height:2" coordorigin="0,15462" coordsize="10551,2">
              <v:shape style="position:absolute;left:0;top:15462;width:10551;height:2" coordorigin="0,15462" coordsize="10551,0" path="m0,15462l10551,15462e" filled="f" stroked="t" strokeweight="1.445355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Praying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Mountain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5" w:lineRule="auto"/>
        <w:ind w:left="1026" w:right="84" w:firstLine="7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bad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57"/>
        </w:rPr>
        <w:t>-said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24"/>
          <w:w w:val="15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saw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Son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approaching,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3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affirm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8"/>
          <w:w w:val="120"/>
        </w:rPr>
        <w:t>: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0"/>
        </w:rPr>
        <w:t>"He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1"/>
          <w:w w:val="12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increase,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decrease."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2" w:after="0" w:line="264" w:lineRule="auto"/>
        <w:ind w:left="1026" w:right="32" w:firstLine="361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pict>
          <v:shape style="position:absolute;margin-left:0pt;margin-top:405.217194pt;width:5.427135pt;height:114.693466pt;mso-position-horizontal-relative:page;mso-position-vertical-relative:paragraph;z-index:-2491" type="#_x0000_t75">
            <v:imagedata r:id="rId142" o:title=""/>
          </v:shape>
        </w:pic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31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3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reference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occasions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interposed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2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denial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shield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protect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8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those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weaker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Himself.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6"/>
        </w:rPr>
        <w:t>me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example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sense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humor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protect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save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others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near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Hin1.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3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Pharisees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took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pride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ability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under­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3"/>
        </w:rPr>
        <w:t>stand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3"/>
        </w:rPr>
        <w:t>spiritual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things.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spite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manifest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faults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true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deal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real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piety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among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them.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However,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colossal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evil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midst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9"/>
        </w:rPr>
        <w:t>that,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48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reason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other,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class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easily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escape;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their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bondage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hypocrisy.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order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help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3"/>
        </w:rPr>
        <w:t>see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ridiculousness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bondage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painted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series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word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pictures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sparkling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humor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brilliant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sarcasm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equal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8"/>
        </w:rPr>
        <w:t>literature.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0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8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pictures,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instance,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1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described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learned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sober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scholar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carefully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straining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4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gnat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soup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proceeding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swallow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camel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immense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hump,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long,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hairy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legs,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long,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scraggly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neck.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Merely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visualize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picture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enough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Oriental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roars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laughter.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5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words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mouth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Sancho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Panza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Falstaff,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36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students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6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liter­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6"/>
        </w:rPr>
        <w:t>ature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31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saying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2"/>
        </w:rPr>
        <w:t>been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nothing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funnier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5"/>
        </w:rPr>
        <w:t>literature.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3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5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Jesus'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heroic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4709" w:right="3599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9"/>
        </w:rPr>
        <w:t>93]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000" w:bottom="280" w:left="0" w:right="1420"/>
          <w:footerReference w:type="default" r:id="rId141"/>
          <w:pgSz w:w="10600" w:h="15480"/>
        </w:sectPr>
      </w:pPr>
      <w:rPr/>
    </w:p>
    <w:p>
      <w:pPr>
        <w:spacing w:before="51" w:after="0" w:line="240" w:lineRule="auto"/>
        <w:ind w:left="2033" w:right="1978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527.193298pt;margin-top:0pt;width:.1pt;height:110.313084pt;mso-position-horizontal-relative:page;mso-position-vertical-relative:page;z-index:-2488" coordorigin="10544,0" coordsize="2,2206">
            <v:shape style="position:absolute;left:10544;top:0;width:2;height:2206" coordorigin="10544,0" coordsize="0,2206" path="m10544,2206l10544,0e" filled="f" stroked="t" strokeweight="0pt" strokecolor="#CFCFCF">
              <v:path arrowok="t"/>
            </v:shape>
          </v:group>
          <w10:wrap type="none"/>
        </w:pict>
      </w:r>
      <w:r>
        <w:rPr/>
        <w:pict>
          <v:group style="position:absolute;margin-left:.361339pt;margin-top:272.346741pt;width:.1pt;height:61.847664pt;mso-position-horizontal-relative:page;mso-position-vertical-relative:page;z-index:-2487" coordorigin="7,5447" coordsize="2,1237">
            <v:shape style="position:absolute;left:7;top:5447;width:2;height:1237" coordorigin="7,5447" coordsize="0,1237" path="m7,6684l7,5447e" filled="f" stroked="t" strokeweight=".722678pt" strokecolor="#000000">
              <v:path arrowok="t"/>
            </v:shape>
          </v:group>
          <w10:wrap type="none"/>
        </w:pict>
      </w:r>
      <w:r>
        <w:rPr/>
        <w:pict>
          <v:group style="position:absolute;margin-left:1.626025pt;margin-top:477.782257pt;width:.1pt;height:206.520561pt;mso-position-horizontal-relative:page;mso-position-vertical-relative:page;z-index:-2486" coordorigin="33,9556" coordsize="2,4130">
            <v:shape style="position:absolute;left:33;top:9556;width:2;height:4130" coordorigin="33,9556" coordsize="0,4130" path="m33,13686l33,9556e" filled="f" stroked="t" strokeweight="1.445355pt" strokecolor="#000000">
              <v:path arrowok="t"/>
            </v:shape>
          </v:group>
          <w10:wrap type="none"/>
        </w:pict>
      </w:r>
      <w:r>
        <w:rPr/>
        <w:pict>
          <v:group style="position:absolute;margin-left:301.717896pt;margin-top:773.095764pt;width:227.282104pt;height:.1pt;mso-position-horizontal-relative:page;mso-position-vertical-relative:page;z-index:-2485" coordorigin="6034,15462" coordsize="4546,2">
            <v:shape style="position:absolute;left:6034;top:15462;width:4546;height:2" coordorigin="6034,15462" coordsize="4546,0" path="m6034,15462l10580,15462e" filled="f" stroked="t" strokeweight=".72267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16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6"/>
          <w:w w:val="11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D1D1D"/>
          <w:spacing w:val="0"/>
          <w:w w:val="106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3" w:lineRule="auto"/>
        <w:ind w:left="121" w:right="52" w:firstLine="14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6"/>
        </w:rPr>
        <w:t>treatment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5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serious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4"/>
        </w:rPr>
        <w:t>situation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5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5"/>
        </w:rPr>
        <w:t>hearts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8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1"/>
        </w:rPr>
        <w:t>Pharisees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5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1"/>
        </w:rPr>
        <w:t>brought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1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forth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fruit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8"/>
        </w:rPr>
        <w:t>later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4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years,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0"/>
        </w:rPr>
        <w:t>con­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4"/>
        </w:rPr>
        <w:t>verting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8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0"/>
        </w:rPr>
        <w:t>younger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6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0"/>
        </w:rPr>
        <w:t>Pharisees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-4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AEAEAE"/>
          <w:spacing w:val="0"/>
          <w:w w:val="79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AEAEAE"/>
          <w:spacing w:val="-5"/>
          <w:w w:val="7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join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0"/>
        </w:rPr>
        <w:t>his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followers,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9"/>
        </w:rPr>
        <w:t>evidenced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1"/>
        </w:rPr>
        <w:t>mention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88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6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Book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Acts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0"/>
        </w:rPr>
        <w:t>influential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2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held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2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Apostolic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2"/>
        </w:rPr>
        <w:t>Church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3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men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8"/>
        </w:rPr>
        <w:t>formerly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6"/>
          <w:w w:val="10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8"/>
        </w:rPr>
        <w:t>been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1"/>
        </w:rPr>
        <w:t>Pharisees.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0" w:after="0" w:line="396" w:lineRule="exact"/>
        <w:ind w:left="490" w:right="-20"/>
        <w:jc w:val="left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1D1D1D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7"/>
          <w:szCs w:val="37"/>
          <w:color w:val="1D1D1D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humor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4"/>
        </w:rPr>
        <w:t>laughter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6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course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42"/>
        </w:rPr>
        <w:t>I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-10"/>
          <w:w w:val="14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refer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6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51" w:after="0" w:line="272" w:lineRule="auto"/>
        <w:ind w:left="114" w:right="25" w:firstLine="29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low,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coarse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7"/>
        </w:rPr>
        <w:t>buffooner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-6"/>
          <w:w w:val="107"/>
        </w:rPr>
        <w:t>y</w:t>
      </w:r>
      <w:r>
        <w:rPr>
          <w:rFonts w:ascii="Times New Roman" w:hAnsi="Times New Roman" w:cs="Times New Roman" w:eastAsia="Times New Roman"/>
          <w:sz w:val="34"/>
          <w:szCs w:val="34"/>
          <w:color w:val="444444"/>
          <w:spacing w:val="0"/>
          <w:w w:val="157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44444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44444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35"/>
        </w:rPr>
        <w:t>I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4"/>
          <w:w w:val="13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mean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6"/>
        </w:rPr>
        <w:t>ex­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5"/>
        </w:rPr>
        <w:t>alted,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9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5"/>
        </w:rPr>
        <w:t>spiritual,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2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joyous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5"/>
        </w:rPr>
        <w:t>laughter.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92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5"/>
        </w:rPr>
        <w:t>Laughter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23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5"/>
          <w:w w:val="12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9"/>
        </w:rPr>
        <w:t>compounded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2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2"/>
        </w:rPr>
        <w:t>gratitude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6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2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divine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5"/>
        </w:rPr>
        <w:t>laughter,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8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whose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echoes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heard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3"/>
        </w:rPr>
        <w:t>heaven.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37"/>
        </w:rPr>
        <w:t>It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-3"/>
          <w:w w:val="13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8"/>
        </w:rPr>
        <w:t>laughter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-34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8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9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sends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3"/>
        </w:rPr>
        <w:t>tripping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0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higher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3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higher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4"/>
        </w:rPr>
        <w:t>mountain.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8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evil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5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84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5"/>
        </w:rPr>
        <w:t>comes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8"/>
        </w:rPr>
        <w:t>ourselves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"/>
          <w:w w:val="10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able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1"/>
        </w:rPr>
        <w:t>laugh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27"/>
        </w:rPr>
        <w:t>at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-24"/>
          <w:w w:val="12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0"/>
        </w:rPr>
        <w:t>lovingly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0"/>
        </w:rPr>
        <w:t>joyously,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-32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1"/>
        </w:rPr>
        <w:t>quicker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-22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1"/>
        </w:rPr>
        <w:t>reach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stage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evil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touch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us;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2"/>
        </w:rPr>
        <w:t>touch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Midas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2"/>
        </w:rPr>
        <w:t>converted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5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2"/>
        </w:rPr>
        <w:t>everything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4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gold,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9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touch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2"/>
        </w:rPr>
        <w:t>heaven-born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-27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2"/>
        </w:rPr>
        <w:t>laughter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4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2"/>
        </w:rPr>
        <w:t>convert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8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0"/>
        </w:rPr>
        <w:t>shadow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hit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1"/>
        </w:rPr>
        <w:t>darkness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6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9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-6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golden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hits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2"/>
        </w:rPr>
        <w:t>sunshine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9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22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2"/>
        </w:rPr>
        <w:t>brighten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6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0"/>
        </w:rPr>
        <w:t>gladden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20"/>
        </w:rPr>
        <w:t>path.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6" w:after="0" w:line="273" w:lineRule="auto"/>
        <w:ind w:left="129" w:right="46" w:firstLine="340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0"/>
        </w:rPr>
        <w:t>Hercules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9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0"/>
        </w:rPr>
        <w:t>wrestled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Antreus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2"/>
        </w:rPr>
        <w:t>found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23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-9"/>
          <w:w w:val="12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threw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2"/>
        </w:rPr>
        <w:t>ground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enemy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arose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3"/>
        </w:rPr>
        <w:t>stronger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9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before.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0"/>
        </w:rPr>
        <w:t>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2"/>
        </w:rPr>
        <w:t>discovered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-43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2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5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38"/>
        </w:rPr>
        <w:t>Grea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0"/>
          <w:w w:val="138"/>
        </w:rPr>
        <w:t>-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38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-3"/>
          <w:w w:val="13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8"/>
        </w:rPr>
        <w:t>Earth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-15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63"/>
        </w:rPr>
        <w:t>-was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-36"/>
          <w:w w:val="16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3"/>
        </w:rPr>
        <w:t>mother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7"/>
        </w:rPr>
        <w:t>giant,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6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23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5"/>
          <w:w w:val="12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son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fell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0"/>
        </w:rPr>
        <w:t>back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bosom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rose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renewed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5"/>
        </w:rPr>
        <w:t>strength,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5"/>
        </w:rPr>
        <w:t>then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0"/>
        </w:rPr>
        <w:t>Hercules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2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0"/>
        </w:rPr>
        <w:t>changed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68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4"/>
        </w:rPr>
        <w:t>tactics.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71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14"/>
        </w:rPr>
        <w:t>Lifting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42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treus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D1D1D"/>
          <w:spacing w:val="0"/>
          <w:w w:val="108"/>
        </w:rPr>
        <w:t>high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791" w:right="3614"/>
        <w:jc w:val="center"/>
        <w:rPr>
          <w:rFonts w:ascii="Times New Roman" w:hAnsi="Times New Roman" w:cs="Times New Roman" w:eastAsia="Times New Roman"/>
          <w:sz w:val="33"/>
          <w:szCs w:val="33"/>
        </w:rPr>
      </w:pPr>
      <w:rPr/>
      <w:r>
        <w:rPr>
          <w:rFonts w:ascii="Times New Roman" w:hAnsi="Times New Roman" w:cs="Times New Roman" w:eastAsia="Times New Roman"/>
          <w:sz w:val="33"/>
          <w:szCs w:val="33"/>
          <w:color w:val="1D1D1D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3"/>
          <w:szCs w:val="33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1D1D1D"/>
          <w:spacing w:val="0"/>
          <w:w w:val="126"/>
        </w:rPr>
        <w:t>94]</w:t>
      </w:r>
      <w:r>
        <w:rPr>
          <w:rFonts w:ascii="Times New Roman" w:hAnsi="Times New Roman" w:cs="Times New Roman" w:eastAsia="Times New Roman"/>
          <w:sz w:val="33"/>
          <w:szCs w:val="33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80" w:bottom="280" w:left="1360" w:right="960"/>
          <w:footerReference w:type="default" r:id="rId143"/>
          <w:pgSz w:w="10600" w:h="15480"/>
        </w:sectPr>
      </w:pPr>
      <w:rPr/>
    </w:p>
    <w:p>
      <w:pPr>
        <w:spacing w:before="52" w:after="0" w:line="240" w:lineRule="auto"/>
        <w:ind w:left="2105" w:right="-20"/>
        <w:jc w:val="left"/>
        <w:rPr>
          <w:rFonts w:ascii="Times New Roman" w:hAnsi="Times New Roman" w:cs="Times New Roman" w:eastAsia="Times New Roman"/>
          <w:sz w:val="34"/>
          <w:szCs w:val="34"/>
        </w:rPr>
      </w:pPr>
      <w:rPr/>
      <w:r>
        <w:rPr/>
        <w:pict>
          <v:group style="position:absolute;margin-left:1.433604pt;margin-top:200.333649pt;width:.1pt;height:572.587361pt;mso-position-horizontal-relative:page;mso-position-vertical-relative:page;z-index:-2484" coordorigin="29,4007" coordsize="2,11452">
            <v:shape style="position:absolute;left:29;top:4007;width:2;height:11452" coordorigin="29,4007" coordsize="0,11452" path="m29,15458l29,4007e" filled="f" stroked="t" strokeweight="1.433604pt" strokecolor="#000000">
              <v:path arrowok="t"/>
            </v:shape>
          </v:group>
          <w10:wrap type="none"/>
        </w:pict>
      </w:r>
      <w:r>
        <w:rPr/>
        <w:pict>
          <v:group style="position:absolute;margin-left:527.745605pt;margin-top:372.973053pt;width:.1pt;height:85.960038pt;mso-position-horizontal-relative:page;mso-position-vertical-relative:page;z-index:-2483" coordorigin="10555,7459" coordsize="2,1719">
            <v:shape style="position:absolute;left:10555;top:7459;width:2;height:1719" coordorigin="10555,7459" coordsize="0,1719" path="m10555,9179l10555,7459e" filled="f" stroked="t" strokeweight=".358401pt" strokecolor="#000000">
              <v:path arrowok="t"/>
            </v:shape>
          </v:group>
          <w10:wrap type="none"/>
        </w:pict>
      </w:r>
      <w:r>
        <w:rPr/>
        <w:pict>
          <v:group style="position:absolute;margin-left:145.869247pt;margin-top:772.20166pt;width:380.980352pt;height:.1pt;mso-position-horizontal-relative:page;mso-position-vertical-relative:page;z-index:-2482" coordorigin="2917,15444" coordsize="7620,2">
            <v:shape style="position:absolute;left:2917;top:15444;width:7620;height:2" coordorigin="2917,15444" coordsize="7620,0" path="m2917,15444l10537,15444e" filled="f" stroked="t" strokeweight="1.79200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2"/>
        </w:rPr>
        <w:t>Praying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4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3"/>
        </w:rPr>
        <w:t>Mountain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9" w:lineRule="auto"/>
        <w:ind w:left="120" w:right="335" w:firstLine="7"/>
        <w:jc w:val="left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air,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away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source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6"/>
        </w:rPr>
        <w:t>strength,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22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7"/>
        </w:rPr>
        <w:t>held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hitn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till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1"/>
        </w:rPr>
        <w:t>brought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55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2"/>
        </w:rPr>
        <w:t>subjection.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16" w:after="0" w:line="272" w:lineRule="auto"/>
        <w:ind w:left="105" w:right="218" w:firstLine="344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We,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0"/>
        </w:rPr>
        <w:t>children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8"/>
        </w:rPr>
        <w:t>Earth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35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children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5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learn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much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lesson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7"/>
        </w:rPr>
        <w:t>Antreu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-14"/>
          <w:w w:val="107"/>
        </w:rPr>
        <w:t>s</w:t>
      </w:r>
      <w:r>
        <w:rPr>
          <w:rFonts w:ascii="Times New Roman" w:hAnsi="Times New Roman" w:cs="Times New Roman" w:eastAsia="Times New Roman"/>
          <w:sz w:val="34"/>
          <w:szCs w:val="34"/>
          <w:color w:val="4F4F4F"/>
          <w:spacing w:val="0"/>
          <w:w w:val="156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4F4F4F"/>
          <w:spacing w:val="0"/>
          <w:w w:val="15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too,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whenever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0"/>
        </w:rPr>
        <w:t>troubles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7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cast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back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4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bosom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7"/>
        </w:rPr>
        <w:t>Father,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61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rise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renewed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6"/>
        </w:rPr>
        <w:t>strength.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Antreus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0"/>
        </w:rPr>
        <w:t>Hercules,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51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0"/>
        </w:rPr>
        <w:t>smaller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21"/>
        </w:rPr>
        <w:t>stature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24"/>
          <w:w w:val="12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he,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lift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away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source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3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power,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9"/>
        </w:rPr>
        <w:t>circumstances,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78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9"/>
        </w:rPr>
        <w:t>infinitely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67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small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4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3"/>
        </w:rPr>
        <w:t>trivial,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5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drag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away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God.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8"/>
        </w:rPr>
        <w:t>Troubles,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48"/>
          <w:w w:val="10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8"/>
        </w:rPr>
        <w:t>mis­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1"/>
        </w:rPr>
        <w:t>fortunes,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-18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1"/>
        </w:rPr>
        <w:t>disappointments,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-24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0"/>
        </w:rPr>
        <w:t>handicaps,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-35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7"/>
        </w:rPr>
        <w:t>but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throw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F0F0F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4"/>
          <w:szCs w:val="34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F0F0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back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merely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9"/>
        </w:rPr>
        <w:t>us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4"/>
        </w:rPr>
        <w:t>opportunity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bringing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0"/>
          <w:w w:val="100"/>
        </w:rPr>
        <w:t>n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play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0"/>
        </w:rPr>
        <w:t>God-directed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0"/>
        </w:rPr>
        <w:t>imagination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43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7"/>
        </w:rPr>
        <w:t>heaven-blessed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21"/>
          <w:w w:val="10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sense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1"/>
        </w:rPr>
        <w:t>humor,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0"/>
        </w:rPr>
        <w:t>converted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0"/>
        </w:rPr>
        <w:t>marvelous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2"/>
        </w:rPr>
        <w:t>fortune.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2"/>
        </w:rPr>
        <w:t>trouble,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merely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7"/>
        </w:rPr>
        <w:t>turns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26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7"/>
        </w:rPr>
        <w:t>hence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renews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6"/>
        </w:rPr>
        <w:t>strength,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4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ceases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evil,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5"/>
        </w:rPr>
        <w:t>becomes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good;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28"/>
        </w:rPr>
        <w:t>it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36"/>
          <w:w w:val="12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becomes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best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22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35"/>
          <w:w w:val="12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6"/>
        </w:rPr>
        <w:t>possibly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us,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next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0"/>
        </w:rPr>
        <w:t>Himself.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79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growth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5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9"/>
        </w:rPr>
        <w:t>happiness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9"/>
        </w:rPr>
        <w:t>depends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39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6"/>
        </w:rPr>
        <w:t>number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50"/>
          <w:w w:val="10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6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seconds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1"/>
        </w:rPr>
        <w:t>twenty-four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78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hours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3"/>
        </w:rPr>
        <w:t>are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resting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1"/>
        </w:rPr>
        <w:t>God.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0" w:after="0" w:line="373" w:lineRule="exact"/>
        <w:ind w:left="519" w:right="257"/>
        <w:jc w:val="center"/>
        <w:tabs>
          <w:tab w:pos="4520" w:val="left"/>
          <w:tab w:pos="7400" w:val="left"/>
        </w:tabs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Hercules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0"/>
        </w:rPr>
        <w:t>continued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throw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Antreus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7"/>
        </w:rPr>
        <w:t>back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48" w:after="0" w:line="272" w:lineRule="auto"/>
        <w:ind w:left="263" w:right="181" w:firstLine="-36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/>
        <w:pict>
          <v:group style="position:absolute;margin-left:117.960709pt;margin-top:67.692986pt;width:.1pt;height:22.329103pt;mso-position-horizontal-relative:page;mso-position-vertical-relative:paragraph;z-index:-2481" coordorigin="2359,1354" coordsize="2,447">
            <v:shape style="position:absolute;left:2359;top:1354;width:2;height:447" coordorigin="2359,1354" coordsize="0,447" path="m2359,1800l2359,1354e" filled="f" stroked="t" strokeweight="2.6075pt" strokecolor="#EFEFEF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6"/>
          <w:szCs w:val="26"/>
          <w:color w:val="1F1F1F"/>
          <w:spacing w:val="0"/>
          <w:w w:val="116"/>
        </w:rPr>
        <w:t>U\)On</w:t>
      </w:r>
      <w:r>
        <w:rPr>
          <w:rFonts w:ascii="Times New Roman" w:hAnsi="Times New Roman" w:cs="Times New Roman" w:eastAsia="Times New Roman"/>
          <w:sz w:val="26"/>
          <w:szCs w:val="26"/>
          <w:color w:val="1F1F1F"/>
          <w:spacing w:val="58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6"/>
        </w:rPr>
        <w:t>Mother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48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6"/>
        </w:rPr>
        <w:t>Earth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60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often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2"/>
        </w:rPr>
        <w:t>enough,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7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giant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6"/>
        </w:rPr>
        <w:t>would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risen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last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3"/>
        </w:rPr>
        <w:t>strong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22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3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63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3"/>
        </w:rPr>
        <w:t>neither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-9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3"/>
        </w:rPr>
        <w:t>Hercules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-40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3"/>
        </w:rPr>
        <w:t>nor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F0F0F"/>
          <w:spacing w:val="0"/>
          <w:w w:val="114"/>
        </w:rPr>
        <w:t>other</w:t>
      </w:r>
      <w:r>
        <w:rPr>
          <w:rFonts w:ascii="Times New Roman" w:hAnsi="Times New Roman" w:cs="Times New Roman" w:eastAsia="Times New Roman"/>
          <w:sz w:val="34"/>
          <w:szCs w:val="34"/>
          <w:color w:val="0F0F0F"/>
          <w:spacing w:val="43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4"/>
        </w:rPr>
        <w:t>creature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5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throw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down.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1"/>
        </w:rPr>
        <w:t>Thenc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-19"/>
          <w:w w:val="111"/>
        </w:rPr>
        <w:t>e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52"/>
        </w:rPr>
        <w:t>...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5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forth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A1A1A1"/>
          <w:spacing w:val="0"/>
          <w:w w:val="59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A1A1A1"/>
          <w:spacing w:val="-4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6"/>
        </w:rPr>
        <w:t>giant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49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longer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required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1"/>
        </w:rPr>
        <w:t>any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weapons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defense,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4"/>
        </w:rPr>
        <w:t>possessed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3881" w:right="3724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F1F1F"/>
          <w:spacing w:val="0"/>
          <w:w w:val="124"/>
        </w:rPr>
        <w:t>95]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040" w:bottom="280" w:left="640" w:right="1480"/>
          <w:footerReference w:type="default" r:id="rId144"/>
          <w:pgSz w:w="10600" w:h="15480"/>
        </w:sectPr>
      </w:pPr>
      <w:rPr/>
    </w:p>
    <w:p>
      <w:pPr>
        <w:spacing w:before="45" w:after="0" w:line="240" w:lineRule="auto"/>
        <w:ind w:left="2022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1.264686pt;margin-top:347.57663pt;width:.1pt;height:426.061682pt;mso-position-horizontal-relative:page;mso-position-vertical-relative:page;z-index:-2480" coordorigin="25,6952" coordsize="2,8521">
            <v:shape style="position:absolute;left:25;top:6952;width:2;height:8521" coordorigin="25,6952" coordsize="0,8521" path="m25,15473l25,6952e" filled="f" stroked="t" strokeweight="1.445355pt" strokecolor="#000000">
              <v:path arrowok="t"/>
            </v:shape>
          </v:group>
          <w10:wrap type="none"/>
        </w:pict>
      </w:r>
      <w:r>
        <w:rPr/>
        <w:pict>
          <v:group style="position:absolute;margin-left:526.651306pt;margin-top:0pt;width:.1pt;height:201.457009pt;mso-position-horizontal-relative:page;mso-position-vertical-relative:page;z-index:-2479" coordorigin="10533,0" coordsize="2,4029">
            <v:shape style="position:absolute;left:10533;top:0;width:2;height:4029" coordorigin="10533,0" coordsize="0,4029" path="m10533,4029l10533,0e" filled="f" stroked="t" strokeweight="1.084016pt" strokecolor="#000000">
              <v:path arrowok="t"/>
            </v:shape>
          </v:group>
          <w10:wrap type="none"/>
        </w:pict>
      </w:r>
      <w:r>
        <w:rPr/>
        <w:pict>
          <v:group style="position:absolute;margin-left:288.348358pt;margin-top:772.734131pt;width:240.651639pt;height:.1pt;mso-position-horizontal-relative:page;mso-position-vertical-relative:page;z-index:-2478" coordorigin="5767,15455" coordsize="4813,2">
            <v:shape style="position:absolute;left:5767;top:15455;width:4813;height:2" coordorigin="5767,15455" coordsize="4813,0" path="m5767,15455l10580,15455e" filled="f" stroked="t" strokeweight=".72267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8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4"/>
          <w:w w:val="118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313131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31313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7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5" w:lineRule="auto"/>
        <w:ind w:left="114" w:right="23" w:firstLine="-7"/>
        <w:jc w:val="both"/>
        <w:tabs>
          <w:tab w:pos="162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himself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strength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3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mother;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5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invulnerable,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invincible,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6"/>
        </w:rPr>
        <w:t>irresis­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tible,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12"/>
        </w:rPr>
        <w:t>Earth-strength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3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one.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us.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trouble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thrown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back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number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times,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strength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thenceforth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trouble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longer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toss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anywhere,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abide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5"/>
        </w:rPr>
        <w:t>Father,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5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strength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6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abide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us.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trouble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mind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4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said: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"Blessed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93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mour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"/>
          <w:w w:val="107"/>
        </w:rPr>
        <w:t>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289"/>
        </w:rPr>
        <w:t>....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2"/>
        </w:rPr>
        <w:t>Blessed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6"/>
        </w:rPr>
        <w:t>persecute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1"/>
          <w:w w:val="106"/>
        </w:rPr>
        <w:t>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286"/>
        </w:rPr>
        <w:t>....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Blessed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ye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men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revile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65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21"/>
          <w:w w:val="16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65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22"/>
          <w:w w:val="16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65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1"/>
          <w:w w:val="16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say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manner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evil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against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falsely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sake.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Rejoice,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exceeding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glad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2"/>
          <w:w w:val="109"/>
        </w:rPr>
        <w:t>: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24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reward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3"/>
        </w:rPr>
        <w:t>heaven."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reward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heaven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at-one-ness,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unity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13"/>
        </w:rPr>
        <w:t>Father?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24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Antreus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might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achieved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dominion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physical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creation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ever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4"/>
        </w:rPr>
        <w:t>attained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6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sufficient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unity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4"/>
        </w:rPr>
        <w:t>Earth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8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4"/>
        </w:rPr>
        <w:t>Mother,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3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hope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7"/>
        </w:rPr>
        <w:t>ieve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dominion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7"/>
        </w:rPr>
        <w:t>little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9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world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space,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7"/>
        </w:rPr>
        <w:t>attain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3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sufficient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unity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6"/>
        </w:rPr>
        <w:t>Father.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5" w:after="0" w:line="263" w:lineRule="auto"/>
        <w:ind w:left="172" w:right="77" w:firstLine="340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now,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near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summit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mountain,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pause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look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back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over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path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trod,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filled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29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43"/>
          <w:w w:val="12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3"/>
        </w:rPr>
        <w:t>cast-off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weapons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defense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8"/>
        </w:rPr>
        <w:t>attack,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16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outgrown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garments,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axioms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longer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serve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us,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rules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longer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rule,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commandments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23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longer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3"/>
        </w:rPr>
        <w:t>command.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3"/>
        </w:rPr>
        <w:t>For,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4"/>
        </w:rPr>
        <w:t>Dante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8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passed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leadership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3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833" w:right="3621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9"/>
        </w:rPr>
        <w:t>96]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080" w:bottom="280" w:left="1360" w:right="900"/>
          <w:footerReference w:type="default" r:id="rId145"/>
          <w:pgSz w:w="10600" w:h="15480"/>
        </w:sectPr>
      </w:pPr>
      <w:rPr/>
    </w:p>
    <w:p>
      <w:pPr>
        <w:spacing w:before="49" w:after="0" w:line="240" w:lineRule="auto"/>
        <w:ind w:left="2077" w:right="2324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.180669pt;margin-top:1.085047pt;width:.1pt;height:293.324299pt;mso-position-horizontal-relative:page;mso-position-vertical-relative:page;z-index:-2477" coordorigin="4,22" coordsize="2,5866">
            <v:shape style="position:absolute;left:4;top:22;width:2;height:5866" coordorigin="4,22" coordsize="0,5866" path="m4,5888l4,22e" filled="f" stroked="t" strokeweight=".722678pt" strokecolor="#000000">
              <v:path arrowok="t"/>
            </v:shape>
          </v:group>
          <w10:wrap type="none"/>
        </w:pict>
      </w:r>
      <w:r>
        <w:rPr/>
        <w:pict>
          <v:group style="position:absolute;margin-left:526.289978pt;margin-top:402.190643pt;width:.1pt;height:370.362617pt;mso-position-horizontal-relative:page;mso-position-vertical-relative:page;z-index:-2476" coordorigin="10526,8044" coordsize="2,7407">
            <v:shape style="position:absolute;left:10526;top:8044;width:2;height:7407" coordorigin="10526,8044" coordsize="0,7407" path="m10526,15451l10526,8044e" filled="f" stroked="t" strokeweight="1.806694pt" strokecolor="#000000">
              <v:path arrowok="t"/>
            </v:shape>
          </v:group>
          <w10:wrap type="none"/>
        </w:pict>
      </w:r>
      <w:r>
        <w:rPr/>
        <w:pict>
          <v:group style="position:absolute;margin-left:0pt;margin-top:772.914978pt;width:513.462432pt;height:.1pt;mso-position-horizontal-relative:page;mso-position-vertical-relative:page;z-index:-2475" coordorigin="0,15458" coordsize="10269,2">
            <v:shape style="position:absolute;left:0;top:15458;width:10269;height:2" coordorigin="0,15458" coordsize="10269,0" path="m0,15458l10269,15458e" filled="f" stroked="t" strokeweight="1.08401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Praying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31313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6"/>
          <w:szCs w:val="36"/>
          <w:color w:val="31313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8"/>
        </w:rPr>
        <w:t>Mountain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8" w:lineRule="auto"/>
        <w:ind w:left="100" w:right="213" w:firstLine="7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Vergil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0"/>
        </w:rPr>
        <w:t>leadership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76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1"/>
        </w:rPr>
        <w:t>Beatrice,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73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too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1"/>
        </w:rPr>
        <w:t>have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reign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law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con1e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0"/>
        </w:rPr>
        <w:t>under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reign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grace.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pause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7"/>
        </w:rPr>
        <w:t>consider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1"/>
        </w:rPr>
        <w:t>happened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25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us,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0"/>
        </w:rPr>
        <w:t>realization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comes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us: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0"/>
          <w:i/>
        </w:rPr>
        <w:t>Axioms,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5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  <w:i/>
        </w:rPr>
        <w:t>laws,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  <w:i/>
        </w:rPr>
        <w:t>commandments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5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  <w:i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  <w:i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1"/>
          <w:i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1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  <w:i/>
        </w:rPr>
        <w:t>Truth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  <w:i/>
        </w:rPr>
        <w:t>until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3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  <w:i/>
        </w:rPr>
        <w:t>they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  <w:i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  <w:i/>
        </w:rPr>
        <w:t>been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  <w:i/>
        </w:rPr>
        <w:t>incorporated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  <w:i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5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  <w:i/>
        </w:rPr>
        <w:t>life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1"/>
          <w:i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1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  <w:i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  <w:i/>
        </w:rPr>
        <w:t>life.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6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0"/>
        </w:rPr>
        <w:t>condition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36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5"/>
        </w:rPr>
        <w:t>Truth,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78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5"/>
        </w:rPr>
        <w:t>according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-38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6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Jesus,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24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37"/>
          <w:w w:val="12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98"/>
          <w:i/>
        </w:rPr>
        <w:t>aliv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7"/>
          <w:w w:val="98"/>
          <w:i/>
        </w:rPr>
        <w:t>e</w:t>
      </w:r>
      <w:r>
        <w:rPr>
          <w:rFonts w:ascii="Times New Roman" w:hAnsi="Times New Roman" w:cs="Times New Roman" w:eastAsia="Times New Roman"/>
          <w:sz w:val="35"/>
          <w:szCs w:val="35"/>
          <w:color w:val="484848"/>
          <w:spacing w:val="0"/>
          <w:w w:val="167"/>
          <w:i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48484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484848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axiom,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law,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8"/>
        </w:rPr>
        <w:t>com­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3"/>
        </w:rPr>
        <w:t>mandment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25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13131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4"/>
          <w:szCs w:val="34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1313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dead.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9"/>
        </w:rPr>
        <w:t>cer­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tain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23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-28"/>
          <w:w w:val="12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seven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times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seven.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0"/>
        </w:rPr>
        <w:t>declared,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4"/>
        </w:rPr>
        <w:t>"Blessed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78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24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59"/>
          <w:w w:val="12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hear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13131"/>
          <w:spacing w:val="0"/>
          <w:w w:val="100"/>
        </w:rPr>
        <w:t>word</w:t>
      </w:r>
      <w:r>
        <w:rPr>
          <w:rFonts w:ascii="Times New Roman" w:hAnsi="Times New Roman" w:cs="Times New Roman" w:eastAsia="Times New Roman"/>
          <w:sz w:val="34"/>
          <w:szCs w:val="34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1313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4"/>
          <w:i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4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  <w:i/>
        </w:rPr>
        <w:t>keep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  <w:i/>
        </w:rPr>
        <w:t>it."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  <w:i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0"/>
        </w:rPr>
        <w:t>implication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5"/>
        </w:rPr>
        <w:t>Jesus'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9"/>
        </w:rPr>
        <w:t>teachings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24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0"/>
        </w:rPr>
        <w:t>sufficiently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0"/>
        </w:rPr>
        <w:t>understood.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78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34"/>
        </w:rPr>
        <w:t>It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3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2"/>
        </w:rPr>
        <w:t>accounts,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-22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among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4"/>
        </w:rPr>
        <w:t>other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31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4"/>
        </w:rPr>
        <w:t>things,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-27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0"/>
        </w:rPr>
        <w:t>frequent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43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0"/>
        </w:rPr>
        <w:t>refer­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ence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life,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2"/>
        </w:rPr>
        <w:t>personality,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1"/>
        </w:rPr>
        <w:t>though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7"/>
        </w:rPr>
        <w:t>considered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50"/>
          <w:w w:val="10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4"/>
        </w:rPr>
        <w:t>greater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54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20"/>
        </w:rPr>
        <w:t>teaching.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24"/>
          <w:w w:val="12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20"/>
        </w:rPr>
        <w:t>It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78"/>
          <w:w w:val="12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20"/>
        </w:rPr>
        <w:t>was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6"/>
        </w:rPr>
        <w:t>greater!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18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say,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5"/>
        </w:rPr>
        <w:t>"Follow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-3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3"/>
        </w:rPr>
        <w:t>teachings,"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-34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8"/>
        </w:rPr>
        <w:t>He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said,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5"/>
        </w:rPr>
        <w:t>"Follow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38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  <w:i/>
        </w:rPr>
        <w:t>me."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1313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4"/>
          <w:szCs w:val="34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1313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8"/>
        </w:rPr>
        <w:t>say,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-2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8"/>
        </w:rPr>
        <w:t>"My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8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8"/>
        </w:rPr>
        <w:t>teachings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6"/>
        </w:rPr>
        <w:t>way,"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-15"/>
          <w:w w:val="11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76"/>
          <w:w w:val="100"/>
        </w:rPr>
        <w:t> </w:t>
      </w:r>
      <w:r>
        <w:rPr>
          <w:rFonts w:ascii="Arial" w:hAnsi="Arial" w:cs="Arial" w:eastAsia="Arial"/>
          <w:sz w:val="35"/>
          <w:szCs w:val="35"/>
          <w:color w:val="212121"/>
          <w:spacing w:val="0"/>
          <w:w w:val="218"/>
          <w:i/>
        </w:rPr>
        <w:t>"I</w:t>
      </w:r>
      <w:r>
        <w:rPr>
          <w:rFonts w:ascii="Arial" w:hAnsi="Arial" w:cs="Arial" w:eastAsia="Arial"/>
          <w:sz w:val="35"/>
          <w:szCs w:val="35"/>
          <w:color w:val="212121"/>
          <w:spacing w:val="-131"/>
          <w:w w:val="218"/>
          <w:i/>
        </w:rPr>
        <w:t> </w:t>
      </w:r>
      <w:r>
        <w:rPr>
          <w:rFonts w:ascii="Arial" w:hAnsi="Arial" w:cs="Arial" w:eastAsia="Arial"/>
          <w:sz w:val="30"/>
          <w:szCs w:val="30"/>
          <w:color w:val="212121"/>
          <w:spacing w:val="0"/>
          <w:w w:val="100"/>
          <w:i/>
        </w:rPr>
        <w:t>arn</w:t>
      </w:r>
      <w:r>
        <w:rPr>
          <w:rFonts w:ascii="Arial" w:hAnsi="Arial" w:cs="Arial" w:eastAsia="Arial"/>
          <w:sz w:val="30"/>
          <w:szCs w:val="30"/>
          <w:color w:val="212121"/>
          <w:spacing w:val="5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7"/>
        </w:rPr>
        <w:t>way."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71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5"/>
        </w:rPr>
        <w:t>say,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4"/>
        </w:rPr>
        <w:t>"My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37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4"/>
        </w:rPr>
        <w:t>teachings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-38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34"/>
          <w:szCs w:val="34"/>
          <w:color w:val="48484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4"/>
          <w:szCs w:val="34"/>
          <w:color w:val="48484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48484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3"/>
        </w:rPr>
        <w:t>alive,"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12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12121"/>
          <w:spacing w:val="0"/>
          <w:w w:val="158"/>
          <w:i/>
        </w:rPr>
        <w:t>"I</w:t>
      </w:r>
      <w:r>
        <w:rPr>
          <w:rFonts w:ascii="Times New Roman" w:hAnsi="Times New Roman" w:cs="Times New Roman" w:eastAsia="Times New Roman"/>
          <w:sz w:val="37"/>
          <w:szCs w:val="37"/>
          <w:color w:val="212121"/>
          <w:spacing w:val="-5"/>
          <w:w w:val="158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  <w:i/>
        </w:rPr>
        <w:t>am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81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life."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8"/>
        </w:rPr>
        <w:t>He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23"/>
        </w:rPr>
        <w:t>say,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18"/>
          <w:w w:val="123"/>
        </w:rPr>
        <w:t>"</w:t>
      </w:r>
      <w:r>
        <w:rPr>
          <w:rFonts w:ascii="Times New Roman" w:hAnsi="Times New Roman" w:cs="Times New Roman" w:eastAsia="Times New Roman"/>
          <w:sz w:val="34"/>
          <w:szCs w:val="34"/>
          <w:color w:val="313131"/>
          <w:spacing w:val="0"/>
          <w:w w:val="123"/>
        </w:rPr>
        <w:t>My</w:t>
      </w:r>
      <w:r>
        <w:rPr>
          <w:rFonts w:ascii="Times New Roman" w:hAnsi="Times New Roman" w:cs="Times New Roman" w:eastAsia="Times New Roman"/>
          <w:sz w:val="34"/>
          <w:szCs w:val="34"/>
          <w:color w:val="313131"/>
          <w:spacing w:val="2"/>
          <w:w w:val="12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9"/>
        </w:rPr>
        <w:t>teachings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-12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25"/>
        </w:rPr>
        <w:t>truth,"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-45"/>
          <w:w w:val="125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40"/>
        </w:rPr>
        <w:t>but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-25"/>
          <w:w w:val="140"/>
        </w:rPr>
        <w:t>"</w:t>
      </w:r>
      <w:r>
        <w:rPr>
          <w:rFonts w:ascii="Arial" w:hAnsi="Arial" w:cs="Arial" w:eastAsia="Arial"/>
          <w:sz w:val="35"/>
          <w:szCs w:val="35"/>
          <w:color w:val="212121"/>
          <w:spacing w:val="5"/>
          <w:w w:val="150"/>
          <w:i/>
        </w:rPr>
        <w:t>1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8"/>
          <w:i/>
        </w:rPr>
        <w:t>am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8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25"/>
        </w:rPr>
        <w:t>truth."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0" w:after="0" w:line="389" w:lineRule="exact"/>
        <w:ind w:left="476" w:right="-20"/>
        <w:jc w:val="left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4"/>
        </w:rPr>
        <w:t>Perhaps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53"/>
          <w:w w:val="1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13131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4"/>
          <w:szCs w:val="34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13131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reason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13131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4"/>
          <w:szCs w:val="34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13131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common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0"/>
        </w:rPr>
        <w:t>mistake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50" w:after="0" w:line="273" w:lineRule="auto"/>
        <w:ind w:left="129" w:right="182" w:firstLine="14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8"/>
        </w:rPr>
        <w:t>thinking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-10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13131"/>
          <w:spacing w:val="0"/>
          <w:w w:val="118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313131"/>
          <w:spacing w:val="74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8"/>
        </w:rPr>
        <w:t>Truth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84"/>
          <w:w w:val="118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7"/>
        </w:rPr>
        <w:t>something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-16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7"/>
        </w:rPr>
        <w:t>that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86"/>
          <w:w w:val="11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1"/>
        </w:rPr>
        <w:t>con­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fined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books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9"/>
        </w:rPr>
        <w:t>dictionary-makers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20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9"/>
        </w:rPr>
        <w:t>who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20"/>
        </w:rPr>
        <w:t>treat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56"/>
          <w:w w:val="12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20"/>
        </w:rPr>
        <w:t>Truth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94"/>
          <w:w w:val="12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26"/>
        </w:rPr>
        <w:t>noun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-14"/>
          <w:w w:val="126"/>
        </w:rPr>
        <w:t>-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26"/>
        </w:rPr>
        <w:t>something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60"/>
          <w:w w:val="126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60"/>
        </w:rPr>
        <w:t>static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1"/>
          <w:w w:val="160"/>
        </w:rPr>
        <w:t>-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6"/>
        </w:rPr>
        <w:t>when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0" w:after="0" w:line="401" w:lineRule="exact"/>
        <w:ind w:left="129" w:right="248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really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1"/>
        </w:rPr>
        <w:t>positive,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-33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1"/>
        </w:rPr>
        <w:t>dynamic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20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1"/>
        </w:rPr>
        <w:t>quality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54"/>
          <w:w w:val="11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12"/>
        </w:rPr>
        <w:t>verb.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53" w:after="0" w:line="240" w:lineRule="auto"/>
        <w:ind w:left="115" w:right="212"/>
        <w:jc w:val="both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9"/>
        </w:rPr>
        <w:t>peculiarly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4"/>
          <w:w w:val="109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true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22"/>
        </w:rPr>
        <w:t>Truth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91"/>
          <w:w w:val="122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27"/>
        </w:rPr>
        <w:t>it.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62" w:right="3821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12121"/>
          <w:spacing w:val="0"/>
          <w:w w:val="116"/>
        </w:rPr>
        <w:t>97]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60" w:bottom="280" w:left="680" w:right="1480"/>
          <w:footerReference w:type="default" r:id="rId146"/>
          <w:pgSz w:w="10600" w:h="15480"/>
        </w:sectPr>
      </w:pPr>
      <w:rPr/>
    </w:p>
    <w:p>
      <w:pPr>
        <w:spacing w:before="56" w:after="0" w:line="240" w:lineRule="auto"/>
        <w:ind w:left="2082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.903347pt;margin-top:448.485992pt;width:.1pt;height:186.628038pt;mso-position-horizontal-relative:page;mso-position-vertical-relative:page;z-index:-2474" coordorigin="18,8970" coordsize="2,3733">
            <v:shape style="position:absolute;left:18;top:8970;width:2;height:3733" coordorigin="18,8970" coordsize="0,3733" path="m18,12702l18,8970e" filled="f" stroked="t" strokeweight="1.806694pt" strokecolor="#000000">
              <v:path arrowok="t"/>
            </v:shape>
          </v:group>
          <w10:wrap type="none"/>
        </w:pict>
      </w:r>
      <w:r>
        <w:rPr/>
        <w:pict>
          <v:group style="position:absolute;margin-left:526.470642pt;margin-top:0pt;width:.1pt;height:140.33271pt;mso-position-horizontal-relative:page;mso-position-vertical-relative:page;z-index:-2473" coordorigin="10529,0" coordsize="2,2807">
            <v:shape style="position:absolute;left:10529;top:0;width:2;height:2807" coordorigin="10529,0" coordsize="0,2807" path="m10529,2807l10529,0e" filled="f" stroked="t" strokeweight="1.445355pt" strokecolor="#000000">
              <v:path arrowok="t"/>
            </v:shape>
          </v:group>
          <w10:wrap type="none"/>
        </w:pict>
      </w:r>
      <w:r>
        <w:rPr/>
        <w:pict>
          <v:group style="position:absolute;margin-left:213.189896pt;margin-top:772.734131pt;width:315.810109pt;height:.1pt;mso-position-horizontal-relative:page;mso-position-vertical-relative:page;z-index:-2472" coordorigin="4264,15455" coordsize="6316,2">
            <v:shape style="position:absolute;left:4264;top:15455;width:6316;height:2" coordorigin="4264,15455" coordsize="6316,0" path="m4264,15455l10580,15455e" filled="f" stroked="t" strokeweight="1.08401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16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16"/>
          <w:w w:val="11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F1F1F"/>
          <w:spacing w:val="0"/>
          <w:w w:val="109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4" w:lineRule="auto"/>
        <w:ind w:left="109" w:right="26" w:firstLine="14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never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dealt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people,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facts,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2"/>
        </w:rPr>
        <w:t>formulre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outside,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always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41"/>
        </w:rPr>
        <w:t>inside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"/>
          <w:w w:val="141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8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say,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point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view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Spirit.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accounts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6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fact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whenever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3"/>
        </w:rPr>
        <w:t>discussed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8"/>
        </w:rPr>
        <w:t>Truth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8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spoke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scribes,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clothed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8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vestments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31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laws,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dogmas,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outward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things,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29"/>
        </w:rPr>
        <w:t>"as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6"/>
          <w:w w:val="12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having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4"/>
        </w:rPr>
        <w:t>authorit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6"/>
          <w:w w:val="114"/>
        </w:rPr>
        <w:t>y</w:t>
      </w:r>
      <w:r>
        <w:rPr>
          <w:rFonts w:ascii="Times New Roman" w:hAnsi="Times New Roman" w:cs="Times New Roman" w:eastAsia="Times New Roman"/>
          <w:sz w:val="35"/>
          <w:szCs w:val="35"/>
          <w:color w:val="3D3D3D"/>
          <w:spacing w:val="-14"/>
          <w:w w:val="156"/>
        </w:rPr>
        <w:t>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70"/>
        </w:rPr>
        <w:t>"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spoke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freedom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live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move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being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unconditioned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basis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Spirit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speak.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words,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4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word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33"/>
        </w:rPr>
        <w:t>"Truth"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9"/>
          <w:w w:val="13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always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meant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i/>
        </w:rPr>
        <w:t>Spirit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i/>
        </w:rPr>
        <w:t>Truth.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Spirit,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know,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cannot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brought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3"/>
        </w:rPr>
        <w:t>captivity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form,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any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formula,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concept.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thinks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confine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mighty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rhythms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8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7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narrow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confines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law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logic,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A3A3A3"/>
          <w:spacing w:val="0"/>
          <w:w w:val="57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A3A3A3"/>
          <w:spacing w:val="6"/>
          <w:w w:val="5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believes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measure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frontiers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6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Infinity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fragile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feeble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theories,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hypotheses,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2"/>
        </w:rPr>
        <w:t>formulre,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deluding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himself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even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Thor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deluded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2"/>
        </w:rPr>
        <w:t>himself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believed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drain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cup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whose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con­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tents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linked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seven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seas.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6" w:after="0" w:line="264" w:lineRule="auto"/>
        <w:ind w:left="123" w:right="58" w:firstLine="340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Spirit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8"/>
        </w:rPr>
        <w:t>Truth,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9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Spirit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Love,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Spirit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Joy,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condition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Consciousness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8"/>
        </w:rPr>
        <w:t>state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4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Being.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3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"/>
          <w:w w:val="13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Spirit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brings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4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7"/>
        </w:rPr>
        <w:t>at-one-ness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8"/>
        </w:rPr>
        <w:t>All-Truth.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49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8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93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7"/>
        </w:rPr>
        <w:t>state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3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6"/>
        </w:rPr>
        <w:t>perfect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discernment,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5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9"/>
        </w:rPr>
        <w:t>understanding,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4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per­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fect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unity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7"/>
        </w:rPr>
        <w:t>Father.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6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7"/>
        </w:rPr>
        <w:t>Truth,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7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then,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it,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concept.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i/>
        </w:rPr>
        <w:t>Truth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i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96"/>
          <w:i/>
        </w:rPr>
        <w:t>power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2"/>
          <w:w w:val="96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F1F1F"/>
          <w:spacing w:val="0"/>
          <w:w w:val="100"/>
          <w:i/>
        </w:rPr>
        <w:t>conceive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81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6.36pt;height:17.64pt;mso-position-horizontal-relative:char;mso-position-vertical-relative:line" type="#_x0000_t75">
            <v:imagedata r:id="rId14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footer="0" w:header="0" w:top="960" w:bottom="280" w:left="1380" w:right="940"/>
          <w:footerReference w:type="default" r:id="rId147"/>
          <w:pgSz w:w="10600" w:h="15480"/>
        </w:sectPr>
      </w:pPr>
      <w:rPr/>
    </w:p>
    <w:p>
      <w:pPr>
        <w:spacing w:before="55" w:after="0" w:line="240" w:lineRule="auto"/>
        <w:ind w:left="2158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pict>
          <v:group style="position:absolute;margin-left:524.483276pt;margin-top:1.446729pt;width:.1pt;height:14.46729pt;mso-position-horizontal-relative:page;mso-position-vertical-relative:page;z-index:-2471" coordorigin="10490,29" coordsize="2,289">
            <v:shape style="position:absolute;left:10490;top:29;width:2;height:289" coordorigin="10490,29" coordsize="0,289" path="m10490,318l10490,29e" filled="f" stroked="t" strokeweight="1.445355pt" strokecolor="#000000">
              <v:path arrowok="t"/>
            </v:shape>
          </v:group>
          <w10:wrap type="none"/>
        </w:pict>
      </w:r>
      <w:r>
        <w:rPr/>
        <w:pict>
          <v:group style="position:absolute;margin-left:.361339pt;margin-top:418.46637pt;width:.1pt;height:354.810281pt;mso-position-horizontal-relative:page;mso-position-vertical-relative:page;z-index:-2470" coordorigin="7,8369" coordsize="2,7096">
            <v:shape style="position:absolute;left:7;top:8369;width:2;height:7096" coordorigin="7,8369" coordsize="0,7096" path="m7,15466l7,8369e" filled="f" stroked="t" strokeweight="1.084016pt" strokecolor="#000000">
              <v:path arrowok="t"/>
            </v:shape>
          </v:group>
          <w10:wrap type="none"/>
        </w:pict>
      </w:r>
      <w:r>
        <w:rPr/>
        <w:pict>
          <v:group style="position:absolute;margin-left:525.386597pt;margin-top:57.86916pt;width:.1pt;height:31.828037pt;mso-position-horizontal-relative:page;mso-position-vertical-relative:page;z-index:-2469" coordorigin="10508,1157" coordsize="2,637">
            <v:shape style="position:absolute;left:10508;top:1157;width:2;height:637" coordorigin="10508,1157" coordsize="0,637" path="m10508,1794l10508,1157e" filled="f" stroked="t" strokeweight="1.445355pt" strokecolor="#000000">
              <v:path arrowok="t"/>
            </v:shape>
          </v:group>
          <w10:wrap type="none"/>
        </w:pict>
      </w:r>
      <w:r>
        <w:rPr/>
        <w:pict>
          <v:group style="position:absolute;margin-left:525.025269pt;margin-top:119.175156pt;width:2.348703pt;height:186.98869pt;mso-position-horizontal-relative:page;mso-position-vertical-relative:page;z-index:-2468" coordorigin="10501,2384" coordsize="47,3740">
            <v:group style="position:absolute;left:10519;top:2402;width:2;height:2373" coordorigin="10519,2402" coordsize="2,2373">
              <v:shape style="position:absolute;left:10519;top:2402;width:2;height:2373" coordorigin="10519,2402" coordsize="0,2373" path="m10519,4774l10519,2402e" filled="f" stroked="t" strokeweight="1.806694pt" strokecolor="#000000">
                <v:path arrowok="t"/>
              </v:shape>
            </v:group>
            <v:group style="position:absolute;left:10544;top:4528;width:2;height:1591" coordorigin="10544,4528" coordsize="2,1591">
              <v:shape style="position:absolute;left:10544;top:4528;width:2;height:1591" coordorigin="10544,4528" coordsize="0,1591" path="m10544,6120l10544,4528e" filled="f" stroked="t" strokeweight=".361339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4.870224pt;margin-top:771.468201pt;width:280.760245pt;height:.1pt;mso-position-horizontal-relative:page;mso-position-vertical-relative:page;z-index:-2467" coordorigin="4697,15429" coordsize="5615,2">
            <v:shape style="position:absolute;left:4697;top:15429;width:5615;height:2" coordorigin="4697,15429" coordsize="5615,0" path="m4697,15429l10313,15429e" filled="f" stroked="t" strokeweight=".361339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Praying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3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Mountain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4" w:lineRule="auto"/>
        <w:ind w:left="120" w:right="196" w:firstLine="-14"/>
        <w:jc w:val="left"/>
        <w:tabs>
          <w:tab w:pos="820" w:val="left"/>
          <w:tab w:pos="1120" w:val="left"/>
          <w:tab w:pos="1500" w:val="left"/>
          <w:tab w:pos="1980" w:val="left"/>
          <w:tab w:pos="2600" w:val="left"/>
          <w:tab w:pos="3720" w:val="left"/>
          <w:tab w:pos="4660" w:val="left"/>
          <w:tab w:pos="722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21"/>
          <w:w w:val="100"/>
          <w:i/>
        </w:rPr>
        <w:t>a</w:t>
      </w:r>
      <w:r>
        <w:rPr>
          <w:rFonts w:ascii="Times New Roman" w:hAnsi="Times New Roman" w:cs="Times New Roman" w:eastAsia="Times New Roman"/>
          <w:sz w:val="34"/>
          <w:szCs w:val="34"/>
          <w:color w:val="424242"/>
          <w:spacing w:val="-56"/>
          <w:w w:val="100"/>
          <w:i/>
        </w:rPr>
        <w:t>·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  <w:i/>
        </w:rPr>
        <w:t>nd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5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  <w:i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  <w:i/>
        </w:rPr>
        <w:t>express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6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  <w:i/>
        </w:rPr>
        <w:t>concepts.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4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10"/>
          <w:w w:val="14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9"/>
        </w:rPr>
        <w:t>eternally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2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active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9"/>
        </w:rPr>
        <w:t>prin­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ciple,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ever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operative,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ever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available,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91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ever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eman­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cipating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man.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33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"/>
          <w:w w:val="13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dead,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37"/>
        </w:rPr>
        <w:t>lives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3"/>
          <w:w w:val="137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37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1"/>
          <w:w w:val="13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Living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Christ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man.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58"/>
        </w:rPr>
        <w:t>"I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4"/>
          <w:w w:val="15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23"/>
        </w:rPr>
        <w:t>truth,"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6"/>
          <w:w w:val="12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said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Jesus.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26"/>
        </w:rPr>
        <w:t>"Ye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2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9"/>
        </w:rPr>
        <w:t>truth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8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8"/>
        </w:rPr>
        <w:t>truth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6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4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free."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9"/>
        </w:rPr>
        <w:t>Truth,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it,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5"/>
        </w:rPr>
        <w:t>statistics;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24"/>
        </w:rPr>
        <w:t>statements,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24"/>
          <w:w w:val="124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24"/>
        </w:rPr>
        <w:t>even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95"/>
          <w:w w:val="12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aphorisms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4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41"/>
        </w:rPr>
        <w:t>wise,-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4"/>
          <w:w w:val="14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laws.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3"/>
        </w:rPr>
        <w:t>statistics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4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grow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9"/>
        </w:rPr>
        <w:t>old,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statements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2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cease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7"/>
        </w:rPr>
        <w:t>applicable,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laws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fail;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conceive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express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7"/>
        </w:rPr>
        <w:t>Truth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2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never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die.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5"/>
        </w:rPr>
        <w:t>eternal;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14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comes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goes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God;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con­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tinually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5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lifts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God-ward.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33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Holy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Ghost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working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man.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3" w:after="0" w:line="264" w:lineRule="auto"/>
        <w:ind w:left="149" w:right="155" w:firstLine="340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This,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then,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awaits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top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27"/>
        </w:rPr>
        <w:t>mountain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11"/>
          <w:w w:val="127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27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2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2"/>
          <w:w w:val="12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unity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Spirit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9"/>
        </w:rPr>
        <w:t>Truth.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7"/>
        </w:rPr>
        <w:t>attain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4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this,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everything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else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means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7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end,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served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purpose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rn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y,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3"/>
        </w:rPr>
        <w:t>if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wish,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cast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aside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outgrown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4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3"/>
        </w:rPr>
        <w:t>gar­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ment.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9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6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why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21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9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21"/>
        </w:rPr>
        <w:t>say: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52"/>
          <w:w w:val="12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outgrown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Denial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Affirmation,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throw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9"/>
        </w:rPr>
        <w:t>away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without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2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regret.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even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9"/>
        </w:rPr>
        <w:t>abandon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9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9"/>
        </w:rPr>
        <w:t>Humor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necessary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means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growth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spiritual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8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life,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yourself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able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bring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everything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1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3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harmony,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8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1"/>
        </w:rPr>
        <w:t>unity,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6"/>
        </w:rPr>
        <w:t>beauty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6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6"/>
        </w:rPr>
        <w:t>without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3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6"/>
        </w:rPr>
        <w:t>it.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6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3"/>
        </w:rPr>
        <w:t>how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tell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whether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to-morrow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next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2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something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even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12"/>
        </w:rPr>
        <w:t>greater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8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9"/>
        </w:rPr>
        <w:t>Imagi­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nation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opening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doors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32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3"/>
          <w:w w:val="13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57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12"/>
          <w:w w:val="157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6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826" w:right="3762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C1C1C"/>
          <w:spacing w:val="0"/>
          <w:w w:val="123"/>
        </w:rPr>
        <w:t>99]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20" w:bottom="280" w:left="660" w:right="1480"/>
          <w:footerReference w:type="default" r:id="rId149"/>
          <w:pgSz w:w="10600" w:h="15480"/>
        </w:sectPr>
      </w:pPr>
      <w:rPr/>
    </w:p>
    <w:p>
      <w:pPr>
        <w:spacing w:before="47" w:after="0" w:line="240" w:lineRule="auto"/>
        <w:ind w:left="2017" w:right="206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0pt;margin-top:316.363617pt;width:8.363636pt;height:290.038429pt;mso-position-horizontal-relative:page;mso-position-vertical-relative:page;z-index:-2466" coordorigin="0,6327" coordsize="167,5801">
            <v:shape style="position:absolute;left:0;top:6327;width:167;height:2385" type="#_x0000_t75">
              <v:imagedata r:id="rId151" o:title=""/>
            </v:shape>
            <v:group style="position:absolute;left:51;top:8696;width:2;height:3417" coordorigin="51,8696" coordsize="2,3417">
              <v:shape style="position:absolute;left:51;top:8696;width:2;height:3417" coordorigin="51,8696" coordsize="0,3417" path="m51,12114l51,8696e" filled="f" stroked="t" strokeweight="1.452299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232.309067pt;width:.1pt;height:77.436355pt;mso-position-horizontal-relative:page;mso-position-vertical-relative:page;z-index:-2465" coordorigin="0,4646" coordsize="2,1549">
            <v:shape style="position:absolute;left:0;top:4646;width:2;height:1549" coordorigin="0,4646" coordsize="0,1549" path="m0,6195l0,4646e" filled="f" stroked="t" strokeweight="0pt" strokecolor="#ACACAC">
              <v:path arrowok="t"/>
            </v:shape>
          </v:group>
          <w10:wrap type="none"/>
        </w:pict>
      </w:r>
      <w:r>
        <w:rPr/>
        <w:pict>
          <v:group style="position:absolute;margin-left:514.47699pt;margin-top:110.155945pt;width:.1pt;height:75.6186pt;mso-position-horizontal-relative:page;mso-position-vertical-relative:page;z-index:-2464" coordorigin="10290,2203" coordsize="2,1512">
            <v:shape style="position:absolute;left:10290;top:2203;width:2;height:1512" coordorigin="10290,2203" coordsize="0,1512" path="m10290,3715l10290,2203e" filled="f" stroked="t" strokeweight=".72615pt" strokecolor="#000000">
              <v:path arrowok="t"/>
            </v:shape>
          </v:group>
          <w10:wrap type="none"/>
        </w:pict>
      </w:r>
      <w:r>
        <w:rPr/>
        <w:pict>
          <v:group style="position:absolute;margin-left:515.384705pt;margin-top:222.129639pt;width:.1pt;height:96.341005pt;mso-position-horizontal-relative:page;mso-position-vertical-relative:page;z-index:-2463" coordorigin="10308,4443" coordsize="2,1927">
            <v:shape style="position:absolute;left:10308;top:4443;width:2;height:1927" coordorigin="10308,4443" coordsize="0,1927" path="m10308,6369l10308,4443e" filled="f" stroked="t" strokeweight="1.452299pt" strokecolor="#000000">
              <v:path arrowok="t"/>
            </v:shape>
          </v:group>
          <w10:wrap type="none"/>
        </w:pict>
      </w:r>
      <w:r>
        <w:rPr/>
        <w:pict>
          <v:group style="position:absolute;margin-left:518.833923pt;margin-top:469.707855pt;width:.1pt;height:100.340066pt;mso-position-horizontal-relative:page;mso-position-vertical-relative:page;z-index:-2462" coordorigin="10377,9394" coordsize="2,2007">
            <v:shape style="position:absolute;left:10377;top:9394;width:2;height:2007" coordorigin="10377,9394" coordsize="0,2007" path="m10377,11401l10377,9394e" filled="f" stroked="t" strokeweight=".72615pt" strokecolor="#000000">
              <v:path arrowok="t"/>
            </v:shape>
          </v:group>
          <w10:wrap type="none"/>
        </w:pict>
      </w:r>
      <w:r>
        <w:rPr/>
        <w:pict>
          <v:group style="position:absolute;margin-left:87.137955pt;margin-top:771.818665pt;width:440.772821pt;height:.1pt;mso-position-horizontal-relative:page;mso-position-vertical-relative:page;z-index:-2461" coordorigin="1743,15436" coordsize="8815,2">
            <v:shape style="position:absolute;left:1743;top:15436;width:8815;height:2" coordorigin="1743,15436" coordsize="8815,0" path="m1743,15436l10558,15436e" filled="f" stroked="t" strokeweight=".7261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9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5"/>
          <w:w w:val="119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7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7" w:lineRule="auto"/>
        <w:ind w:left="154" w:right="119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finding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absolute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unconditioned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oneness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4"/>
        </w:rPr>
        <w:t>Father?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369" w:lineRule="exact"/>
        <w:ind w:right="174"/>
        <w:jc w:val="right"/>
        <w:tabs>
          <w:tab w:pos="344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reason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6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continually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2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reach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3"/>
        </w:rPr>
        <w:t>new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8" w:after="0" w:line="264" w:lineRule="auto"/>
        <w:ind w:left="154" w:right="81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concepts,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them,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pass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others.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concept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7"/>
        </w:rPr>
        <w:t>Truth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95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another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go.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conceive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express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concepts,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4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realize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live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0"/>
        </w:rPr>
        <w:t>Truth,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35"/>
          <w:w w:val="12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remain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eternally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heart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man.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links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brings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9"/>
        </w:rPr>
        <w:t>harmony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6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4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Divine.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Jesus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referred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3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said')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6"/>
        </w:rPr>
        <w:t>"The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3"/>
          <w:w w:val="12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kingdom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13"/>
        </w:rPr>
        <w:t>yo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2"/>
          <w:w w:val="113"/>
        </w:rPr>
        <w:t>u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54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-17"/>
          <w:w w:val="54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76"/>
        </w:rPr>
        <w:t>"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A.nd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40"/>
        </w:rPr>
        <w:t>()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4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38"/>
        </w:rPr>
        <w:t>nt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397" w:lineRule="exact"/>
        <w:ind w:left="212" w:right="60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teaching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Jesus,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able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3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1" w:after="0" w:line="264" w:lineRule="auto"/>
        <w:ind w:left="137" w:right="85" w:firstLine="7"/>
        <w:jc w:val="right"/>
        <w:tabs>
          <w:tab w:pos="2180" w:val="left"/>
          <w:tab w:pos="2280" w:val="left"/>
          <w:tab w:pos="5980" w:val="left"/>
        </w:tabs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comprehend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0"/>
        </w:rPr>
        <w:t>Truth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4"/>
          <w:w w:val="12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5"/>
        </w:rPr>
        <w:t>statement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7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5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made,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able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7"/>
        </w:rPr>
        <w:t>comprehend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4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conceive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express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Truth,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1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eternally,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7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uni­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versally,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3"/>
        </w:rPr>
        <w:t>instantly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21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"/>
          <w:w w:val="402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2"/>
        </w:rPr>
        <w:t>that,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5"/>
        </w:rPr>
        <w:t>short,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35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  <w:i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  <w:i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  <w:i/>
        </w:rPr>
        <w:t>Truth.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far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conceive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6"/>
        </w:rPr>
        <w:t>express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9"/>
        </w:rPr>
        <w:t>Truth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0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understand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5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promise: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"Ye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8"/>
        </w:rPr>
        <w:t>truth,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23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8"/>
        </w:rPr>
        <w:t>truth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1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free."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This,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then,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awaits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7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"/>
          <w:w w:val="12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top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34"/>
        </w:rPr>
        <w:t>mountain­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3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4"/>
        </w:rPr>
        <w:t>freedom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comes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fro1n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knowing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0"/>
        </w:rPr>
        <w:t>Truth.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Scripture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meant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when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said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6"/>
        </w:rPr>
        <w:t>man,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3"/>
          <w:w w:val="116"/>
        </w:rPr>
        <w:t>"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6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2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thinketh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heart,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7"/>
        </w:rPr>
        <w:t>he."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need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look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thing,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need,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problem,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trouble,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7"/>
        </w:rPr>
        <w:t>Faith,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397" w:lineRule="exact"/>
        <w:ind w:left="205" w:right="170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Love,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Joy,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37"/>
        </w:rPr>
        <w:t>Gratitude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-5"/>
          <w:w w:val="137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3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words,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313131"/>
          <w:spacing w:val="0"/>
          <w:w w:val="11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8" w:after="0" w:line="240" w:lineRule="auto"/>
        <w:ind w:left="234" w:right="112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hearts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minds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3"/>
        </w:rPr>
        <w:t>stayed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7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54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5"/>
          <w:w w:val="154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0"/>
        </w:rPr>
        <w:t>until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4"/>
        </w:rPr>
        <w:t>see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789" w:right="3531"/>
        <w:jc w:val="center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58"/>
        </w:rPr>
        <w:t>[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-21"/>
          <w:w w:val="158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58"/>
        </w:rPr>
        <w:t>100]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40" w:bottom="280" w:left="1480" w:right="760"/>
          <w:footerReference w:type="default" r:id="rId150"/>
          <w:pgSz w:w="10600" w:h="15480"/>
        </w:sectPr>
      </w:pPr>
      <w:rPr/>
    </w:p>
    <w:p>
      <w:pPr>
        <w:spacing w:before="59" w:after="0" w:line="240" w:lineRule="auto"/>
        <w:ind w:left="2157" w:right="2579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Praying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5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Mountain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5" w:lineRule="auto"/>
        <w:ind w:left="115" w:right="491" w:firstLine="22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fact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8"/>
        </w:rPr>
        <w:t>Truth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0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3"/>
        </w:rPr>
        <w:t>Reality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abides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27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21"/>
          <w:w w:val="12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behind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31"/>
        </w:rPr>
        <w:t>it.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9"/>
          <w:w w:val="13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Once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inner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realization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clear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enough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fact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1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fade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native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6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nothingness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8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Reality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place.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8"/>
        </w:rPr>
        <w:t>inharmonies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3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3"/>
        </w:rPr>
        <w:t>fall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6"/>
          <w:w w:val="100"/>
        </w:rPr>
        <w:t>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7"/>
        </w:rPr>
        <w:t>harmonies,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9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ugliness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turn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4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beauty,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7"/>
        </w:rPr>
        <w:t>dissociated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12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parts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reassemble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7"/>
        </w:rPr>
        <w:t>marvelous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unities.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4" w:lineRule="auto"/>
        <w:ind w:left="122" w:right="502" w:firstLine="350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Nor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require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effort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6"/>
        </w:rPr>
        <w:t>than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merely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conscious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Living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Presence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6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us.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rain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needs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3"/>
        </w:rPr>
        <w:t>conscious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sun's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rays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shining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27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1"/>
          <w:w w:val="12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rainbow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manifest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heavens,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4"/>
        </w:rPr>
        <w:t>need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conscious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shining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3"/>
        </w:rPr>
        <w:t>hearts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fulfillment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414141"/>
          <w:spacing w:val="0"/>
          <w:w w:val="61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414141"/>
          <w:spacing w:val="36"/>
          <w:w w:val="6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manifest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5"/>
        </w:rPr>
        <w:t>earth.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action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sky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3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earth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bring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marvelous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harmony,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symmetry,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beauty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being,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action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bring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being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marvelous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harmony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symmetry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beauty.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91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Moreover,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36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result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both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cases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99"/>
        </w:rPr>
        <w:t>follows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25"/>
          <w:w w:val="9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</w:rPr>
        <w:t>naturally,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automatically,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inevitably.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effort,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1"/>
        </w:rPr>
        <w:t>striving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36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either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case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7"/>
        </w:rPr>
        <w:t>required,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15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7"/>
        </w:rPr>
        <w:t>merely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419" w:lineRule="exact"/>
        <w:ind w:left="144" w:right="467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Arial" w:hAnsi="Arial" w:cs="Arial" w:eastAsia="Arial"/>
          <w:sz w:val="45"/>
          <w:szCs w:val="45"/>
          <w:color w:val="131313"/>
          <w:spacing w:val="0"/>
          <w:w w:val="75"/>
          <w:position w:val="1"/>
        </w:rPr>
        <w:t>a</w:t>
      </w:r>
      <w:r>
        <w:rPr>
          <w:rFonts w:ascii="Arial" w:hAnsi="Arial" w:cs="Arial" w:eastAsia="Arial"/>
          <w:sz w:val="45"/>
          <w:szCs w:val="45"/>
          <w:color w:val="131313"/>
          <w:spacing w:val="11"/>
          <w:w w:val="75"/>
          <w:position w:val="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2"/>
          <w:position w:val="1"/>
        </w:rPr>
        <w:t>letting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"/>
          <w:w w:val="112"/>
          <w:position w:val="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  <w:position w:val="1"/>
        </w:rPr>
        <w:t>go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  <w:position w:val="1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  <w:i/>
          <w:position w:val="1"/>
        </w:rPr>
        <w:t>letting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  <w:i/>
          <w:position w:val="1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  <w:i/>
          <w:position w:val="1"/>
        </w:rPr>
        <w:t>light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  <w:i/>
          <w:position w:val="1"/>
        </w:rPr>
        <w:t>Jltine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3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  <w:i/>
          <w:position w:val="1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2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  <w:i/>
          <w:position w:val="1"/>
        </w:rPr>
        <w:t>and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2"/>
          <w:i/>
          <w:position w:val="1"/>
        </w:rPr>
        <w:t>through,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23" w:after="0" w:line="240" w:lineRule="auto"/>
        <w:ind w:left="144" w:right="507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rainbow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fulfillment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appear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4"/>
        </w:rPr>
        <w:t>sky.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43" w:after="0" w:line="263" w:lineRule="auto"/>
        <w:ind w:left="144" w:right="526" w:firstLine="336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rainbow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symbols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4"/>
        </w:rPr>
        <w:t>me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11"/>
          <w:w w:val="104"/>
        </w:rPr>
        <w:t>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70"/>
        </w:rPr>
        <w:t>..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7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tioned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Old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4"/>
        </w:rPr>
        <w:t>Testament,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32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symbol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5"/>
        </w:rPr>
        <w:t>answered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9"/>
        </w:rPr>
        <w:t>prayer.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5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9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92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19"/>
        </w:rPr>
        <w:t>appeared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-51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Noah,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31313"/>
          <w:spacing w:val="0"/>
          <w:w w:val="107"/>
        </w:rPr>
        <w:t>never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719" w:right="3995"/>
        <w:jc w:val="center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131313"/>
          <w:spacing w:val="0"/>
          <w:w w:val="156"/>
        </w:rPr>
        <w:t>[</w:t>
      </w:r>
      <w:r>
        <w:rPr>
          <w:rFonts w:ascii="Times New Roman" w:hAnsi="Times New Roman" w:cs="Times New Roman" w:eastAsia="Times New Roman"/>
          <w:sz w:val="26"/>
          <w:szCs w:val="26"/>
          <w:color w:val="131313"/>
          <w:spacing w:val="-41"/>
          <w:w w:val="156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131313"/>
          <w:spacing w:val="0"/>
          <w:w w:val="156"/>
        </w:rPr>
        <w:t>101]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120" w:bottom="280" w:left="360" w:right="1480"/>
          <w:footerReference w:type="default" r:id="rId152"/>
          <w:pgSz w:w="10600" w:h="15480"/>
        </w:sectPr>
      </w:pPr>
      <w:rPr/>
    </w:p>
    <w:p>
      <w:pPr>
        <w:spacing w:before="45" w:after="0" w:line="240" w:lineRule="auto"/>
        <w:ind w:left="2058" w:right="1956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.181537pt;margin-top:0pt;width:.1pt;height:377.002349pt;mso-position-horizontal-relative:page;mso-position-vertical-relative:page;z-index:-2460" coordorigin="4,0" coordsize="2,7540">
            <v:shape style="position:absolute;left:4;top:0;width:2;height:7540" coordorigin="4,0" coordsize="0,7540" path="m4,7540l4,0e" filled="f" stroked="t" strokeweight=".72615pt" strokecolor="#000000">
              <v:path arrowok="t"/>
            </v:shape>
          </v:group>
          <w10:wrap type="none"/>
        </w:pict>
      </w:r>
      <w:r>
        <w:rPr/>
        <w:pict>
          <v:group style="position:absolute;margin-left:0pt;margin-top:771.091614pt;width:353.634866pt;height:.1pt;mso-position-horizontal-relative:page;mso-position-vertical-relative:page;z-index:-2459" coordorigin="0,15422" coordsize="7073,2">
            <v:shape style="position:absolute;left:0;top:15422;width:7073;height:2" coordorigin="0,15422" coordsize="7073,0" path="m0,15422l7073,15422e" filled="f" stroked="t" strokeweight="1.089224pt" strokecolor="#000000">
              <v:path arrowok="t"/>
            </v:shape>
          </v:group>
          <w10:wrap type="none"/>
        </w:pict>
      </w:r>
      <w:r>
        <w:rPr/>
        <w:pict>
          <v:group style="position:absolute;margin-left:526.821533pt;margin-top:418.810699pt;width:.1pt;height:218.130578pt;mso-position-horizontal-relative:page;mso-position-vertical-relative:page;z-index:-2458" coordorigin="10536,8376" coordsize="2,4363">
            <v:shape style="position:absolute;left:10536;top:8376;width:2;height:4363" coordorigin="10536,8376" coordsize="0,4363" path="m10536,12739l10536,8376e" filled="f" stroked="t" strokeweight="1.452299pt" strokecolor="#000000">
              <v:path arrowok="t"/>
            </v:shape>
          </v:group>
          <w10:wrap type="none"/>
        </w:pict>
      </w:r>
      <w:r>
        <w:rPr/>
        <w:pict>
          <v:group style="position:absolute;margin-left:524.461548pt;margin-top:644.21228pt;width:.1pt;height:129.424143pt;mso-position-horizontal-relative:page;mso-position-vertical-relative:page;z-index:-2457" coordorigin="10489,12884" coordsize="2,2588">
            <v:shape style="position:absolute;left:10489;top:12884;width:2;height:2588" coordorigin="10489,12884" coordsize="0,2588" path="m10489,15473l10489,12884e" filled="f" stroked="t" strokeweight="1.81537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7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7"/>
          <w:w w:val="11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6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4" w:lineRule="auto"/>
        <w:ind w:left="130" w:right="23" w:firstLine="7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seen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26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1"/>
          <w:w w:val="12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physical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eyes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sky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4"/>
        </w:rPr>
        <w:t>unless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seen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23"/>
        </w:rPr>
        <w:t>"thought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33"/>
          <w:w w:val="12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0"/>
          <w:w w:val="123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2A2A2A"/>
          <w:spacing w:val="12"/>
          <w:w w:val="12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7"/>
        </w:rPr>
        <w:t>heart."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3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22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merely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reflection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refraction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3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had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already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taken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6"/>
        </w:rPr>
        <w:t>heart.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9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2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prayed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6"/>
        </w:rPr>
        <w:t>heart,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8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4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never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seen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9"/>
        </w:rPr>
        <w:t>manifestation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"/>
          <w:w w:val="10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3"/>
        </w:rPr>
        <w:t>sky.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" w:after="0" w:line="264" w:lineRule="auto"/>
        <w:ind w:left="101" w:right="27" w:firstLine="378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39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3"/>
          <w:w w:val="13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referred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preceding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2"/>
        </w:rPr>
        <w:t>chapter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3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7"/>
        </w:rPr>
        <w:t>perfect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34"/>
        </w:rPr>
        <w:t>prayer-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34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4"/>
          <w:w w:val="13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23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0"/>
          <w:w w:val="12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beginning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6"/>
        </w:rPr>
        <w:t>no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ending,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26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5"/>
          <w:w w:val="12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begins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ends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God;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26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5"/>
          <w:w w:val="12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circle.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rainbow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5"/>
        </w:rPr>
        <w:t>out­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ward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symbol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inner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7"/>
        </w:rPr>
        <w:t>communion.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6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4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rainbow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seen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man,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limited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5"/>
        </w:rPr>
        <w:t>circumscribed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bounds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5"/>
        </w:rPr>
        <w:t>earth,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11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half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7"/>
        </w:rPr>
        <w:t>circle;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rainbow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seen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always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7"/>
        </w:rPr>
        <w:t>perfect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complete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circle.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rainbow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1"/>
        </w:rPr>
        <w:t>spiritual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9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1"/>
        </w:rPr>
        <w:t>sym­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bol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never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seen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save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point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view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1"/>
        </w:rPr>
        <w:t>Heav­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en.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Noah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mortal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eyes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4"/>
        </w:rPr>
        <w:t>half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promise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God;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rest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needs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6"/>
        </w:rPr>
        <w:t>see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1"/>
        </w:rPr>
        <w:t>spiritual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2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eyes.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1"/>
        </w:rPr>
        <w:t>ordinary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1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sees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6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1"/>
        </w:rPr>
        <w:t>enomenon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1" w:after="0" w:line="265" w:lineRule="auto"/>
        <w:ind w:left="116" w:right="24" w:firstLine="7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promise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saw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7"/>
        </w:rPr>
        <w:t>completed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circle.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again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31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"/>
          <w:w w:val="13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5"/>
        </w:rPr>
        <w:t>reiterate: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5"/>
        </w:rPr>
        <w:t>seen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7"/>
        </w:rPr>
        <w:t>Go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2"/>
          <w:w w:val="107"/>
        </w:rPr>
        <w:t>d</w:t>
      </w:r>
      <w:r>
        <w:rPr>
          <w:rFonts w:ascii="Times New Roman" w:hAnsi="Times New Roman" w:cs="Times New Roman" w:eastAsia="Times New Roman"/>
          <w:sz w:val="35"/>
          <w:szCs w:val="35"/>
          <w:color w:val="858585"/>
          <w:spacing w:val="0"/>
          <w:w w:val="77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858585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draw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circle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sky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first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seen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draw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circle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2"/>
        </w:rPr>
        <w:t>heart.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2"/>
        </w:rPr>
        <w:t>For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again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remember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40"/>
        </w:rPr>
        <w:t>thinketh­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4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40"/>
        </w:rPr>
        <w:t>prayeth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13"/>
          <w:w w:val="140"/>
        </w:rPr>
        <w:t>-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9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6"/>
        </w:rPr>
        <w:t>heart,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-26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81818"/>
          <w:spacing w:val="0"/>
          <w:w w:val="110"/>
        </w:rPr>
        <w:t>he.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684" w:right="3546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81818"/>
          <w:spacing w:val="0"/>
          <w:w w:val="141"/>
        </w:rPr>
        <w:t>[</w:t>
      </w:r>
      <w:r>
        <w:rPr>
          <w:rFonts w:ascii="Times New Roman" w:hAnsi="Times New Roman" w:cs="Times New Roman" w:eastAsia="Times New Roman"/>
          <w:sz w:val="28"/>
          <w:szCs w:val="28"/>
          <w:color w:val="181818"/>
          <w:spacing w:val="-15"/>
          <w:w w:val="14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81818"/>
          <w:spacing w:val="0"/>
          <w:w w:val="141"/>
        </w:rPr>
        <w:t>102]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000" w:bottom="280" w:left="1460" w:right="860"/>
          <w:footerReference w:type="default" r:id="rId153"/>
          <w:pgSz w:w="10600" w:h="154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497.849243pt;margin-top:0pt;width:30.030151pt;height:772.462341pt;mso-position-horizontal-relative:page;mso-position-vertical-relative:page;z-index:-2456" coordorigin="9957,0" coordsize="601,15449">
            <v:shape style="position:absolute;left:9957;top:0;width:601;height:15449" type="#_x0000_t75">
              <v:imagedata r:id="rId155" o:title=""/>
            </v:shape>
            <v:group style="position:absolute;left:10522;top:2156;width:2;height:4094" coordorigin="10522,2156" coordsize="2,4094">
              <v:shape style="position:absolute;left:10522;top:2156;width:2;height:4094" coordorigin="10522,2156" coordsize="0,4094" path="m10522,6250l10522,2156e" filled="f" stroked="t" strokeweight="2.8907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445355pt;margin-top:424.253265pt;width:.1pt;height:149.374766pt;mso-position-horizontal-relative:page;mso-position-vertical-relative:page;z-index:-2455" coordorigin="29,8485" coordsize="2,2987">
            <v:shape style="position:absolute;left:29;top:8485;width:2;height:2987" coordorigin="29,8485" coordsize="0,2987" path="m29,11473l29,8485e" filled="f" stroked="t" strokeweight="1.445355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" w:after="0" w:line="240" w:lineRule="auto"/>
        <w:ind w:left="2412" w:right="2868"/>
        <w:jc w:val="center"/>
        <w:rPr>
          <w:rFonts w:ascii="Times New Roman" w:hAnsi="Times New Roman" w:cs="Times New Roman" w:eastAsia="Times New Roman"/>
          <w:sz w:val="45"/>
          <w:szCs w:val="45"/>
        </w:rPr>
      </w:pPr>
      <w:rPr/>
      <w:r>
        <w:rPr>
          <w:rFonts w:ascii="Times New Roman" w:hAnsi="Times New Roman" w:cs="Times New Roman" w:eastAsia="Times New Roman"/>
          <w:sz w:val="45"/>
          <w:szCs w:val="45"/>
          <w:color w:val="161616"/>
          <w:spacing w:val="0"/>
          <w:w w:val="100"/>
          <w:b/>
          <w:bCs/>
        </w:rPr>
        <w:t>Helps</w:t>
      </w:r>
      <w:r>
        <w:rPr>
          <w:rFonts w:ascii="Times New Roman" w:hAnsi="Times New Roman" w:cs="Times New Roman" w:eastAsia="Times New Roman"/>
          <w:sz w:val="45"/>
          <w:szCs w:val="45"/>
          <w:color w:val="161616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color w:val="161616"/>
          <w:spacing w:val="3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color w:val="161616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45"/>
          <w:szCs w:val="45"/>
          <w:color w:val="161616"/>
          <w:spacing w:val="5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color w:val="161616"/>
          <w:spacing w:val="0"/>
          <w:w w:val="109"/>
          <w:b/>
          <w:bCs/>
        </w:rPr>
        <w:t>Prayer</w:t>
      </w:r>
      <w:r>
        <w:rPr>
          <w:rFonts w:ascii="Times New Roman" w:hAnsi="Times New Roman" w:cs="Times New Roman" w:eastAsia="Times New Roman"/>
          <w:sz w:val="45"/>
          <w:szCs w:val="45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4" w:lineRule="auto"/>
        <w:ind w:left="131" w:right="503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How,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then,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pray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4"/>
        </w:rPr>
        <w:t>own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hearts?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1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conscious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rain­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bow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within,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order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rn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witness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rainbow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without?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3"/>
        </w:rPr>
        <w:t>attaining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2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consciousness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3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absolute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Love,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absolute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Joy,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absolute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24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Gratitude,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8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absolute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Oneness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Father.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7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Once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8"/>
        </w:rPr>
        <w:t>attain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2"/>
          <w:w w:val="11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consciousness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everything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9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3"/>
        </w:rPr>
        <w:t>think,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say,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comes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6"/>
        </w:rPr>
        <w:t>Father.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0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Once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3"/>
        </w:rPr>
        <w:t>attain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5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3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condition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mind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Facts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turn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Realities,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27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sick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whole,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lost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found,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sin­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ners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redeemed.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9"/>
        </w:rPr>
        <w:t>attain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9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consciousness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6"/>
        </w:rPr>
        <w:t>Faith,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9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Joy,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Love,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3"/>
        </w:rPr>
        <w:t>Gratitude?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thinking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highest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conception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God;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Heaven,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6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highest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conception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Heaven.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58"/>
        </w:rPr>
        <w:t>an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401" w:lineRule="exact"/>
        <w:ind w:left="146" w:right="538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beautiful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sunset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Kingdom;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4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some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8" w:after="0" w:line="263" w:lineRule="auto"/>
        <w:ind w:left="117" w:right="524" w:firstLine="14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look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face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friend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straight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15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face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6"/>
        </w:rPr>
        <w:t>Father.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8"/>
          <w:w w:val="11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sit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convert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situation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parable;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42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others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turn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psalm.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church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form,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ritual,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its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individual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7"/>
          <w:w w:val="108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method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appeal,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bring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mind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heart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devotees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condition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3"/>
        </w:rPr>
        <w:t>consciousness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conducive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finding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8"/>
        </w:rPr>
        <w:t>God.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661" w:right="4052"/>
        <w:jc w:val="center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161616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7"/>
          <w:szCs w:val="37"/>
          <w:color w:val="161616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61616"/>
          <w:spacing w:val="0"/>
          <w:w w:val="106"/>
        </w:rPr>
        <w:t>103]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440" w:bottom="280" w:left="360" w:right="1480"/>
          <w:footerReference w:type="default" r:id="rId154"/>
          <w:pgSz w:w="10600" w:h="15480"/>
        </w:sectPr>
      </w:pPr>
      <w:rPr/>
    </w:p>
    <w:p>
      <w:pPr>
        <w:spacing w:before="62" w:after="0" w:line="240" w:lineRule="auto"/>
        <w:ind w:left="2183" w:right="1994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.539429pt;margin-top:0pt;width:.1pt;height:416.88pt;mso-position-horizontal-relative:page;mso-position-vertical-relative:page;z-index:-2454" coordorigin="11,0" coordsize="2,8338">
            <v:shape style="position:absolute;left:11;top:0;width:2;height:8338" coordorigin="11,0" coordsize="0,8338" path="m11,8338l11,0e" filled="f" stroked="t" strokeweight=".359619pt" strokecolor="#000000">
              <v:path arrowok="t"/>
            </v:shape>
          </v:group>
          <w10:wrap type="none"/>
        </w:pict>
      </w:r>
      <w:r>
        <w:rPr/>
        <w:pict>
          <v:group style="position:absolute;margin-left:0pt;margin-top:773.099976pt;width:356.023114pt;height:.1pt;mso-position-horizontal-relative:page;mso-position-vertical-relative:page;z-index:-2453" coordorigin="0,15462" coordsize="7120,2">
            <v:shape style="position:absolute;left:0;top:15462;width:7120;height:2" coordorigin="0,15462" coordsize="7120,0" path="m0,15462l7120,15462e" filled="f" stroked="t" strokeweight="1.438477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15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16"/>
          <w:w w:val="115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61616"/>
          <w:spacing w:val="0"/>
          <w:w w:val="108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4" w:lineRule="auto"/>
        <w:ind w:left="245" w:right="36" w:firstLine="345"/>
        <w:jc w:val="both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chief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problem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keep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mind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stayed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keep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9"/>
        </w:rPr>
        <w:t>ey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55"/>
          <w:w w:val="109"/>
        </w:rPr>
        <w:t>e</w:t>
      </w:r>
      <w:r>
        <w:rPr>
          <w:rFonts w:ascii="Times New Roman" w:hAnsi="Times New Roman" w:cs="Times New Roman" w:eastAsia="Times New Roman"/>
          <w:sz w:val="35"/>
          <w:szCs w:val="35"/>
          <w:color w:val="A5A5A5"/>
          <w:spacing w:val="0"/>
          <w:w w:val="80"/>
        </w:rPr>
        <w:t>·</w:t>
      </w:r>
      <w:r>
        <w:rPr>
          <w:rFonts w:ascii="Times New Roman" w:hAnsi="Times New Roman" w:cs="Times New Roman" w:eastAsia="Times New Roman"/>
          <w:sz w:val="35"/>
          <w:szCs w:val="35"/>
          <w:color w:val="A5A5A5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single,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say,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1"/>
        </w:rPr>
        <w:t>filled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illumination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4"/>
          <w:w w:val="107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5"/>
        </w:rPr>
        <w:t>Faith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6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5"/>
        </w:rPr>
        <w:t>Joy,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keep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darkness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anger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fear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selfishness.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steady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3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mind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hearts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keep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eyes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filled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light,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psalmists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old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composed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prayer-psalms.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77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Because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n1any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sought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comfort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modern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days,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often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sought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vain,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added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this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chapter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29"/>
          <w:w w:val="112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98"/>
        </w:rPr>
        <w:t>few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simple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7"/>
        </w:rPr>
        <w:t>prayer-psalms,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30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21"/>
          <w:w w:val="13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hope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may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3"/>
        </w:rPr>
        <w:t>steady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46"/>
          <w:w w:val="11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mind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keep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eye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filled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12"/>
        </w:rPr>
        <w:t>light.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917" w:right="2782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31"/>
          <w:i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-14"/>
          <w:w w:val="131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  <w:i/>
        </w:rPr>
        <w:t>Psalm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69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5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61616"/>
          <w:spacing w:val="0"/>
          <w:w w:val="105"/>
          <w:i/>
        </w:rPr>
        <w:t>Faith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3" w:lineRule="auto"/>
        <w:ind w:left="568" w:right="116" w:firstLine="-324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14"/>
        </w:rPr>
        <w:t>Father,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4"/>
          <w:w w:val="114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infinite,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10"/>
        </w:rPr>
        <w:t>eternal,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46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10"/>
        </w:rPr>
        <w:t>omnipotent,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40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1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7"/>
        </w:rPr>
        <w:t>omniscient.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54" w:lineRule="exact"/>
        <w:ind w:left="186" w:right="97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18"/>
        </w:rPr>
        <w:t>Whether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-30"/>
          <w:w w:val="11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18"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72"/>
          <w:w w:val="11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wings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morning,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behold,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10"/>
        </w:rPr>
        <w:t>Thou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3" w:after="0" w:line="240" w:lineRule="auto"/>
        <w:ind w:left="576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11"/>
        </w:rPr>
        <w:t>there.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3" w:after="0" w:line="248" w:lineRule="auto"/>
        <w:ind w:left="224" w:right="99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Though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27"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5"/>
          <w:w w:val="12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bed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Sheol,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behold,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12"/>
        </w:rPr>
        <w:t>there.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Though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35"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-9"/>
          <w:w w:val="13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10"/>
        </w:rPr>
        <w:t>furthermost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parts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sea,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19"/>
        </w:rPr>
        <w:t>art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40" w:lineRule="auto"/>
        <w:ind w:left="576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7"/>
        </w:rPr>
        <w:t>me.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6" w:after="0" w:line="248" w:lineRule="auto"/>
        <w:ind w:left="576" w:right="81" w:firstLine="-46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8E8E8E"/>
          <w:spacing w:val="0"/>
          <w:w w:val="36"/>
        </w:rPr>
        <w:t>-</w:t>
      </w:r>
      <w:r>
        <w:rPr>
          <w:rFonts w:ascii="Times New Roman" w:hAnsi="Times New Roman" w:cs="Times New Roman" w:eastAsia="Times New Roman"/>
          <w:sz w:val="32"/>
          <w:szCs w:val="32"/>
          <w:color w:val="8E8E8E"/>
          <w:spacing w:val="0"/>
          <w:w w:val="36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8E8E8E"/>
          <w:spacing w:val="9"/>
          <w:w w:val="36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infinite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sky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infinite,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10"/>
        </w:rPr>
        <w:t>Spirit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pure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morning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5"/>
        </w:rPr>
        <w:t>dew.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40" w:lineRule="auto"/>
        <w:ind w:left="212" w:right="97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reaches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far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east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west,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8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3" w:after="0" w:line="240" w:lineRule="auto"/>
        <w:ind w:left="561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Wisdom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greater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hidden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8"/>
        </w:rPr>
        <w:t>treasures.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3" w:after="0" w:line="246" w:lineRule="auto"/>
        <w:ind w:left="197" w:right="90" w:firstLine="7"/>
        <w:jc w:val="righ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Peace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closer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7"/>
        </w:rPr>
        <w:t>atmosphere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67"/>
          <w:w w:val="10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wraps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8"/>
        </w:rPr>
        <w:t>us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round,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brighter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sun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8"/>
        </w:rPr>
        <w:t>noonday.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7"/>
        </w:rPr>
        <w:t>continuously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18"/>
          <w:w w:val="10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shedding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99"/>
        </w:rPr>
        <w:t>\Yis­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4" w:after="0" w:line="240" w:lineRule="auto"/>
        <w:ind w:left="56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dom,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Joy,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infinite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7"/>
        </w:rPr>
        <w:t>Love.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3" w:after="0" w:line="240" w:lineRule="auto"/>
        <w:ind w:left="212" w:right="95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pure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morning,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powerful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7"/>
        </w:rPr>
        <w:t>serve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3" w:after="0" w:line="240" w:lineRule="auto"/>
        <w:ind w:left="561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Thee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winds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3"/>
        </w:rPr>
        <w:t>blow.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11" w:right="3597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61616"/>
          <w:spacing w:val="0"/>
          <w:w w:val="121"/>
        </w:rPr>
        <w:t>104]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020" w:bottom="280" w:left="1280" w:right="880"/>
          <w:footerReference w:type="default" r:id="rId156"/>
          <w:pgSz w:w="10600" w:h="15480"/>
        </w:sectPr>
      </w:pPr>
      <w:rPr/>
    </w:p>
    <w:p>
      <w:pPr>
        <w:spacing w:before="44" w:after="0" w:line="240" w:lineRule="auto"/>
        <w:ind w:left="2905" w:right="2731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.180054pt;margin-top:0pt;width:.1pt;height:741.117647pt;mso-position-horizontal-relative:page;mso-position-vertical-relative:page;z-index:-2452" coordorigin="4,0" coordsize="2,14822">
            <v:shape style="position:absolute;left:4;top:0;width:2;height:14822" coordorigin="4,0" coordsize="0,14822" path="m4,14822l4,0e" filled="f" stroked="t" strokeweight=".720218pt" strokecolor="#000000">
              <v:path arrowok="t"/>
            </v:shape>
          </v:group>
          <w10:wrap type="none"/>
        </w:pict>
      </w:r>
      <w:r>
        <w:rPr/>
        <w:pict>
          <v:group style="position:absolute;margin-left:0pt;margin-top:772.735291pt;width:373.432948pt;height:.1pt;mso-position-horizontal-relative:page;mso-position-vertical-relative:page;z-index:-2451" coordorigin="0,15455" coordsize="7469,2">
            <v:shape style="position:absolute;left:0;top:15455;width:7469;height:2" coordorigin="0,15455" coordsize="7469,0" path="m0,15455l7469,15455e" filled="f" stroked="t" strokeweight=".72021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Helps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12"/>
        </w:rPr>
        <w:t>Prayer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950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branches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living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Vine,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6" w:after="0" w:line="249" w:lineRule="auto"/>
        <w:ind w:left="957" w:right="1683" w:firstLine="7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9"/>
        </w:rPr>
        <w:t>Fountains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living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11"/>
        </w:rPr>
        <w:t>Water,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Windows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seeing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20"/>
        </w:rPr>
        <w:t>Truth,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Channels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bringing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8"/>
        </w:rPr>
        <w:t>men.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489" w:right="26" w:firstLine="-317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\Ve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ourselves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11"/>
        </w:rPr>
        <w:t>nothing,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51"/>
          <w:w w:val="11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Thee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5"/>
        </w:rPr>
        <w:t>all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9"/>
        </w:rPr>
        <w:t>things.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4" w:after="0" w:line="240" w:lineRule="auto"/>
        <w:ind w:left="165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Open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wide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doors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windows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5"/>
        </w:rPr>
        <w:t>sou).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50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Direct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steps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6"/>
        </w:rPr>
        <w:t>ways,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8" w:after="0" w:line="249" w:lineRule="auto"/>
        <w:ind w:left="950" w:right="1329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23"/>
        </w:rPr>
        <w:t>Thine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12"/>
          <w:w w:val="123"/>
        </w:rPr>
        <w:t>-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23"/>
        </w:rPr>
        <w:t>wholly,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-8"/>
          <w:w w:val="12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13"/>
        </w:rPr>
        <w:t>utterly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7"/>
          <w:w w:val="11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13"/>
        </w:rPr>
        <w:t>Thine,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Closer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Thee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10"/>
        </w:rPr>
        <w:t>breathing,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40" w:lineRule="auto"/>
        <w:ind w:left="943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Nearer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hands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11"/>
        </w:rPr>
        <w:t>feet.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7" w:lineRule="auto"/>
        <w:ind w:left="151" w:right="1016" w:firstLine="7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41"/>
        </w:rPr>
        <w:t>filled-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-51"/>
          <w:w w:val="14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filled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Thee,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74"/>
        </w:rPr>
        <w:t>0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-65"/>
          <w:w w:val="174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15"/>
        </w:rPr>
        <w:t>Father,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17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7"/>
          <w:w w:val="11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53"/>
        </w:rPr>
        <w:t>give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-15"/>
          <w:w w:val="153"/>
        </w:rPr>
        <w:t>-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53"/>
        </w:rPr>
        <w:t>give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-7"/>
          <w:w w:val="153"/>
        </w:rPr>
        <w:t>-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4"/>
        </w:rPr>
        <w:t>give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13"/>
        </w:rPr>
        <w:t>uttermost,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17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13"/>
          <w:w w:val="11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glory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manifest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13"/>
        </w:rPr>
        <w:t>man!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715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898989"/>
          <w:spacing w:val="0"/>
          <w:w w:val="56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898989"/>
          <w:spacing w:val="0"/>
          <w:w w:val="56"/>
        </w:rPr>
        <w:t>  </w:t>
      </w:r>
      <w:r>
        <w:rPr>
          <w:rFonts w:ascii="Times New Roman" w:hAnsi="Times New Roman" w:cs="Times New Roman" w:eastAsia="Times New Roman"/>
          <w:sz w:val="36"/>
          <w:szCs w:val="36"/>
          <w:color w:val="898989"/>
          <w:spacing w:val="29"/>
          <w:w w:val="5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31"/>
          <w:i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18"/>
          <w:w w:val="131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i/>
        </w:rPr>
        <w:t>Psalm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i/>
        </w:rPr>
        <w:t>Love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9" w:lineRule="auto"/>
        <w:ind w:left="144" w:right="337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8"/>
        </w:rPr>
        <w:t>infinite;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therefore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fills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9"/>
        </w:rPr>
        <w:t>space,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40" w:lineRule="auto"/>
        <w:ind w:left="144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space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9"/>
        </w:rPr>
        <w:t>not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8" w:after="0" w:line="240" w:lineRule="auto"/>
        <w:ind w:left="15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Otherwise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6"/>
        </w:rPr>
        <w:t>infinite.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5" w:after="0" w:line="240" w:lineRule="auto"/>
        <w:ind w:left="151" w:right="971" w:firstLine="7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30"/>
        </w:rPr>
        <w:t>It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"/>
          <w:w w:val="13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filling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space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6"/>
        </w:rPr>
        <w:t>occupying,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Here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5"/>
        </w:rPr>
        <w:t>Now.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9" w:lineRule="auto"/>
        <w:ind w:left="144" w:right="1925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6"/>
        </w:rPr>
        <w:t>Love.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escape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5"/>
        </w:rPr>
        <w:t>would,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66" w:lineRule="exact"/>
        <w:ind w:left="136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4"/>
          <w:szCs w:val="34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8"/>
        </w:rPr>
        <w:t>could.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3" w:after="0" w:line="240" w:lineRule="auto"/>
        <w:ind w:left="144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30"/>
        </w:rPr>
        <w:t>It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3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abides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22"/>
        </w:rPr>
        <w:t>it.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8" w:after="0" w:line="249" w:lineRule="auto"/>
        <w:ind w:left="115" w:right="43" w:firstLine="14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8"/>
        </w:rPr>
        <w:t>Therefore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30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14"/>
        </w:rPr>
        <w:t>doubt,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8"/>
          <w:w w:val="114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14"/>
        </w:rPr>
        <w:t>irritation,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-19"/>
          <w:w w:val="114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7"/>
        </w:rPr>
        <w:t>self,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resign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ourselves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7"/>
        </w:rPr>
        <w:t>completely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4"/>
          <w:w w:val="10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3"/>
        </w:rPr>
        <w:t>All-Power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2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5"/>
          <w:w w:val="12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resides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10"/>
        </w:rPr>
        <w:t>us,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63" w:lineRule="exact"/>
        <w:ind w:left="115" w:right="-20"/>
        <w:jc w:val="left"/>
        <w:rPr>
          <w:rFonts w:ascii="Times New Roman" w:hAnsi="Times New Roman" w:cs="Times New Roman" w:eastAsia="Times New Roman"/>
          <w:sz w:val="33"/>
          <w:szCs w:val="33"/>
        </w:rPr>
      </w:pPr>
      <w:rPr/>
      <w:r>
        <w:rPr>
          <w:rFonts w:ascii="Times New Roman" w:hAnsi="Times New Roman" w:cs="Times New Roman" w:eastAsia="Times New Roman"/>
          <w:sz w:val="33"/>
          <w:szCs w:val="33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3"/>
          <w:szCs w:val="33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1A1A1A"/>
          <w:spacing w:val="0"/>
          <w:w w:val="100"/>
          <w:i/>
        </w:rPr>
        <w:t>are</w:t>
      </w:r>
      <w:r>
        <w:rPr>
          <w:rFonts w:ascii="Times New Roman" w:hAnsi="Times New Roman" w:cs="Times New Roman" w:eastAsia="Times New Roman"/>
          <w:sz w:val="33"/>
          <w:szCs w:val="33"/>
          <w:color w:val="1A1A1A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1A1A1A"/>
          <w:spacing w:val="0"/>
          <w:w w:val="100"/>
        </w:rPr>
        <w:t>Love,</w:t>
      </w:r>
      <w:r>
        <w:rPr>
          <w:rFonts w:ascii="Times New Roman" w:hAnsi="Times New Roman" w:cs="Times New Roman" w:eastAsia="Times New Roman"/>
          <w:sz w:val="33"/>
          <w:szCs w:val="33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1A1A1A"/>
          <w:spacing w:val="0"/>
          <w:w w:val="100"/>
        </w:rPr>
        <w:t>even</w:t>
      </w:r>
      <w:r>
        <w:rPr>
          <w:rFonts w:ascii="Times New Roman" w:hAnsi="Times New Roman" w:cs="Times New Roman" w:eastAsia="Times New Roman"/>
          <w:sz w:val="33"/>
          <w:szCs w:val="33"/>
          <w:color w:val="1A1A1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1A1A1A"/>
          <w:spacing w:val="0"/>
          <w:w w:val="105"/>
        </w:rPr>
        <w:t>Love.</w:t>
      </w:r>
      <w:r>
        <w:rPr>
          <w:rFonts w:ascii="Times New Roman" w:hAnsi="Times New Roman" w:cs="Times New Roman" w:eastAsia="Times New Roman"/>
          <w:sz w:val="33"/>
          <w:szCs w:val="33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105"/>
          <w:pgMar w:footer="1051" w:header="0" w:top="1000" w:bottom="1240" w:left="1160" w:right="1180"/>
          <w:footerReference w:type="default" r:id="rId157"/>
          <w:pgSz w:w="10600" w:h="15480"/>
        </w:sectPr>
      </w:pPr>
      <w:rPr/>
    </w:p>
    <w:p>
      <w:pPr>
        <w:spacing w:before="54" w:after="0" w:line="240" w:lineRule="auto"/>
        <w:ind w:left="2017" w:right="1973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526.109314pt;margin-top:1.085390pt;width:1.445356pt;height:200.732615pt;mso-position-horizontal-relative:page;mso-position-vertical-relative:page;z-index:-2450" coordorigin="10522,22" coordsize="29,4015">
            <v:group style="position:absolute;left:10529;top:29;width:2;height:2177" coordorigin="10529,29" coordsize="2,2177">
              <v:shape style="position:absolute;left:10529;top:29;width:2;height:2177" coordorigin="10529,29" coordsize="0,2177" path="m10529,2206l10529,29e" filled="f" stroked="t" strokeweight=".722678pt" strokecolor="#000000">
                <v:path arrowok="t"/>
              </v:shape>
            </v:group>
            <v:group style="position:absolute;left:10537;top:2163;width:2;height:1859" coordorigin="10537,2163" coordsize="2,1859">
              <v:shape style="position:absolute;left:10537;top:2163;width:2;height:1859" coordorigin="10537,2163" coordsize="0,1859" path="m10537,4022l10537,2163e" filled="f" stroked="t" strokeweight="1.44535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9.729507pt;margin-top:772.734131pt;width:429.270492pt;height:.1pt;mso-position-horizontal-relative:page;mso-position-vertical-relative:page;z-index:-2449" coordorigin="1995,15455" coordsize="8585,2">
            <v:shape style="position:absolute;left:1995;top:15455;width:8585;height:2" coordorigin="1995,15455" coordsize="8585,0" path="m1995,15455l10580,15455e" filled="f" stroked="t" strokeweight="1.08401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7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4"/>
        </w:rPr>
        <w:t>Sin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-39"/>
          <w:w w:val="104"/>
        </w:rPr>
        <w:t>c</w:t>
      </w:r>
      <w:r>
        <w:rPr>
          <w:rFonts w:ascii="Times New Roman" w:hAnsi="Times New Roman" w:cs="Times New Roman" w:eastAsia="Times New Roman"/>
          <w:sz w:val="36"/>
          <w:szCs w:val="36"/>
          <w:color w:val="757575"/>
          <w:spacing w:val="-50"/>
          <w:w w:val="74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15"/>
        </w:rPr>
        <w:t>ere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81818"/>
          <w:spacing w:val="0"/>
          <w:w w:val="108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742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speaks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9"/>
        </w:rPr>
        <w:t>through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36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9"/>
        </w:rPr>
        <w:t>us,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5" w:after="0" w:line="248" w:lineRule="auto"/>
        <w:ind w:left="756" w:right="2396" w:firstLine="-14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11"/>
        </w:rPr>
        <w:t>Thinks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15"/>
          <w:w w:val="11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us,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acts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15"/>
        </w:rPr>
        <w:t>us;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speak,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speak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8"/>
        </w:rPr>
        <w:t>Love,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14"/>
        </w:rPr>
        <w:t>think,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-12"/>
          <w:w w:val="114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think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8"/>
        </w:rPr>
        <w:t>Love,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12"/>
        </w:rPr>
        <w:t>create,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create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10"/>
        </w:rPr>
        <w:t>Love;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3" w:after="0" w:line="245" w:lineRule="auto"/>
        <w:ind w:left="1399" w:right="691" w:firstLine="-643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always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does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means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7"/>
        </w:rPr>
        <w:t>Love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manifest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11"/>
        </w:rPr>
        <w:t>man.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77" w:right="2908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181818"/>
          <w:spacing w:val="0"/>
          <w:w w:val="131"/>
          <w:i/>
        </w:rPr>
        <w:t>A</w:t>
      </w:r>
      <w:r>
        <w:rPr>
          <w:rFonts w:ascii="Times New Roman" w:hAnsi="Times New Roman" w:cs="Times New Roman" w:eastAsia="Times New Roman"/>
          <w:sz w:val="37"/>
          <w:szCs w:val="37"/>
          <w:color w:val="181818"/>
          <w:spacing w:val="-29"/>
          <w:w w:val="131"/>
          <w:i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81818"/>
          <w:spacing w:val="0"/>
          <w:w w:val="100"/>
          <w:i/>
        </w:rPr>
        <w:t>Psalm</w:t>
      </w:r>
      <w:r>
        <w:rPr>
          <w:rFonts w:ascii="Times New Roman" w:hAnsi="Times New Roman" w:cs="Times New Roman" w:eastAsia="Times New Roman"/>
          <w:sz w:val="37"/>
          <w:szCs w:val="37"/>
          <w:color w:val="181818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5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0"/>
          <w:w w:val="111"/>
          <w:i/>
        </w:rPr>
        <w:t>Joy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4" w:lineRule="auto"/>
        <w:ind w:left="446" w:right="88" w:firstLine="-311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know,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69"/>
        </w:rPr>
        <w:t>0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-45"/>
          <w:w w:val="16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15"/>
        </w:rPr>
        <w:t>Father,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expresses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itself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7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14"/>
        </w:rPr>
        <w:t>Joy.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54" w:lineRule="exact"/>
        <w:ind w:left="120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10"/>
        </w:rPr>
        <w:t>radiates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10"/>
        </w:rPr>
        <w:t>throughout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vistas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3"/>
        </w:rPr>
        <w:t>consciousness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8" w:after="0" w:line="250" w:lineRule="auto"/>
        <w:ind w:left="120" w:right="35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sunlight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plays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vistas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9"/>
        </w:rPr>
        <w:t>mountains.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possibly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prevent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circulation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5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40" w:lineRule="auto"/>
        <w:ind w:left="446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17"/>
        </w:rPr>
        <w:t>Joy,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" w:after="0" w:line="250" w:lineRule="auto"/>
        <w:ind w:left="120" w:right="4211" w:firstLine="14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propelled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8"/>
        </w:rPr>
        <w:t>Love,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11"/>
        </w:rPr>
        <w:t>omnipotent;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9"/>
        </w:rPr>
        <w:t>God.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pure,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perfect,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complete,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3"/>
        </w:rPr>
        <w:t>life-giving,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5" w:after="0" w:line="245" w:lineRule="auto"/>
        <w:ind w:left="438" w:right="36" w:firstLine="-318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6"/>
        </w:rPr>
        <w:t>continuously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77"/>
          <w:w w:val="106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revealing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itself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infinite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5"/>
        </w:rPr>
        <w:t>Power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infinite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8"/>
        </w:rPr>
        <w:t>Glory,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Expressing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eternal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12"/>
        </w:rPr>
        <w:t>Majesty.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8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8"/>
        </w:rPr>
        <w:t>absolutely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22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pure,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8"/>
        </w:rPr>
        <w:t>untouched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30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9"/>
        </w:rPr>
        <w:t>anything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-4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9"/>
        </w:rPr>
        <w:t>unlike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5" w:after="0" w:line="240" w:lineRule="auto"/>
        <w:ind w:left="417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12"/>
        </w:rPr>
        <w:t>Thee,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5" w:after="0" w:line="240" w:lineRule="auto"/>
        <w:ind w:left="106" w:right="1022"/>
        <w:jc w:val="left"/>
        <w:tabs>
          <w:tab w:pos="688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Therefore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perfect,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whole,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6"/>
        </w:rPr>
        <w:t>complete,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Bringing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wholeness,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healing,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8"/>
        </w:rPr>
        <w:t>perfection.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</w:r>
      <w:r>
        <w:rPr>
          <w:rFonts w:ascii="Times New Roman" w:hAnsi="Times New Roman" w:cs="Times New Roman" w:eastAsia="Times New Roman"/>
          <w:sz w:val="32"/>
          <w:szCs w:val="32"/>
          <w:color w:val="757575"/>
          <w:spacing w:val="0"/>
          <w:w w:val="66"/>
        </w:rPr>
        <w:t>·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417" w:right="531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10"/>
        </w:rPr>
        <w:t>Nothing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sick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3"/>
        </w:rPr>
        <w:t>whole,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10"/>
        </w:rPr>
        <w:t>Nothing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impure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9"/>
        </w:rPr>
        <w:t>pure,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10"/>
        </w:rPr>
        <w:t>Nothing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hid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bring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13"/>
        </w:rPr>
        <w:t>light,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10"/>
        </w:rPr>
        <w:t>Nothing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imperfect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hut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81818"/>
          <w:spacing w:val="0"/>
          <w:w w:val="109"/>
        </w:rPr>
        <w:t>perfect.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1051" w:top="1020" w:bottom="1240" w:left="1260" w:right="1080"/>
          <w:pgSz w:w="10600" w:h="15480"/>
        </w:sectPr>
      </w:pPr>
      <w:rPr/>
    </w:p>
    <w:p>
      <w:pPr>
        <w:spacing w:before="52" w:after="0" w:line="240" w:lineRule="auto"/>
        <w:ind w:left="2801" w:right="2895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/>
        <w:pict>
          <v:group style="position:absolute;margin-left:0pt;margin-top:773.460022pt;width:341.997961pt;height:.1pt;mso-position-horizontal-relative:page;mso-position-vertical-relative:page;z-index:-2448" coordorigin="0,15469" coordsize="6840,2">
            <v:shape style="position:absolute;left:0;top:15469;width:6840;height:2" coordorigin="0,15469" coordsize="6840,0" path="m0,15469l6840,15469e" filled="f" stroked="t" strokeweight=".719239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13"/>
        </w:rPr>
        <w:t>Helps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27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31313"/>
          <w:spacing w:val="0"/>
          <w:w w:val="121"/>
        </w:rPr>
        <w:t>Prayer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8" w:lineRule="auto"/>
        <w:ind w:left="120" w:right="3338" w:firstLine="-7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8"/>
        </w:rPr>
        <w:t>omnipotent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5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8"/>
        </w:rPr>
        <w:t>Power,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manifest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9"/>
        </w:rPr>
        <w:t>man,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40" w:lineRule="auto"/>
        <w:ind w:left="12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8"/>
        </w:rPr>
        <w:t>Irresistible,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infinite,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1"/>
        </w:rPr>
        <w:t>eternal,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3" w:after="0" w:line="240" w:lineRule="auto"/>
        <w:ind w:left="142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7"/>
        </w:rPr>
        <w:t>Circulating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"/>
          <w:w w:val="10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unfailing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9"/>
        </w:rPr>
        <w:t>regularity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5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7"/>
        </w:rPr>
        <w:t>ease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3" w:after="0" w:line="240" w:lineRule="auto"/>
        <w:ind w:left="12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9"/>
        </w:rPr>
        <w:t>Throughout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9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vistas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3"/>
        </w:rPr>
        <w:t>consciousness.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3" w:after="0" w:line="253" w:lineRule="auto"/>
        <w:ind w:left="458" w:right="95" w:firstLine="-316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Nothing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possibly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prevent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circulation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3"/>
        </w:rPr>
        <w:t>Joy,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61" w:lineRule="exact"/>
        <w:ind w:left="156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propelled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Love,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8"/>
        </w:rPr>
        <w:t>omnipotent;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2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8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6" w:after="0" w:line="361" w:lineRule="exact"/>
        <w:ind w:left="45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  <w:position w:val="-1"/>
        </w:rPr>
        <w:t>Love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  <w:position w:val="-1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7"/>
          <w:position w:val="-1"/>
        </w:rPr>
        <w:t>God.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338" w:right="2339"/>
        <w:jc w:val="center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131313"/>
          <w:spacing w:val="0"/>
          <w:w w:val="134"/>
          <w:i/>
        </w:rPr>
        <w:t>A</w:t>
      </w:r>
      <w:r>
        <w:rPr>
          <w:rFonts w:ascii="Times New Roman" w:hAnsi="Times New Roman" w:cs="Times New Roman" w:eastAsia="Times New Roman"/>
          <w:sz w:val="37"/>
          <w:szCs w:val="37"/>
          <w:color w:val="131313"/>
          <w:spacing w:val="-40"/>
          <w:w w:val="134"/>
          <w:i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31313"/>
          <w:spacing w:val="0"/>
          <w:w w:val="100"/>
          <w:i/>
        </w:rPr>
        <w:t>Psalm</w:t>
      </w:r>
      <w:r>
        <w:rPr>
          <w:rFonts w:ascii="Times New Roman" w:hAnsi="Times New Roman" w:cs="Times New Roman" w:eastAsia="Times New Roman"/>
          <w:sz w:val="37"/>
          <w:szCs w:val="37"/>
          <w:color w:val="131313"/>
          <w:spacing w:val="43"/>
          <w:w w:val="100"/>
          <w:i/>
        </w:rPr>
        <w:t> </w:t>
      </w:r>
      <w:r>
        <w:rPr>
          <w:rFonts w:ascii="Arial" w:hAnsi="Arial" w:cs="Arial" w:eastAsia="Arial"/>
          <w:sz w:val="47"/>
          <w:szCs w:val="47"/>
          <w:color w:val="131313"/>
          <w:spacing w:val="0"/>
          <w:w w:val="70"/>
          <w:i/>
        </w:rPr>
        <w:t>of</w:t>
      </w:r>
      <w:r>
        <w:rPr>
          <w:rFonts w:ascii="Arial" w:hAnsi="Arial" w:cs="Arial" w:eastAsia="Arial"/>
          <w:sz w:val="47"/>
          <w:szCs w:val="47"/>
          <w:color w:val="131313"/>
          <w:spacing w:val="16"/>
          <w:w w:val="70"/>
          <w:i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31313"/>
          <w:spacing w:val="0"/>
          <w:w w:val="102"/>
          <w:i/>
        </w:rPr>
        <w:t>Inspiration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56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21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1"/>
          <w:w w:val="12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0"/>
        </w:rPr>
        <w:t>understanding,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6" w:after="0" w:line="248" w:lineRule="auto"/>
        <w:ind w:left="156" w:right="993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light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makes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9"/>
        </w:rPr>
        <w:t>clear,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giving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self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Larger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4"/>
        </w:rPr>
        <w:t>Self,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48" w:lineRule="auto"/>
        <w:ind w:left="458" w:right="41" w:firstLine="-316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Larger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Self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pours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0"/>
        </w:rPr>
        <w:t>through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5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0"/>
        </w:rPr>
        <w:t>through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4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8"/>
        </w:rPr>
        <w:t>channel,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40" w:lineRule="auto"/>
        <w:ind w:left="12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3"/>
        </w:rPr>
        <w:t>activity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84"/>
          <w:w w:val="11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Wisdom,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6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6" w:after="0" w:line="240" w:lineRule="auto"/>
        <w:ind w:left="444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9"/>
        </w:rPr>
        <w:t>Understanding,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3" w:after="0" w:line="248" w:lineRule="auto"/>
        <w:ind w:left="120" w:right="117" w:firstLine="14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Bringing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2"/>
        </w:rPr>
        <w:t>Inspiration,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Peace,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8"/>
        </w:rPr>
        <w:t>Joy.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Larger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Self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speaks,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knowledge,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past,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9"/>
        </w:rPr>
        <w:t>present,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40" w:lineRule="auto"/>
        <w:ind w:left="444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7"/>
        </w:rPr>
        <w:t>come,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6" w:after="0" w:line="244" w:lineRule="auto"/>
        <w:ind w:left="128" w:right="642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Speaks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check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4"/>
        </w:rPr>
        <w:t>limit,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passed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0"/>
        </w:rPr>
        <w:t>away,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40" w:lineRule="auto"/>
        <w:ind w:left="113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4"/>
        </w:rPr>
        <w:t>come.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3" w:after="0" w:line="248" w:lineRule="auto"/>
        <w:ind w:left="444" w:right="90" w:firstLine="-316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man,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2"/>
        </w:rPr>
        <w:t>standing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3"/>
          <w:w w:val="11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rooted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eternal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Love,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relaxed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8"/>
        </w:rPr>
        <w:t>its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1"/>
        </w:rPr>
        <w:t>eternal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"/>
          <w:w w:val="11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1"/>
        </w:rPr>
        <w:t>harmonies,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40" w:lineRule="auto"/>
        <w:ind w:left="12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Makes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himself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4"/>
        </w:rPr>
        <w:t>conch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6" w:after="0" w:line="248" w:lineRule="auto"/>
        <w:ind w:left="444" w:right="82" w:firstLine="-316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0"/>
        </w:rPr>
        <w:t>Through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1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music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spheres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finds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voice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2"/>
        </w:rPr>
        <w:t>utterance,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48" w:lineRule="auto"/>
        <w:ind w:left="142" w:right="1502" w:firstLine="-14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man,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divested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self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expressing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2"/>
        </w:rPr>
        <w:t>Thee,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2"/>
        </w:rPr>
        <w:t>Stands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1"/>
          <w:w w:val="11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witness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Thine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0"/>
        </w:rPr>
        <w:t>imperishable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-40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0"/>
        </w:rPr>
        <w:t>Glory.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jc w:val="left"/>
        <w:spacing w:after="0"/>
        <w:sectPr>
          <w:pgMar w:footer="1010" w:header="0" w:top="1020" w:bottom="1200" w:left="980" w:right="1300"/>
          <w:footerReference w:type="default" r:id="rId158"/>
          <w:pgSz w:w="10600" w:h="15480"/>
        </w:sectPr>
      </w:pPr>
      <w:rPr/>
    </w:p>
    <w:p>
      <w:pPr>
        <w:spacing w:before="50" w:after="0" w:line="240" w:lineRule="auto"/>
        <w:ind w:left="2015" w:right="2008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1.612805pt;margin-top:365.420074pt;width:.1pt;height:35.966543pt;mso-position-horizontal-relative:page;mso-position-vertical-relative:page;z-index:-2447" coordorigin="32,7308" coordsize="2,719">
            <v:shape style="position:absolute;left:32;top:7308;width:2;height:719" coordorigin="32,7308" coordsize="0,719" path="m32,8028l32,7308e" filled="f" stroked="t" strokeweight="1.075203pt" strokecolor="#000000">
              <v:path arrowok="t"/>
            </v:shape>
          </v:group>
          <w10:wrap type="none"/>
        </w:pict>
      </w:r>
      <w:r>
        <w:rPr/>
        <w:pict>
          <v:group style="position:absolute;margin-left:527.566406pt;margin-top:368.297394pt;width:.1pt;height:56.467472pt;mso-position-horizontal-relative:page;mso-position-vertical-relative:page;z-index:-2446" coordorigin="10551,7366" coordsize="2,1129">
            <v:shape style="position:absolute;left:10551;top:7366;width:2;height:1129" coordorigin="10551,7366" coordsize="0,1129" path="m10551,8495l10551,7366e" filled="f" stroked="t" strokeweight=".358401pt" strokecolor="#000000">
              <v:path arrowok="t"/>
            </v:shape>
          </v:group>
          <w10:wrap type="none"/>
        </w:pict>
      </w:r>
      <w:r>
        <w:rPr/>
        <w:pict>
          <v:group style="position:absolute;margin-left:0pt;margin-top:772.921021pt;width:460.186992pt;height:.1pt;mso-position-horizontal-relative:page;mso-position-vertical-relative:page;z-index:-2445" coordorigin="0,15458" coordsize="9204,2">
            <v:shape style="position:absolute;left:0;top:15458;width:9204;height:2" coordorigin="0,15458" coordsize="9204,0" path="m0,15458l9204,15458e" filled="f" stroked="t" strokeweight=".71680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17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-4"/>
          <w:w w:val="11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6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391" w:right="2486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31"/>
          <w:i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-28"/>
          <w:w w:val="131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  <w:i/>
        </w:rPr>
        <w:t>Psalm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C1C1C"/>
          <w:spacing w:val="0"/>
          <w:w w:val="100"/>
          <w:i/>
        </w:rPr>
        <w:t>Wholeness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334" w:right="302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Bread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cast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7"/>
        </w:rPr>
        <w:t>waters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31" w:after="0" w:line="360" w:lineRule="exact"/>
        <w:ind w:left="1378" w:right="1904" w:firstLine="387"/>
        <w:jc w:val="left"/>
        <w:tabs>
          <w:tab w:pos="600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6"/>
        </w:rPr>
        <w:t>days;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measure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</w:r>
      <w:r>
        <w:rPr>
          <w:rFonts w:ascii="Times New Roman" w:hAnsi="Times New Roman" w:cs="Times New Roman" w:eastAsia="Times New Roman"/>
          <w:sz w:val="32"/>
          <w:szCs w:val="32"/>
          <w:color w:val="BDBDBD"/>
          <w:spacing w:val="0"/>
          <w:w w:val="65"/>
        </w:rPr>
        <w:t>·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32" w:after="0" w:line="244" w:lineRule="auto"/>
        <w:ind w:left="1378" w:right="3328" w:firstLine="315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meted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unto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9"/>
        </w:rPr>
        <w:t>us.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gives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5"/>
        </w:rPr>
        <w:t>all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4" w:after="0" w:line="244" w:lineRule="auto"/>
        <w:ind w:left="1393" w:right="3390" w:firstLine="33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Receives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7"/>
        </w:rPr>
        <w:t>return;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gives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2"/>
        </w:rPr>
        <w:t>wholeness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4" w:after="0" w:line="244" w:lineRule="auto"/>
        <w:ind w:left="1393" w:right="2262" w:firstLine="323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Receives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wholeness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6"/>
        </w:rPr>
        <w:t>return;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gives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himself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2"/>
        </w:rPr>
        <w:t>wholly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4" w:after="0" w:line="240" w:lineRule="auto"/>
        <w:ind w:left="1664" w:right="2467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himself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2"/>
        </w:rPr>
        <w:t>whole.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2" w:lineRule="auto"/>
        <w:ind w:left="461" w:right="180" w:firstLine="-33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5"/>
        </w:rPr>
        <w:t>Father,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-23"/>
          <w:w w:val="11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help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23"/>
        </w:rPr>
        <w:t>ourselves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"/>
          <w:w w:val="123"/>
        </w:rPr>
        <w:t>-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23"/>
        </w:rPr>
        <w:t>not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8"/>
          <w:w w:val="12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1"/>
        </w:rPr>
        <w:t>world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1"/>
        </w:rPr>
        <w:t>giveth,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8"/>
          <w:w w:val="11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1C1C1C"/>
          <w:spacing w:val="0"/>
          <w:w w:val="100"/>
          <w:i/>
        </w:rPr>
        <w:t>wholly</w:t>
      </w:r>
      <w:r>
        <w:rPr>
          <w:rFonts w:ascii="Times New Roman" w:hAnsi="Times New Roman" w:cs="Times New Roman" w:eastAsia="Times New Roman"/>
          <w:sz w:val="33"/>
          <w:szCs w:val="33"/>
          <w:color w:val="1C1C1C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unto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2"/>
        </w:rPr>
        <w:t>Thee.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53" w:lineRule="auto"/>
        <w:ind w:left="461" w:right="41" w:firstLine="-323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qualification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exception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condition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4"/>
        </w:rPr>
        <w:t>com-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promise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ourselves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unto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1"/>
        </w:rPr>
        <w:t>Thee.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61" w:lineRule="exact"/>
        <w:ind w:left="152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Complete,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finished,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whole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9"/>
        </w:rPr>
        <w:t>giving;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3" w:after="0" w:line="240" w:lineRule="auto"/>
        <w:ind w:left="131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Absolute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7"/>
        </w:rPr>
        <w:t>utter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3"/>
          <w:w w:val="11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1"/>
        </w:rPr>
        <w:t>surrender.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6" w:after="0" w:line="248" w:lineRule="auto"/>
        <w:ind w:left="131" w:right="1378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rod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staff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alone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support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6"/>
        </w:rPr>
        <w:t>us;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yoke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burden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alone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3"/>
        </w:rPr>
        <w:t>carry.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84"/>
        </w:rPr>
        <w:t>us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-7"/>
          <w:w w:val="184"/>
        </w:rPr>
        <w:t>-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9"/>
        </w:rPr>
        <w:t>not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7"/>
        </w:rPr>
        <w:t>part,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"/>
          <w:w w:val="11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complete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3"/>
        </w:rPr>
        <w:t>whole,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40" w:lineRule="auto"/>
        <w:ind w:left="145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Thee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alone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Completeness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7"/>
        </w:rPr>
        <w:t>all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3" w:after="0" w:line="240" w:lineRule="auto"/>
        <w:ind w:left="461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2"/>
        </w:rPr>
        <w:t>\Vholeness,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6" w:after="0" w:line="253" w:lineRule="auto"/>
        <w:ind w:left="145" w:right="5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man,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child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heir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9"/>
        </w:rPr>
        <w:t>Glory,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Reflects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expresses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Wholeness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6"/>
        </w:rPr>
        <w:t>Completeness.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8" w:lineRule="auto"/>
        <w:ind w:left="461" w:right="36" w:firstLine="-323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complete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0"/>
        </w:rPr>
        <w:t>outpouring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7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self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gives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8"/>
        </w:rPr>
        <w:t>Peace,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infinite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7"/>
        </w:rPr>
        <w:t>Peace.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61" w:lineRule="exact"/>
        <w:ind w:left="124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0"/>
        </w:rPr>
        <w:t>Nothing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prevent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finding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infinite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8"/>
        </w:rPr>
        <w:t>Peace,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3" w:after="0" w:line="248" w:lineRule="auto"/>
        <w:ind w:left="145" w:right="1308" w:firstLine="-7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abides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us,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us,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4"/>
        </w:rPr>
        <w:t>us;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ever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world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began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3"/>
        </w:rPr>
        <w:t>there,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40" w:lineRule="auto"/>
        <w:ind w:left="124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3"/>
        </w:rPr>
        <w:t>eternity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0"/>
          <w:w w:val="11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3"/>
        </w:rPr>
        <w:t>there;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3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Peace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98"/>
        </w:rPr>
        <w:t>comes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-23"/>
          <w:w w:val="9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98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-21"/>
          <w:w w:val="9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surrender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111"/>
        </w:rPr>
        <w:t>Thee.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697" w:right="3543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105"/>
        </w:rPr>
        <w:t>1081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80" w:bottom="280" w:left="1360" w:right="940"/>
          <w:footerReference w:type="default" r:id="rId159"/>
          <w:pgSz w:w="10600" w:h="15480"/>
        </w:sectPr>
      </w:pPr>
      <w:rPr/>
    </w:p>
    <w:p>
      <w:pPr>
        <w:spacing w:before="56" w:after="0" w:line="240" w:lineRule="auto"/>
        <w:ind w:left="2820" w:right="2939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2.178449pt;margin-top:171.95961pt;width:.1pt;height:187.228746pt;mso-position-horizontal-relative:page;mso-position-vertical-relative:page;z-index:-2444" coordorigin="44,3439" coordsize="2,3745">
            <v:shape style="position:absolute;left:44;top:3439;width:2;height:3745" coordorigin="44,3439" coordsize="0,3745" path="m44,7184l44,3439e" filled="f" stroked="t" strokeweight="1.089224pt" strokecolor="#000000">
              <v:path arrowok="t"/>
            </v:shape>
          </v:group>
          <w10:wrap type="none"/>
        </w:pict>
      </w:r>
      <w:r>
        <w:rPr/>
        <w:pict>
          <v:group style="position:absolute;margin-left:520.104675pt;margin-top:3.271959pt;width:.1pt;height:91.251291pt;mso-position-horizontal-relative:page;mso-position-vertical-relative:page;z-index:-2443" coordorigin="10402,65" coordsize="2,1825">
            <v:shape style="position:absolute;left:10402;top:65;width:2;height:1825" coordorigin="10402,65" coordsize="0,1825" path="m10402,1890l10402,65e" filled="f" stroked="t" strokeweight="1.452299pt" strokecolor="#000000">
              <v:path arrowok="t"/>
            </v:shape>
          </v:group>
          <w10:wrap type="none"/>
        </w:pict>
      </w:r>
      <w:r>
        <w:rPr/>
        <w:pict>
          <v:group style="position:absolute;margin-left:525.550781pt;margin-top:3.271959pt;width:.1pt;height:597.677783pt;mso-position-horizontal-relative:page;mso-position-vertical-relative:page;z-index:-2442" coordorigin="10511,65" coordsize="2,11954">
            <v:shape style="position:absolute;left:10511;top:65;width:2;height:11954" coordorigin="10511,65" coordsize="0,11954" path="m10511,12019l10511,65e" filled="f" stroked="t" strokeweight="3.267673pt" strokecolor="#000000">
              <v:path arrowok="t"/>
            </v:shape>
          </v:group>
          <w10:wrap type="none"/>
        </w:pict>
      </w:r>
      <w:r>
        <w:rPr/>
        <w:pict>
          <v:group style="position:absolute;margin-left:63.538094pt;margin-top:772.182251pt;width:352.545642pt;height:.1pt;mso-position-horizontal-relative:page;mso-position-vertical-relative:page;z-index:-2441" coordorigin="1271,15444" coordsize="7051,2">
            <v:shape style="position:absolute;left:1271;top:15444;width:7051;height:2" coordorigin="1271,15444" coordsize="7051,0" path="m1271,15444l8322,15444e" filled="f" stroked="t" strokeweight=".36307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Helps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15"/>
        </w:rPr>
        <w:t>Prayer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79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Lord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8"/>
        </w:rPr>
        <w:t>Peace,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3" w:after="0" w:line="251" w:lineRule="auto"/>
        <w:ind w:left="1379" w:right="1836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abiding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8"/>
        </w:rPr>
        <w:t>generations,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Rock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11"/>
        </w:rPr>
        <w:t>Fortress.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40" w:lineRule="auto"/>
        <w:ind w:left="1400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\Vhom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8"/>
        </w:rPr>
        <w:t>fear?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6" w:lineRule="auto"/>
        <w:ind w:left="420" w:right="180" w:firstLine="-3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75"/>
        </w:rPr>
        <w:t>0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-57"/>
          <w:w w:val="17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giver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gift,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9"/>
        </w:rPr>
        <w:t>giveth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8"/>
        </w:rPr>
        <w:t>Peace,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48" w:lineRule="auto"/>
        <w:ind w:left="115" w:right="163" w:firstLine="-7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Peace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not,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7"/>
        </w:rPr>
        <w:t>infinite,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we,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put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ourselves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32323"/>
          <w:spacing w:val="0"/>
          <w:w w:val="100"/>
        </w:rPr>
        <w:t>completely</w:t>
      </w:r>
      <w:r>
        <w:rPr>
          <w:rFonts w:ascii="Times New Roman" w:hAnsi="Times New Roman" w:cs="Times New Roman" w:eastAsia="Times New Roman"/>
          <w:sz w:val="32"/>
          <w:szCs w:val="32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323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rest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12"/>
        </w:rPr>
        <w:t>Thee,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11"/>
        </w:rPr>
        <w:t>Eternally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87"/>
          <w:w w:val="11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abide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Peace,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Peace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Mind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2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65" w:lineRule="exact"/>
        <w:ind w:left="427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passeth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10"/>
        </w:rPr>
        <w:t>understanding.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471" w:right="258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29"/>
          <w:i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6"/>
          <w:w w:val="129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  <w:i/>
        </w:rPr>
        <w:t>Psalm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4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0F0F0F"/>
          <w:spacing w:val="0"/>
          <w:w w:val="97"/>
          <w:i/>
        </w:rPr>
        <w:t>Harnzony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371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lift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eyes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unto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3"/>
        </w:rPr>
        <w:t>hills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0" w:after="0" w:line="240" w:lineRule="auto"/>
        <w:ind w:left="1379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whence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cometh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6"/>
        </w:rPr>
        <w:t>help.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0" w:after="0" w:line="240" w:lineRule="auto"/>
        <w:ind w:left="101" w:right="166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Though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reflection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tn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18"/>
          <w:w w:val="100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quiver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1"/>
        </w:rPr>
        <w:t>ruffie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7" w:after="0" w:line="251" w:lineRule="auto"/>
        <w:ind w:left="435" w:right="164" w:firstLine="-3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conceal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beauty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beck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3"/>
        </w:rPr>
        <w:t>winds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9"/>
        </w:rPr>
        <w:t>tides,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61" w:lineRule="exact"/>
        <w:ind w:left="130" w:right="569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17"/>
        </w:rPr>
        <w:t>Truth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4"/>
          <w:w w:val="11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never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quiver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9"/>
        </w:rPr>
        <w:t>shake.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0" w:after="0" w:line="251" w:lineRule="auto"/>
        <w:ind w:left="449" w:right="170" w:firstLine="-334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Though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discord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8"/>
        </w:rPr>
        <w:t>misunderstanding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12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appear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323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232323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world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1"/>
        </w:rPr>
        <w:t>below,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61" w:lineRule="exact"/>
        <w:ind w:left="108" w:right="1706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lift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eyes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unto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3"/>
        </w:rPr>
        <w:t>hills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0" w:after="0" w:line="240" w:lineRule="auto"/>
        <w:ind w:left="130" w:right="163"/>
        <w:jc w:val="both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\Ve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12"/>
        </w:rPr>
        <w:t>Reality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36"/>
          <w:w w:val="11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clear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beautiful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0F0F0F"/>
          <w:spacing w:val="0"/>
          <w:w w:val="116"/>
        </w:rPr>
        <w:t>eter­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17" w:after="0" w:line="240" w:lineRule="auto"/>
        <w:ind w:left="435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nally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7"/>
        </w:rPr>
        <w:t>harmonious.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3" w:after="0" w:line="256" w:lineRule="auto"/>
        <w:ind w:left="456" w:right="174" w:firstLine="-334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\Ve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reflection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10"/>
        </w:rPr>
        <w:t>vibrates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46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32323"/>
          <w:spacing w:val="0"/>
          <w:w w:val="102"/>
        </w:rPr>
        <w:t>wind</w:t>
      </w:r>
      <w:r>
        <w:rPr>
          <w:rFonts w:ascii="Times New Roman" w:hAnsi="Times New Roman" w:cs="Times New Roman" w:eastAsia="Times New Roman"/>
          <w:sz w:val="32"/>
          <w:szCs w:val="32"/>
          <w:color w:val="232323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12"/>
        </w:rPr>
        <w:t>tide,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54" w:lineRule="exact"/>
        <w:ind w:left="122" w:right="800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13"/>
        </w:rPr>
        <w:t>stable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-5"/>
          <w:w w:val="11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calm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15"/>
        </w:rPr>
        <w:t>stand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7"/>
          <w:w w:val="11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5"/>
        </w:rPr>
        <w:t>everlasting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64"/>
          <w:w w:val="10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5"/>
        </w:rPr>
        <w:t>hills.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0" w:after="0" w:line="251" w:lineRule="auto"/>
        <w:ind w:left="442" w:right="167" w:firstLine="-3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9"/>
        </w:rPr>
        <w:t>opposite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38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sides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9"/>
        </w:rPr>
        <w:t>mountain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59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appear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7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reflection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pulling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9"/>
        </w:rPr>
        <w:t>asunder,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61" w:lineRule="exact"/>
        <w:ind w:left="122" w:right="185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9"/>
        </w:rPr>
        <w:t>permanently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52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0F0F0F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1"/>
          <w:szCs w:val="31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0F0F0F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seen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holding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11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7" w:after="0" w:line="240" w:lineRule="auto"/>
        <w:ind w:left="435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9"/>
        </w:rPr>
        <w:t>mountain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33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7"/>
        </w:rPr>
        <w:t>place;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0" w:after="0" w:line="240" w:lineRule="auto"/>
        <w:ind w:left="108" w:right="190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12"/>
        </w:rPr>
        <w:t>further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47"/>
          <w:w w:val="11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tip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reflection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sinks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13"/>
        </w:rPr>
        <w:t>into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24" w:after="0" w:line="361" w:lineRule="exact"/>
        <w:ind w:left="435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00"/>
          <w:position w:val="-1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6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0F0F0F"/>
          <w:spacing w:val="0"/>
          <w:w w:val="113"/>
          <w:position w:val="-1"/>
        </w:rPr>
        <w:t>depths,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3" w:after="0" w:line="240" w:lineRule="auto"/>
        <w:ind w:left="3648" w:right="3712"/>
        <w:jc w:val="center"/>
        <w:rPr>
          <w:rFonts w:ascii="Arial" w:hAnsi="Arial" w:cs="Arial" w:eastAsia="Arial"/>
          <w:sz w:val="39"/>
          <w:szCs w:val="39"/>
        </w:rPr>
      </w:pPr>
      <w:rPr/>
      <w:r>
        <w:rPr>
          <w:rFonts w:ascii="Arial" w:hAnsi="Arial" w:cs="Arial" w:eastAsia="Arial"/>
          <w:sz w:val="55"/>
          <w:szCs w:val="55"/>
          <w:color w:val="0F0F0F"/>
          <w:spacing w:val="0"/>
          <w:w w:val="56"/>
        </w:rPr>
        <w:t>r</w:t>
      </w:r>
      <w:r>
        <w:rPr>
          <w:rFonts w:ascii="Arial" w:hAnsi="Arial" w:cs="Arial" w:eastAsia="Arial"/>
          <w:sz w:val="55"/>
          <w:szCs w:val="55"/>
          <w:color w:val="0F0F0F"/>
          <w:spacing w:val="30"/>
          <w:w w:val="56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F0F0F"/>
          <w:spacing w:val="0"/>
          <w:w w:val="137"/>
        </w:rPr>
        <w:t>109</w:t>
      </w:r>
      <w:r>
        <w:rPr>
          <w:rFonts w:ascii="Times New Roman" w:hAnsi="Times New Roman" w:cs="Times New Roman" w:eastAsia="Times New Roman"/>
          <w:sz w:val="26"/>
          <w:szCs w:val="26"/>
          <w:color w:val="0F0F0F"/>
          <w:spacing w:val="-40"/>
          <w:w w:val="100"/>
        </w:rPr>
        <w:t> </w:t>
      </w:r>
      <w:r>
        <w:rPr>
          <w:rFonts w:ascii="Arial" w:hAnsi="Arial" w:cs="Arial" w:eastAsia="Arial"/>
          <w:sz w:val="39"/>
          <w:szCs w:val="39"/>
          <w:color w:val="0F0F0F"/>
          <w:spacing w:val="0"/>
          <w:w w:val="57"/>
        </w:rPr>
        <w:t>J</w:t>
      </w:r>
      <w:r>
        <w:rPr>
          <w:rFonts w:ascii="Arial" w:hAnsi="Arial" w:cs="Arial" w:eastAsia="Arial"/>
          <w:sz w:val="39"/>
          <w:szCs w:val="39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880" w:bottom="280" w:left="720" w:right="1480"/>
          <w:footerReference w:type="default" r:id="rId160"/>
          <w:pgSz w:w="10600" w:h="15480"/>
        </w:sectPr>
      </w:pPr>
      <w:rPr/>
    </w:p>
    <w:p>
      <w:pPr>
        <w:spacing w:before="62" w:after="0" w:line="240" w:lineRule="auto"/>
        <w:ind w:left="2380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.180669pt;margin-top:193.861679pt;width:.1pt;height:100.547664pt;mso-position-horizontal-relative:page;mso-position-vertical-relative:page;z-index:-2440" coordorigin="4,3877" coordsize="2,2011">
            <v:shape style="position:absolute;left:4;top:3877;width:2;height:2011" coordorigin="4,3877" coordsize="0,2011" path="m4,5888l4,3877e" filled="f" stroked="t" strokeweight=".361339pt" strokecolor="#000000">
              <v:path arrowok="t"/>
            </v:shape>
          </v:group>
          <w10:wrap type="none"/>
        </w:pict>
      </w:r>
      <w:r>
        <w:rPr/>
        <w:pict>
          <v:group style="position:absolute;margin-left:0pt;margin-top:773.276611pt;width:455.648224pt;height:.1pt;mso-position-horizontal-relative:page;mso-position-vertical-relative:page;z-index:-2439" coordorigin="0,15466" coordsize="9113,2">
            <v:shape style="position:absolute;left:0;top:15466;width:9113;height:2" coordorigin="0,15466" coordsize="9113,0" path="m0,15466l9113,15466e" filled="f" stroked="t" strokeweight="1.08401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1111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11111"/>
          <w:spacing w:val="0"/>
          <w:w w:val="116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11111"/>
          <w:spacing w:val="15"/>
          <w:w w:val="116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11111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1111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11111"/>
          <w:spacing w:val="0"/>
          <w:w w:val="107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380" w:lineRule="atLeast"/>
        <w:ind w:left="732" w:right="27" w:firstLine="-325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higher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glorious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dome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pushes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peak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5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heights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9"/>
        </w:rPr>
        <w:t>above.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110" w:lineRule="exact"/>
        <w:ind w:left="378" w:right="8040"/>
        <w:jc w:val="both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646464"/>
          <w:spacing w:val="0"/>
          <w:w w:val="259"/>
          <w:position w:val="1"/>
        </w:rPr>
        <w:t>/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86" w:after="0" w:line="240" w:lineRule="auto"/>
        <w:ind w:left="111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424242"/>
          <w:spacing w:val="-9"/>
          <w:w w:val="340"/>
        </w:rPr>
        <w:t>/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6"/>
        </w:rPr>
        <w:t>Giv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"/>
          <w:w w:val="106"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339"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22" w:after="0" w:line="240" w:lineRule="auto"/>
        <w:ind w:left="71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upside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8"/>
        </w:rPr>
        <w:t>down.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7" w:lineRule="exact"/>
        <w:ind w:left="407" w:right="40"/>
        <w:jc w:val="both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8"/>
        </w:rPr>
        <w:t>mountain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-15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411"/>
        </w:rPr>
        <w:t>-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0"/>
        </w:rPr>
        <w:t>not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reflection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111111"/>
          <w:spacing w:val="0"/>
          <w:w w:val="86"/>
        </w:rPr>
        <w:t>pooL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0" w:after="0" w:line="365" w:lineRule="exact"/>
        <w:ind w:left="414" w:right="42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behind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8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9"/>
        </w:rPr>
        <w:t>argument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26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7"/>
        </w:rPr>
        <w:t>Truth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6"/>
          <w:w w:val="11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8"/>
        </w:rPr>
        <w:t>draws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5" w:after="0" w:line="240" w:lineRule="auto"/>
        <w:ind w:left="732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8"/>
        </w:rPr>
        <w:t>Love;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5" w:after="0" w:line="245" w:lineRule="auto"/>
        <w:ind w:left="718" w:right="66" w:firstLine="-304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Behind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angry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3"/>
        </w:rPr>
        <w:t>thought,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4"/>
          <w:w w:val="11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0"/>
        </w:rPr>
        <w:t>vibrates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3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24"/>
        </w:rPr>
        <w:t>it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24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eternal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0"/>
        </w:rPr>
        <w:t>Harmony.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50" w:lineRule="auto"/>
        <w:ind w:left="718" w:right="114" w:firstLine="-318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pray,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69"/>
        </w:rPr>
        <w:t>0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-58"/>
          <w:w w:val="16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look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up,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lift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eyes,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24"/>
        </w:rPr>
        <w:t>art,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61" w:lineRule="exact"/>
        <w:ind w:left="385" w:right="88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child,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5" w:after="0" w:line="245" w:lineRule="auto"/>
        <w:ind w:left="1657" w:right="1898" w:firstLine="-954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eternal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image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likeness,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really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5"/>
        </w:rPr>
        <w:t>is,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2"/>
        </w:rPr>
        <w:t>Eternally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4"/>
          <w:w w:val="11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reflecting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1"/>
        </w:rPr>
        <w:t>Harmony,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Filled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Holy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4"/>
        </w:rPr>
        <w:t>Spirit,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40" w:lineRule="auto"/>
        <w:ind w:left="1643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abiding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1"/>
        </w:rPr>
        <w:t>eternally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4"/>
          <w:w w:val="11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6"/>
        </w:rPr>
        <w:t>Lov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-13"/>
          <w:w w:val="106"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46"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602" w:right="2350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11111"/>
          <w:spacing w:val="0"/>
          <w:w w:val="100"/>
          <w:i/>
        </w:rPr>
        <w:t>.A</w:t>
      </w:r>
      <w:r>
        <w:rPr>
          <w:rFonts w:ascii="Times New Roman" w:hAnsi="Times New Roman" w:cs="Times New Roman" w:eastAsia="Times New Roman"/>
          <w:sz w:val="34"/>
          <w:szCs w:val="34"/>
          <w:color w:val="111111"/>
          <w:spacing w:val="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11111"/>
          <w:spacing w:val="0"/>
          <w:w w:val="100"/>
          <w:i/>
        </w:rPr>
        <w:t>Psalm</w:t>
      </w:r>
      <w:r>
        <w:rPr>
          <w:rFonts w:ascii="Times New Roman" w:hAnsi="Times New Roman" w:cs="Times New Roman" w:eastAsia="Times New Roman"/>
          <w:sz w:val="34"/>
          <w:szCs w:val="34"/>
          <w:color w:val="111111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11111"/>
          <w:spacing w:val="8"/>
          <w:w w:val="100"/>
          <w:i/>
        </w:rPr>
        <w:t> </w:t>
      </w:r>
      <w:r>
        <w:rPr>
          <w:rFonts w:ascii="Arial" w:hAnsi="Arial" w:cs="Arial" w:eastAsia="Arial"/>
          <w:sz w:val="43"/>
          <w:szCs w:val="43"/>
          <w:color w:val="111111"/>
          <w:spacing w:val="0"/>
          <w:w w:val="74"/>
          <w:i/>
        </w:rPr>
        <w:t>of</w:t>
      </w:r>
      <w:r>
        <w:rPr>
          <w:rFonts w:ascii="Arial" w:hAnsi="Arial" w:cs="Arial" w:eastAsia="Arial"/>
          <w:sz w:val="43"/>
          <w:szCs w:val="43"/>
          <w:color w:val="111111"/>
          <w:spacing w:val="23"/>
          <w:w w:val="74"/>
          <w:i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11111"/>
          <w:spacing w:val="0"/>
          <w:w w:val="102"/>
          <w:i/>
        </w:rPr>
        <w:t>.Abundance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78" w:right="927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infinite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ideas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0"/>
        </w:rPr>
        <w:t>continually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come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5"/>
        </w:rPr>
        <w:t>man: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22" w:after="0" w:line="245" w:lineRule="auto"/>
        <w:ind w:left="696" w:right="35" w:firstLine="-311"/>
        <w:jc w:val="left"/>
        <w:tabs>
          <w:tab w:pos="676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Ideas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4"/>
        </w:rPr>
        <w:t>Beauty,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9"/>
          <w:w w:val="114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Service,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Leisure,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Power,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9"/>
        </w:rPr>
        <w:t>Abundance,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0"/>
        </w:rPr>
        <w:t>Harmony,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0"/>
        </w:rPr>
        <w:t>Happiness.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48" w:lineRule="auto"/>
        <w:ind w:left="364" w:right="39" w:firstLine="14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receives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ideas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9"/>
        </w:rPr>
        <w:t>symmetr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9"/>
          <w:w w:val="109"/>
        </w:rPr>
        <w:t>y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9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8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9"/>
        </w:rPr>
        <w:t>sequence,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rejoices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pass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fellow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0"/>
        </w:rPr>
        <w:t>men,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Receiving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8"/>
        </w:rPr>
        <w:t>beautiful,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-25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perfect,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infinite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ideas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6"/>
        </w:rPr>
        <w:t>exchange,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According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2"/>
        </w:rPr>
        <w:t>rhythm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God's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infinite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7"/>
        </w:rPr>
        <w:t>Love.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371" w:right="1742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always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placed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right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5"/>
        </w:rPr>
        <w:t>place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5" w:after="0" w:line="245" w:lineRule="auto"/>
        <w:ind w:left="364" w:right="362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receiving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passing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262626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8"/>
        </w:rPr>
        <w:t>ideas,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led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governed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6"/>
        </w:rPr>
        <w:t>God;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40" w:lineRule="auto"/>
        <w:ind w:left="356" w:right="2748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governs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stars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5"/>
        </w:rPr>
        <w:t>course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-16"/>
          <w:w w:val="105"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color w:val="7E7E7E"/>
          <w:spacing w:val="0"/>
          <w:w w:val="62"/>
        </w:rPr>
        <w:t>;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22" w:after="0" w:line="250" w:lineRule="auto"/>
        <w:ind w:left="660" w:right="108" w:firstLine="-304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3"/>
        </w:rPr>
        <w:t>rhythm,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2"/>
          <w:w w:val="11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2"/>
        </w:rPr>
        <w:t>regularity,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27"/>
          <w:w w:val="11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2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7"/>
        </w:rPr>
        <w:t>ease.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938" w:right="3628"/>
        <w:jc w:val="center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0"/>
          <w:w w:val="142"/>
        </w:rPr>
        <w:t>I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-33"/>
          <w:w w:val="14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11111"/>
          <w:spacing w:val="0"/>
          <w:w w:val="142"/>
        </w:rPr>
        <w:t>IO)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940" w:bottom="280" w:left="1060" w:right="980"/>
          <w:footerReference w:type="default" r:id="rId161"/>
          <w:pgSz w:w="10600" w:h="15480"/>
        </w:sectPr>
      </w:pPr>
      <w:rPr/>
    </w:p>
    <w:p>
      <w:pPr>
        <w:spacing w:before="52" w:after="0" w:line="240" w:lineRule="auto"/>
        <w:ind w:left="2818" w:right="2796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/>
        <w:pict>
          <v:group style="position:absolute;margin-left:0pt;margin-top:773.640015pt;width:527.561523pt;height:.1pt;mso-position-horizontal-relative:page;mso-position-vertical-relative:page;z-index:-2438" coordorigin="0,15473" coordsize="10551,2">
            <v:shape style="position:absolute;left:0;top:15473;width:10551;height:2" coordorigin="0,15473" coordsize="10551,0" path="m0,15473l10551,15473e" filled="f" stroked="t" strokeweight=".719239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4"/>
          <w:szCs w:val="34"/>
          <w:color w:val="111111"/>
          <w:spacing w:val="0"/>
          <w:w w:val="113"/>
        </w:rPr>
        <w:t>Helps</w:t>
      </w:r>
      <w:r>
        <w:rPr>
          <w:rFonts w:ascii="Times New Roman" w:hAnsi="Times New Roman" w:cs="Times New Roman" w:eastAsia="Times New Roman"/>
          <w:sz w:val="34"/>
          <w:szCs w:val="34"/>
          <w:color w:val="111111"/>
          <w:spacing w:val="29"/>
          <w:w w:val="11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1111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4"/>
          <w:szCs w:val="34"/>
          <w:color w:val="111111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111111"/>
          <w:spacing w:val="0"/>
          <w:w w:val="121"/>
        </w:rPr>
        <w:t>Prayer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8" w:lineRule="auto"/>
        <w:ind w:left="418" w:right="36" w:firstLine="-316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never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need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8"/>
        </w:rPr>
        <w:t>supply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residing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27"/>
        </w:rPr>
        <w:t>it,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61" w:lineRule="exact"/>
        <w:ind w:left="101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Nor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ever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question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3"/>
        </w:rPr>
        <w:t>own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21" w:after="0" w:line="240" w:lineRule="auto"/>
        <w:ind w:left="432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answer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concealed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24"/>
        </w:rPr>
        <w:t>it,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3" w:after="0" w:line="253" w:lineRule="auto"/>
        <w:ind w:left="432" w:right="67" w:firstLine="-331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Nor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ever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yearning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Hope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carried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5"/>
        </w:rPr>
        <w:t>fulfillment.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47" w:lineRule="exact"/>
        <w:ind w:left="116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put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seed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ground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plant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21" w:after="0" w:line="240" w:lineRule="auto"/>
        <w:ind w:left="41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stalk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ground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5"/>
        </w:rPr>
        <w:t>seed?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3" w:after="0" w:line="248" w:lineRule="auto"/>
        <w:ind w:left="432" w:right="58" w:firstLine="-316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stalk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grows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seed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-8"/>
          <w:w w:val="400"/>
        </w:rPr>
        <w:t>-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4"/>
        </w:rPr>
        <w:t>from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it,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5"/>
        </w:rPr>
        <w:t>never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1"/>
        </w:rPr>
        <w:t>without;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61" w:lineRule="exact"/>
        <w:ind w:left="101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answer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grows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9"/>
        </w:rPr>
        <w:t>question,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4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3"/>
        </w:rPr>
        <w:t>fulfillment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21" w:after="0" w:line="240" w:lineRule="auto"/>
        <w:ind w:left="403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need,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8"/>
        </w:rPr>
        <w:t>yearning.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7" w:lineRule="auto"/>
        <w:ind w:left="101" w:right="2022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ask,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Love,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7"/>
        </w:rPr>
        <w:t>answered;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Seek,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Love,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9"/>
        </w:rPr>
        <w:t>found;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Knock,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Love,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shall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0"/>
        </w:rPr>
        <w:t>opened;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air,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soil,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9"/>
        </w:rPr>
        <w:t>seed,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2" w:after="0" w:line="240" w:lineRule="auto"/>
        <w:ind w:left="101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9"/>
        </w:rPr>
        <w:t>question,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-8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need,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7"/>
        </w:rPr>
        <w:t>yearning.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3" w:after="0" w:line="244" w:lineRule="auto"/>
        <w:ind w:left="418" w:right="644" w:firstLine="-302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prayer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sounding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brass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tinkling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3"/>
        </w:rPr>
        <w:t>cy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8"/>
          <w:w w:val="103"/>
        </w:rPr>
        <w:t>m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7"/>
        </w:rPr>
        <w:t>hal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51" w:lineRule="auto"/>
        <w:ind w:left="1669" w:right="2935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3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8"/>
          <w:w w:val="11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3"/>
        </w:rPr>
        <w:t>profiteth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-24"/>
          <w:w w:val="11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3"/>
        </w:rPr>
        <w:t>nothing.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never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2"/>
        </w:rPr>
        <w:t>faileth.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1"/>
        </w:rPr>
        <w:t>casteth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20"/>
          <w:w w:val="11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0"/>
        </w:rPr>
        <w:t>fear,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58" w:lineRule="exact"/>
        <w:ind w:left="1669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0"/>
        </w:rPr>
        <w:t>understanding.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6" w:after="0" w:line="248" w:lineRule="auto"/>
        <w:ind w:left="1684" w:right="2689" w:firstLine="-14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0"/>
        </w:rPr>
        <w:t>realization,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8"/>
        </w:rPr>
        <w:t>completion,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40" w:lineRule="auto"/>
        <w:ind w:left="1684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7"/>
        </w:rPr>
        <w:t>fulfillment.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42" w:right="2504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11111"/>
          <w:spacing w:val="0"/>
          <w:w w:val="131"/>
          <w:i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11111"/>
          <w:spacing w:val="-26"/>
          <w:w w:val="131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11111"/>
          <w:spacing w:val="0"/>
          <w:w w:val="100"/>
          <w:i/>
        </w:rPr>
        <w:t>Psalm</w:t>
      </w:r>
      <w:r>
        <w:rPr>
          <w:rFonts w:ascii="Times New Roman" w:hAnsi="Times New Roman" w:cs="Times New Roman" w:eastAsia="Times New Roman"/>
          <w:sz w:val="36"/>
          <w:szCs w:val="36"/>
          <w:color w:val="111111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11111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11111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11111"/>
          <w:spacing w:val="0"/>
          <w:w w:val="99"/>
          <w:i/>
        </w:rPr>
        <w:t>Guidance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84" w:after="0" w:line="253" w:lineRule="auto"/>
        <w:ind w:left="418" w:right="81" w:firstLine="-302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know,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68"/>
        </w:rPr>
        <w:t>0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-80"/>
          <w:w w:val="16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13"/>
        </w:rPr>
        <w:t>Father,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-27"/>
          <w:w w:val="11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responsible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7"/>
        </w:rPr>
        <w:t>making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8"/>
        </w:rPr>
        <w:t>plans,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54" w:lineRule="exact"/>
        <w:ind w:left="116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5"/>
        </w:rPr>
        <w:t>Designer.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6" w:after="0" w:line="240" w:lineRule="auto"/>
        <w:ind w:left="116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ever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0"/>
          <w:w w:val="100"/>
          <w:i/>
        </w:rPr>
        <w:t>makes</w:t>
      </w:r>
      <w:r>
        <w:rPr>
          <w:rFonts w:ascii="Times New Roman" w:hAnsi="Times New Roman" w:cs="Times New Roman" w:eastAsia="Times New Roman"/>
          <w:sz w:val="31"/>
          <w:szCs w:val="31"/>
          <w:color w:val="111111"/>
          <w:spacing w:val="6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11111"/>
          <w:spacing w:val="0"/>
          <w:w w:val="109"/>
        </w:rPr>
        <w:t>plans;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660" w:right="3576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111111"/>
          <w:spacing w:val="0"/>
          <w:w w:val="185"/>
        </w:rPr>
        <w:t>[</w:t>
      </w:r>
      <w:r>
        <w:rPr>
          <w:rFonts w:ascii="Arial" w:hAnsi="Arial" w:cs="Arial" w:eastAsia="Arial"/>
          <w:sz w:val="24"/>
          <w:szCs w:val="24"/>
          <w:color w:val="111111"/>
          <w:spacing w:val="-17"/>
          <w:w w:val="185"/>
        </w:rPr>
        <w:t> </w:t>
      </w:r>
      <w:r>
        <w:rPr>
          <w:rFonts w:ascii="Arial" w:hAnsi="Arial" w:cs="Arial" w:eastAsia="Arial"/>
          <w:sz w:val="24"/>
          <w:szCs w:val="24"/>
          <w:color w:val="111111"/>
          <w:spacing w:val="-4"/>
          <w:w w:val="410"/>
        </w:rPr>
        <w:t>I</w:t>
      </w:r>
      <w:r>
        <w:rPr>
          <w:rFonts w:ascii="Arial" w:hAnsi="Arial" w:cs="Arial" w:eastAsia="Arial"/>
          <w:sz w:val="24"/>
          <w:szCs w:val="24"/>
          <w:color w:val="111111"/>
          <w:spacing w:val="0"/>
          <w:w w:val="473"/>
        </w:rPr>
        <w:t>I</w:t>
      </w:r>
      <w:r>
        <w:rPr>
          <w:rFonts w:ascii="Arial" w:hAnsi="Arial" w:cs="Arial" w:eastAsia="Arial"/>
          <w:sz w:val="24"/>
          <w:szCs w:val="24"/>
          <w:color w:val="111111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11111"/>
          <w:spacing w:val="2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11111"/>
          <w:spacing w:val="0"/>
          <w:w w:val="152"/>
        </w:rPr>
        <w:t>)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020" w:bottom="280" w:left="920" w:right="1440"/>
          <w:footerReference w:type="default" r:id="rId162"/>
          <w:pgSz w:w="10600" w:h="15480"/>
        </w:sectPr>
      </w:pPr>
      <w:rPr/>
    </w:p>
    <w:p>
      <w:pPr>
        <w:spacing w:before="55" w:after="0" w:line="240" w:lineRule="auto"/>
        <w:ind w:left="2043" w:right="1978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0pt;margin-top:0pt;width:529.359620pt;height:774pt;mso-position-horizontal-relative:page;mso-position-vertical-relative:page;z-index:-2437" coordorigin="0,0" coordsize="10587,15480">
            <v:group style="position:absolute;left:18;top:0;width:2;height:15480" coordorigin="18,0" coordsize="2,15480">
              <v:shape style="position:absolute;left:18;top:0;width:2;height:15480" coordorigin="18,0" coordsize="0,15480" path="m18,15480l18,0e" filled="f" stroked="t" strokeweight="1.438477pt" strokecolor="#000000">
                <v:path arrowok="t"/>
              </v:shape>
            </v:group>
            <v:group style="position:absolute;left:7;top:15473;width:10573;height:2" coordorigin="7,15473" coordsize="10573,2">
              <v:shape style="position:absolute;left:7;top:15473;width:10573;height:2" coordorigin="7,15473" coordsize="10573,0" path="m7,15473l10580,15473e" filled="f" stroked="t" strokeweight=".719239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17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15"/>
          <w:w w:val="11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31313"/>
          <w:spacing w:val="0"/>
          <w:w w:val="106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62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plans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grow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flowers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trees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5"/>
        </w:rPr>
        <w:t>grow,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62" w:lineRule="auto"/>
        <w:ind w:left="464" w:right="63" w:firstLine="-316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-31"/>
          <w:w w:val="100"/>
        </w:rPr>
        <w:t>i</w:t>
      </w:r>
      <w:r>
        <w:rPr>
          <w:rFonts w:ascii="Arial" w:hAnsi="Arial" w:cs="Arial" w:eastAsia="Arial"/>
          <w:sz w:val="46"/>
          <w:szCs w:val="46"/>
          <w:color w:val="131313"/>
          <w:spacing w:val="-105"/>
          <w:w w:val="100"/>
          <w:position w:val="-19"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  <w:position w:val="0"/>
        </w:rPr>
        <w:t>ngs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  <w:position w:val="0"/>
        </w:rPr>
        <w:t>life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  <w:position w:val="0"/>
        </w:rPr>
        <w:t>with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  <w:position w:val="0"/>
        </w:rPr>
        <w:t>roots,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  <w:position w:val="0"/>
        </w:rPr>
        <w:t>ramifications,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8"/>
          <w:position w:val="0"/>
        </w:rPr>
        <w:t>inter-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8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4"/>
          <w:position w:val="0"/>
        </w:rPr>
        <w:t>weavtngs,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29" w:after="0" w:line="253" w:lineRule="auto"/>
        <w:ind w:left="472" w:right="75" w:firstLine="-324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beautiful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9"/>
        </w:rPr>
        <w:t>tapestries,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2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8"/>
        </w:rPr>
        <w:t>permanent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1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9"/>
        </w:rPr>
        <w:t>eternal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3"/>
        </w:rPr>
        <w:t>stars.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8" w:lineRule="auto"/>
        <w:ind w:left="479" w:right="31" w:firstLine="-316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l\1ay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eye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always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single,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vision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always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clear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2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0"/>
        </w:rPr>
        <w:t>light,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40" w:lineRule="exact"/>
        <w:ind w:left="162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radiance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infinite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light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0"/>
        </w:rPr>
        <w:t>path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28" w:after="0" w:line="240" w:lineRule="auto"/>
        <w:ind w:left="479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7"/>
        </w:rPr>
        <w:t>forever;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67" w:lineRule="exact"/>
        <w:ind w:left="162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7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2"/>
          <w:w w:val="11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plan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eternally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5"/>
        </w:rPr>
        <w:t>is,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3" w:after="0" w:line="253" w:lineRule="auto"/>
        <w:ind w:left="162" w:right="522" w:firstLine="14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1"/>
        </w:rPr>
        <w:t>beauty,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-25"/>
          <w:w w:val="11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9"/>
        </w:rPr>
        <w:t>harmony,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-18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9"/>
        </w:rPr>
        <w:t>grandeur,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ourselves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always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73"/>
        </w:rPr>
        <w:t>are-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61" w:lineRule="exact"/>
        <w:ind w:left="162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children,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image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5"/>
        </w:rPr>
        <w:t>likeness,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3" w:after="0" w:line="240" w:lineRule="auto"/>
        <w:ind w:left="162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expression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8"/>
        </w:rPr>
        <w:t>direction,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99" w:after="0" w:line="165" w:lineRule="auto"/>
        <w:ind w:left="479" w:right="35" w:firstLine="-316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7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-60"/>
          <w:w w:val="117"/>
        </w:rPr>
        <w:t>s</w:t>
      </w:r>
      <w:r>
        <w:rPr>
          <w:rFonts w:ascii="Arial" w:hAnsi="Arial" w:cs="Arial" w:eastAsia="Arial"/>
          <w:sz w:val="41"/>
          <w:szCs w:val="41"/>
          <w:color w:val="131313"/>
          <w:spacing w:val="-153"/>
          <w:w w:val="117"/>
          <w:position w:val="-20"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7"/>
          <w:position w:val="0"/>
        </w:rPr>
        <w:t>tant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85"/>
          <w:w w:val="117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  <w:position w:val="0"/>
        </w:rPr>
        <w:t>conscious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  <w:position w:val="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  <w:position w:val="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  <w:position w:val="0"/>
        </w:rPr>
        <w:t>ideas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4"/>
          <w:position w:val="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4"/>
          <w:position w:val="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3"/>
          <w:position w:val="0"/>
        </w:rPr>
        <w:t>succession.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25"/>
        </w:rPr>
        <w:t>·hou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6" w:after="0" w:line="253" w:lineRule="auto"/>
        <w:ind w:left="464" w:right="56" w:firstLine="-316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wilt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steps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8"/>
        </w:rPr>
        <w:t>harmony,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-7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8"/>
        </w:rPr>
        <w:t>without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clash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discord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1"/>
        </w:rPr>
        <w:t>kind,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40" w:lineRule="auto"/>
        <w:ind w:left="14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keep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trust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0"/>
        </w:rPr>
        <w:t>Thee.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6" w:after="0" w:line="240" w:lineRule="auto"/>
        <w:ind w:left="155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\Ve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wilt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keep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peace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whose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5"/>
        </w:rPr>
        <w:t>mind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35" w:after="0" w:line="240" w:lineRule="auto"/>
        <w:ind w:left="205" w:right="-20"/>
        <w:jc w:val="left"/>
        <w:tabs>
          <w:tab w:pos="46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6E6E6E"/>
          <w:spacing w:val="0"/>
          <w:w w:val="83"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color w:val="6E6E6E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2"/>
          <w:szCs w:val="32"/>
          <w:color w:val="6E6E6E"/>
          <w:spacing w:val="0"/>
          <w:w w:val="100"/>
        </w:rPr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stayed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0"/>
        </w:rPr>
        <w:t>Thee,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60" w:lineRule="exact"/>
        <w:ind w:left="14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2"/>
        </w:rPr>
        <w:t>trusteth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8"/>
          <w:w w:val="11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1"/>
        </w:rPr>
        <w:t>Thee.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6" w:after="0" w:line="240" w:lineRule="auto"/>
        <w:ind w:left="14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\Ve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acknowledge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Thee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4"/>
        </w:rPr>
        <w:t>ways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21" w:after="0" w:line="240" w:lineRule="auto"/>
        <w:ind w:left="134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wilt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direct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4"/>
        </w:rPr>
        <w:t>paths.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6" w:after="0" w:line="240" w:lineRule="auto"/>
        <w:ind w:left="134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8"/>
        </w:rPr>
        <w:t>Love,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3" w:after="0" w:line="248" w:lineRule="auto"/>
        <w:ind w:left="119" w:right="2970" w:firstLine="14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Giver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1"/>
        </w:rPr>
        <w:t>gift,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none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beside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3"/>
        </w:rPr>
        <w:t>Thee.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61" w:lineRule="exact"/>
        <w:ind w:left="119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8"/>
        </w:rPr>
        <w:t>omnipotent,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8"/>
        </w:rPr>
        <w:t>omniscjent,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-31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8"/>
        </w:rPr>
        <w:t>omnipresent,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21" w:after="0" w:line="240" w:lineRule="auto"/>
        <w:ind w:left="134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all,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all,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10"/>
        </w:rPr>
        <w:t>all,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67" w:lineRule="exact"/>
        <w:ind w:left="3060" w:right="3051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131313"/>
          <w:spacing w:val="0"/>
          <w:w w:val="108"/>
        </w:rPr>
        <w:t>God.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674" w:right="3557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31313"/>
          <w:spacing w:val="0"/>
          <w:w w:val="133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color w:val="131313"/>
          <w:spacing w:val="18"/>
          <w:w w:val="13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31313"/>
          <w:spacing w:val="0"/>
          <w:w w:val="127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131313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31313"/>
          <w:spacing w:val="0"/>
          <w:w w:val="149"/>
        </w:rPr>
        <w:t>12]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020" w:bottom="280" w:left="1420" w:right="900"/>
          <w:footerReference w:type="default" r:id="rId163"/>
          <w:pgSz w:w="10600" w:h="154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5" w:after="0" w:line="240" w:lineRule="auto"/>
        <w:ind w:left="3791" w:right="2908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pict>
          <v:shape style="position:absolute;margin-left:0pt;margin-top:-51.993408pt;width:18.090452pt;height:56.4422pt;mso-position-horizontal-relative:page;mso-position-vertical-relative:paragraph;z-index:-2436" type="#_x0000_t75">
            <v:imagedata r:id="rId165" o:title=""/>
          </v:shape>
        </w:pic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Helps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A1A1A"/>
          <w:spacing w:val="0"/>
          <w:w w:val="116"/>
        </w:rPr>
        <w:t>Prayer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80" w:right="2526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28"/>
          <w:i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22"/>
          <w:w w:val="128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i/>
        </w:rPr>
        <w:t>Psalm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5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99"/>
          <w:i/>
        </w:rPr>
        <w:t>Gratitude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3" w:lineRule="auto"/>
        <w:ind w:left="1438" w:right="132" w:firstLine="-34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9"/>
        </w:rPr>
        <w:t>Father,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-33"/>
          <w:w w:val="119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worked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Thee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till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4"/>
        </w:rPr>
        <w:t>thought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11"/>
          <w:w w:val="114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9"/>
        </w:rPr>
        <w:t>should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weak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1"/>
        </w:rPr>
        <w:t>service,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8" w:after="0" w:line="253" w:lineRule="auto"/>
        <w:ind w:left="1445" w:right="79" w:firstLine="-318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hast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renewed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20"/>
        </w:rPr>
        <w:t>strength;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A2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1"/>
          <w:szCs w:val="31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6"/>
        </w:rPr>
        <w:t>mounted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-33"/>
          <w:w w:val="116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A2A"/>
          <w:spacing w:val="0"/>
          <w:w w:val="116"/>
        </w:rPr>
        <w:t>up</w:t>
      </w:r>
      <w:r>
        <w:rPr>
          <w:rFonts w:ascii="Times New Roman" w:hAnsi="Times New Roman" w:cs="Times New Roman" w:eastAsia="Times New Roman"/>
          <w:sz w:val="31"/>
          <w:szCs w:val="31"/>
          <w:color w:val="2A2A2A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wings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-39"/>
          <w:w w:val="113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color w:val="9E9E9E"/>
          <w:spacing w:val="0"/>
          <w:w w:val="68"/>
        </w:rPr>
        <w:t>·</w:t>
      </w:r>
      <w:r>
        <w:rPr>
          <w:rFonts w:ascii="Times New Roman" w:hAnsi="Times New Roman" w:cs="Times New Roman" w:eastAsia="Times New Roman"/>
          <w:sz w:val="31"/>
          <w:szCs w:val="31"/>
          <w:color w:val="9E9E9E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A2A"/>
          <w:spacing w:val="0"/>
          <w:w w:val="108"/>
        </w:rPr>
        <w:t>eagles.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15" w:after="0" w:line="240" w:lineRule="auto"/>
        <w:ind w:left="1120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\Ve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gave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8"/>
        </w:rPr>
        <w:t>unto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2"/>
          <w:w w:val="118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Thee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2"/>
        </w:rPr>
        <w:t>all,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19" w:after="0" w:line="240" w:lineRule="auto"/>
        <w:ind w:left="1135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pict>
          <v:group style="position:absolute;margin-left:0pt;margin-top:5.293968pt;width:6.512563pt;height:186.770595pt;mso-position-horizontal-relative:page;mso-position-vertical-relative:paragraph;z-index:-2435" coordorigin="0,106" coordsize="130,3735">
            <v:shape style="position:absolute;left:0;top:3205;width:130;height:637" type="#_x0000_t75">
              <v:imagedata r:id="rId166" o:title=""/>
            </v:shape>
            <v:group style="position:absolute;left:90;top:113;width:2;height:3096" coordorigin="90,113" coordsize="2,3096">
              <v:shape style="position:absolute;left:90;top:113;width:2;height:3096" coordorigin="90,113" coordsize="0,3096" path="m90,3209l90,113e" filled="f" stroked="t" strokeweight=".72267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hast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filled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5"/>
        </w:rPr>
        <w:t>barns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8"/>
          <w:w w:val="115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4"/>
        </w:rPr>
        <w:t>grain.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27" w:after="0" w:line="240" w:lineRule="auto"/>
        <w:ind w:left="1135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\Ve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gave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0"/>
        </w:rPr>
        <w:t>ourselves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-36"/>
          <w:w w:val="11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0"/>
        </w:rPr>
        <w:t>utterly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61"/>
          <w:w w:val="11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4"/>
        </w:rPr>
        <w:t>Thee,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-10"/>
          <w:w w:val="114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A2A"/>
          <w:spacing w:val="0"/>
          <w:w w:val="114"/>
        </w:rPr>
        <w:t>without</w:t>
      </w:r>
      <w:r>
        <w:rPr>
          <w:rFonts w:ascii="Times New Roman" w:hAnsi="Times New Roman" w:cs="Times New Roman" w:eastAsia="Times New Roman"/>
          <w:sz w:val="31"/>
          <w:szCs w:val="31"/>
          <w:color w:val="2A2A2A"/>
          <w:spacing w:val="-37"/>
          <w:w w:val="114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4"/>
        </w:rPr>
        <w:t>stint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32"/>
          <w:w w:val="114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0"/>
        </w:rPr>
        <w:t>with­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19" w:after="0" w:line="240" w:lineRule="auto"/>
        <w:ind w:left="1445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1"/>
        </w:rPr>
        <w:t>measure,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27" w:after="0" w:line="253" w:lineRule="auto"/>
        <w:ind w:left="1453" w:right="102" w:firstLine="-325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1"/>
        </w:rPr>
        <w:t>ourselves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-34"/>
          <w:w w:val="11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1"/>
        </w:rPr>
        <w:t>returning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44"/>
          <w:w w:val="11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meet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A2A"/>
          <w:spacing w:val="0"/>
          <w:w w:val="109"/>
        </w:rPr>
        <w:t>ourselves,</w:t>
      </w:r>
      <w:r>
        <w:rPr>
          <w:rFonts w:ascii="Times New Roman" w:hAnsi="Times New Roman" w:cs="Times New Roman" w:eastAsia="Times New Roman"/>
          <w:sz w:val="31"/>
          <w:szCs w:val="31"/>
          <w:color w:val="2A2A2A"/>
          <w:spacing w:val="-20"/>
          <w:w w:val="109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clad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0"/>
        </w:rPr>
        <w:t>in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3"/>
        </w:rPr>
        <w:t>garments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9"/>
        </w:rPr>
        <w:t>glory.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8" w:lineRule="auto"/>
        <w:ind w:left="1763" w:right="386" w:firstLine="7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\Ve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0"/>
        </w:rPr>
        <w:t>ourselves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-25"/>
          <w:w w:val="11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0"/>
        </w:rPr>
        <w:t>completely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0"/>
        </w:rPr>
        <w:t>captive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36"/>
          <w:w w:val="11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A2A"/>
          <w:spacing w:val="0"/>
          <w:w w:val="112"/>
        </w:rPr>
        <w:t>Thy</w:t>
      </w:r>
      <w:r>
        <w:rPr>
          <w:rFonts w:ascii="Times New Roman" w:hAnsi="Times New Roman" w:cs="Times New Roman" w:eastAsia="Times New Roman"/>
          <w:sz w:val="31"/>
          <w:szCs w:val="31"/>
          <w:color w:val="2A2A2A"/>
          <w:spacing w:val="52"/>
          <w:w w:val="112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2"/>
        </w:rPr>
        <w:t>will,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behold,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hast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A2A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31"/>
          <w:szCs w:val="31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A2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3"/>
        </w:rPr>
        <w:t>eternally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25"/>
          <w:w w:val="113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3"/>
        </w:rPr>
        <w:t>free;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0" w:after="0" w:line="350" w:lineRule="exact"/>
        <w:ind w:left="1778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\Ve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Thee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0"/>
        </w:rPr>
        <w:t>complete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0"/>
        </w:rPr>
        <w:t>dominion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6"/>
        </w:rPr>
        <w:t>us;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27" w:after="0" w:line="253" w:lineRule="auto"/>
        <w:ind w:left="2399" w:right="1625" w:firstLine="-636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behold,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hast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given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8"/>
        </w:rPr>
        <w:t>dominion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living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6"/>
        </w:rPr>
        <w:t>creature.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3" w:lineRule="auto"/>
        <w:ind w:left="1453" w:right="53" w:firstLine="-311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ever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5"/>
        </w:rPr>
        <w:t>thank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-4"/>
          <w:w w:val="115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5"/>
        </w:rPr>
        <w:t>Thee,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-42"/>
          <w:w w:val="115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ever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repay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5"/>
        </w:rPr>
        <w:t>Thee,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Lord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8"/>
        </w:rPr>
        <w:t>lives?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8" w:after="0" w:line="258" w:lineRule="auto"/>
        <w:ind w:left="1467" w:right="48" w:firstLine="-318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7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even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5"/>
        </w:rPr>
        <w:t>thanks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4"/>
          <w:w w:val="115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send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forth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Thee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4"/>
        </w:rPr>
        <w:t>wings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2"/>
        </w:rPr>
        <w:t>n1orning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1" w:after="0" w:line="240" w:lineRule="auto"/>
        <w:ind w:left="1164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6"/>
        </w:rPr>
        <w:t>Return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25"/>
          <w:w w:val="116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bearing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gifts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1"/>
        </w:rPr>
        <w:t>evening.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12" w:after="0" w:line="258" w:lineRule="auto"/>
        <w:ind w:left="1481" w:right="123" w:firstLine="-318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1A1A1A"/>
          <w:spacing w:val="0"/>
          <w:w w:val="116"/>
          <w:i/>
        </w:rPr>
        <w:t>to</w:t>
      </w:r>
      <w:r>
        <w:rPr>
          <w:rFonts w:ascii="Times New Roman" w:hAnsi="Times New Roman" w:cs="Times New Roman" w:eastAsia="Times New Roman"/>
          <w:sz w:val="30"/>
          <w:szCs w:val="30"/>
          <w:color w:val="1A1A1A"/>
          <w:spacing w:val="37"/>
          <w:w w:val="116"/>
          <w:i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6"/>
        </w:rPr>
        <w:t>continue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-35"/>
          <w:w w:val="116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-10"/>
          <w:w w:val="405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57"/>
        </w:rPr>
        <w:t>give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-13"/>
          <w:w w:val="157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7"/>
        </w:rPr>
        <w:t>give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tp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8"/>
        </w:rPr>
        <w:t>the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6"/>
        </w:rPr>
        <w:t>uttermost.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8" w:after="0" w:line="240" w:lineRule="auto"/>
        <w:ind w:left="1164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24"/>
        </w:rPr>
        <w:t>that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17"/>
          <w:w w:val="124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8"/>
        </w:rPr>
        <w:t>Thine;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-30"/>
          <w:w w:val="118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22"/>
        </w:rPr>
        <w:t>that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26"/>
          <w:w w:val="122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7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5"/>
        </w:rPr>
        <w:t>Thine.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12" w:after="0" w:line="240" w:lineRule="auto"/>
        <w:ind w:left="1164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2"/>
        </w:rPr>
        <w:t>ake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27" w:after="0" w:line="253" w:lineRule="auto"/>
        <w:ind w:left="1489" w:right="45" w:firstLine="-325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1''he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1"/>
        </w:rPr>
        <w:t>beautiful,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-23"/>
          <w:w w:val="11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5"/>
        </w:rPr>
        <w:t>eternal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6"/>
        </w:rPr>
        <w:t>become.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15" w:after="0" w:line="253" w:lineRule="auto"/>
        <w:ind w:left="1474" w:right="55" w:firstLine="-318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hast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A2A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1"/>
          <w:szCs w:val="31"/>
          <w:color w:val="2A2A2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A2A2A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hearts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7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22"/>
        </w:rPr>
        <w:t>that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49"/>
          <w:w w:val="122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springs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6"/>
        </w:rPr>
        <w:t>up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2"/>
        </w:rPr>
        <w:t>unto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29"/>
          <w:w w:val="112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2"/>
        </w:rPr>
        <w:t>eternal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30"/>
          <w:w w:val="112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2"/>
        </w:rPr>
        <w:t>Life.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8" w:after="0" w:line="248" w:lineRule="auto"/>
        <w:ind w:left="1460" w:right="56" w:firstLine="-318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Thou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hast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26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66"/>
          <w:w w:val="126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Light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6"/>
        </w:rPr>
        <w:t>hearts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56"/>
          <w:w w:val="116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6"/>
        </w:rPr>
        <w:t>that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26"/>
          <w:w w:val="116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6"/>
        </w:rPr>
        <w:t>radiates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4"/>
        </w:rPr>
        <w:t>eternal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23"/>
          <w:w w:val="114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1A1A1A"/>
          <w:spacing w:val="0"/>
          <w:w w:val="114"/>
        </w:rPr>
        <w:t>Love.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0" w:after="0" w:line="397" w:lineRule="exact"/>
        <w:ind w:left="4723" w:right="3539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0"/>
        </w:rPr>
        <w:t>[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06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140"/>
        </w:rPr>
        <w:t>IJ]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0" w:bottom="280" w:left="0" w:right="1280"/>
          <w:footerReference w:type="default" r:id="rId164"/>
          <w:pgSz w:w="10600" w:h="15480"/>
        </w:sectPr>
      </w:pPr>
      <w:rPr/>
    </w:p>
    <w:p>
      <w:pPr>
        <w:spacing w:before="59" w:after="0" w:line="240" w:lineRule="auto"/>
        <w:ind w:left="2038" w:right="1982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525.741272pt;margin-top:244.326477pt;width:2.534565pt;height:315.297322pt;mso-position-horizontal-relative:page;mso-position-vertical-relative:page;z-index:-2434" coordorigin="10515,4887" coordsize="51,6306">
            <v:group style="position:absolute;left:10522;top:4894;width:2;height:1409" coordorigin="10522,4894" coordsize="2,1409">
              <v:shape style="position:absolute;left:10522;top:4894;width:2;height:1409" coordorigin="10522,4894" coordsize="0,1409" path="m10522,6302l10522,4894e" filled="f" stroked="t" strokeweight=".724162pt" strokecolor="#000000">
                <v:path arrowok="t"/>
              </v:shape>
            </v:group>
            <v:group style="position:absolute;left:10533;top:5830;width:2;height:987" coordorigin="10533,5830" coordsize="2,987">
              <v:shape style="position:absolute;left:10533;top:5830;width:2;height:987" coordorigin="10533,5830" coordsize="0,987" path="m10533,6818l10533,5830e" filled="f" stroked="t" strokeweight="1.086242pt" strokecolor="#000000">
                <v:path arrowok="t"/>
              </v:shape>
            </v:group>
            <v:group style="position:absolute;left:10555;top:6738;width:2;height:4444" coordorigin="10555,6738" coordsize="2,4444">
              <v:shape style="position:absolute;left:10555;top:6738;width:2;height:4444" coordorigin="10555,6738" coordsize="0,4444" path="m10555,11182l10555,6738e" filled="f" stroked="t" strokeweight="1.08624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810404pt;margin-top:354.689484pt;width:.1pt;height:418.584428pt;mso-position-horizontal-relative:page;mso-position-vertical-relative:page;z-index:-2433" coordorigin="36,7094" coordsize="2,8372">
            <v:shape style="position:absolute;left:36;top:7094;width:2;height:8372" coordorigin="36,7094" coordsize="0,8372" path="m36,15465l36,7094e" filled="f" stroked="t" strokeweight="1.086242pt" strokecolor="#000000">
              <v:path arrowok="t"/>
            </v:shape>
          </v:group>
          <w10:wrap type="none"/>
        </w:pict>
      </w:r>
      <w:r>
        <w:rPr/>
        <w:pict>
          <v:group style="position:absolute;margin-left:527.913757pt;margin-top:657.827393pt;width:.1pt;height:86.766417pt;mso-position-horizontal-relative:page;mso-position-vertical-relative:page;z-index:-2432" coordorigin="10558,13157" coordsize="2,1735">
            <v:shape style="position:absolute;left:10558;top:13157;width:2;height:1735" coordorigin="10558,13157" coordsize="0,1735" path="m10558,14892l10558,13157e" filled="f" stroked="t" strokeweight="1.086242pt" strokecolor="#000000">
              <v:path arrowok="t"/>
            </v:shape>
          </v:group>
          <w10:wrap type="none"/>
        </w:pict>
      </w:r>
      <w:r>
        <w:rPr/>
        <w:pict>
          <v:group style="position:absolute;margin-left:265.767273pt;margin-top:770.369629pt;width:262.508555pt;height:.1pt;mso-position-horizontal-relative:page;mso-position-vertical-relative:page;z-index:-2431" coordorigin="5315,15407" coordsize="5250,2">
            <v:shape style="position:absolute;left:5315;top:15407;width:5250;height:2" coordorigin="5315,15407" coordsize="5250,0" path="m5315,15407l10566,15407e" filled="f" stroked="t" strokeweight=".36208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17"/>
        </w:rPr>
        <w:t>Soul's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6"/>
          <w:w w:val="11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0"/>
        </w:rPr>
        <w:t>Sincere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77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212121"/>
          <w:spacing w:val="0"/>
          <w:w w:val="107"/>
        </w:rPr>
        <w:t>Desire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1" w:lineRule="auto"/>
        <w:ind w:left="420" w:right="39" w:firstLine="-319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light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shining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fountain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5"/>
        </w:rPr>
        <w:t>Life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reveals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rainbow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17"/>
        </w:rPr>
        <w:t>Joy,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66" w:lineRule="exact"/>
        <w:ind w:left="10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8"/>
        </w:rPr>
        <w:t>eternal,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16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8"/>
        </w:rPr>
        <w:t>unending,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-23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8"/>
        </w:rPr>
        <w:t>complete,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2" w:after="0" w:line="240" w:lineRule="auto"/>
        <w:ind w:left="116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7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promise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Thy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perfect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6"/>
        </w:rPr>
        <w:t>fulfillment.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6" w:lineRule="auto"/>
        <w:ind w:left="1680" w:right="623" w:firstLine="-1036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Accept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8"/>
        </w:rPr>
        <w:t>thanksgiving,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-23"/>
          <w:w w:val="108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praise,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12"/>
        </w:rPr>
        <w:t>gratitude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stint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6"/>
        </w:rPr>
        <w:t>measure,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40" w:lineRule="auto"/>
        <w:ind w:left="3395" w:right="337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69"/>
        </w:rPr>
        <w:t>0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-59"/>
          <w:w w:val="169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15"/>
        </w:rPr>
        <w:t>Father,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7" w:after="0" w:line="251" w:lineRule="auto"/>
        <w:ind w:left="110" w:right="9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Thine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Kingdom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7"/>
        </w:rPr>
        <w:t>Glory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forever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71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32"/>
          <w:szCs w:val="32"/>
          <w:color w:val="212121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363636"/>
          <w:spacing w:val="0"/>
          <w:w w:val="109"/>
        </w:rPr>
        <w:t>ever.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66" w:lineRule="exact"/>
        <w:ind w:left="3684" w:right="3654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212121"/>
          <w:spacing w:val="0"/>
          <w:w w:val="109"/>
          <w:i/>
        </w:rPr>
        <w:t>dmen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sectPr>
      <w:pgMar w:footer="0" w:header="0" w:top="1020" w:bottom="280" w:left="1340" w:right="1000"/>
      <w:footerReference w:type="default" r:id="rId167"/>
      <w:pgSz w:w="10600" w:h="15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0pt;margin-top:769.679993pt;width:544.320007pt;height:14.4pt;mso-position-horizontal-relative:page;mso-position-vertical-relative:page;z-index:-2744" type="#_x0000_t75">
          <v:imagedata r:id="rId1" o:title="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7.601089pt;margin-top:710.457031pt;width:48.749447pt;height:23.043868pt;mso-position-horizontal-relative:page;mso-position-vertical-relative:page;z-index:-2741" type="#_x0000_t202" filled="f" stroked="f">
          <v:textbox inset="0,0,0,0">
            <w:txbxContent>
              <w:p>
                <w:pPr>
                  <w:spacing w:before="12" w:after="0" w:line="240" w:lineRule="auto"/>
                  <w:ind w:left="20" w:right="-77"/>
                  <w:jc w:val="left"/>
                  <w:rPr>
                    <w:rFonts w:ascii="Times New Roman" w:hAnsi="Times New Roman" w:cs="Times New Roman" w:eastAsia="Times New Roman"/>
                    <w:sz w:val="38"/>
                    <w:szCs w:val="3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38"/>
                    <w:szCs w:val="38"/>
                    <w:color w:val="181818"/>
                    <w:spacing w:val="0"/>
                    <w:w w:val="100"/>
                  </w:rPr>
                  <w:t>[</w:t>
                </w:r>
                <w:r>
                  <w:rPr>
                    <w:rFonts w:ascii="Times New Roman" w:hAnsi="Times New Roman" w:cs="Times New Roman" w:eastAsia="Times New Roman"/>
                    <w:sz w:val="38"/>
                    <w:szCs w:val="38"/>
                    <w:color w:val="181818"/>
                    <w:spacing w:val="-24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38"/>
                    <w:szCs w:val="38"/>
                    <w:color w:val="181818"/>
                    <w:spacing w:val="0"/>
                    <w:w w:val="10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106]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38"/>
                    <w:szCs w:val="3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7.067978pt;margin-top:713.071228pt;width:48.710931pt;height:21pt;mso-position-horizontal-relative:page;mso-position-vertical-relative:page;z-index:-2740" type="#_x0000_t202" filled="f" stroked="f">
          <v:textbox inset="0,0,0,0">
            <w:txbxContent>
              <w:p>
                <w:pPr>
                  <w:spacing w:before="0" w:after="0" w:line="408" w:lineRule="exact"/>
                  <w:ind w:left="20" w:right="-77"/>
                  <w:jc w:val="left"/>
                  <w:rPr>
                    <w:rFonts w:ascii="Times New Roman" w:hAnsi="Times New Roman" w:cs="Times New Roman" w:eastAsia="Times New Roman"/>
                    <w:sz w:val="38"/>
                    <w:szCs w:val="3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38"/>
                    <w:szCs w:val="38"/>
                    <w:color w:val="131313"/>
                    <w:spacing w:val="0"/>
                    <w:w w:val="100"/>
                  </w:rPr>
                  <w:t>[</w:t>
                </w:r>
                <w:r>
                  <w:rPr>
                    <w:rFonts w:ascii="Times New Roman" w:hAnsi="Times New Roman" w:cs="Times New Roman" w:eastAsia="Times New Roman"/>
                    <w:sz w:val="38"/>
                    <w:szCs w:val="38"/>
                    <w:color w:val="131313"/>
                    <w:spacing w:val="-19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38"/>
                    <w:szCs w:val="38"/>
                    <w:color w:val="131313"/>
                    <w:spacing w:val="0"/>
                    <w:w w:val="105"/>
                  </w:rPr>
                  <w:t>107]</w:t>
                </w:r>
                <w:r>
                  <w:rPr>
                    <w:rFonts w:ascii="Times New Roman" w:hAnsi="Times New Roman" w:cs="Times New Roman" w:eastAsia="Times New Roman"/>
                    <w:sz w:val="38"/>
                    <w:szCs w:val="3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35.98097" w:lineRule="exact"/>
      <w:jc w:val="left"/>
      <w:rPr>
        <w:sz w:val="3.597656"/>
        <w:szCs w:val="3.597656"/>
      </w:rPr>
    </w:pPr>
    <w:rPr/>
    <w:r>
      <w:rPr/>
      <w:pict>
        <v:group style="position:absolute;margin-left:0pt;margin-top:773.099976pt;width:529pt;height:.1pt;mso-position-horizontal-relative:page;mso-position-vertical-relative:page;z-index:-2743" coordorigin="0,15462" coordsize="10580,2">
          <v:shape style="position:absolute;left:0;top:15462;width:10580;height:2" coordorigin="0,15462" coordsize="10580,0" path="m0,15462l10580,15462e" filled="f" stroked="t" strokeweight="1.798097pt" strokecolor="#000000">
            <v:path arrowok="t"/>
          </v:shape>
        </v:group>
        <w10:wrap type="none"/>
      </w:pict>
    </w:r>
    <w:r>
      <w:rPr>
        <w:sz w:val="3.597656"/>
        <w:szCs w:val="3.597656"/>
      </w:rPr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32.384770" w:lineRule="exact"/>
      <w:jc w:val="left"/>
      <w:rPr>
        <w:sz w:val="3.238281"/>
        <w:szCs w:val="3.238281"/>
      </w:rPr>
    </w:pPr>
    <w:rPr/>
    <w:r>
      <w:rPr/>
      <w:pict>
        <v:group style="position:absolute;margin-left:0pt;margin-top:773.099976pt;width:528.280761pt;height:.1pt;mso-position-horizontal-relative:page;mso-position-vertical-relative:page;z-index:-2742" coordorigin="0,15462" coordsize="10566,2">
          <v:shape style="position:absolute;left:0;top:15462;width:10566;height:2" coordorigin="0,15462" coordsize="10566,0" path="m0,15462l10566,15462e" filled="f" stroked="t" strokeweight="1.438477pt" strokecolor="#000000">
            <v:path arrowok="t"/>
          </v:shape>
        </v:group>
        <w10:wrap type="none"/>
      </w:pict>
    </w:r>
    <w:r>
      <w:rPr>
        <w:sz w:val="3.238281"/>
        <w:szCs w:val="3.238281"/>
      </w:rPr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oter" Target="footer3.xml"/><Relationship Id="rId15" Type="http://schemas.openxmlformats.org/officeDocument/2006/relationships/footer" Target="footer4.xml"/><Relationship Id="rId16" Type="http://schemas.openxmlformats.org/officeDocument/2006/relationships/image" Target="media/image9.png"/><Relationship Id="rId17" Type="http://schemas.openxmlformats.org/officeDocument/2006/relationships/footer" Target="footer5.xml"/><Relationship Id="rId18" Type="http://schemas.openxmlformats.org/officeDocument/2006/relationships/image" Target="media/image10.png"/><Relationship Id="rId19" Type="http://schemas.openxmlformats.org/officeDocument/2006/relationships/footer" Target="footer6.xml"/><Relationship Id="rId20" Type="http://schemas.openxmlformats.org/officeDocument/2006/relationships/footer" Target="footer7.xml"/><Relationship Id="rId21" Type="http://schemas.openxmlformats.org/officeDocument/2006/relationships/footer" Target="footer8.xml"/><Relationship Id="rId22" Type="http://schemas.openxmlformats.org/officeDocument/2006/relationships/image" Target="media/image11.png"/><Relationship Id="rId23" Type="http://schemas.openxmlformats.org/officeDocument/2006/relationships/footer" Target="footer9.xml"/><Relationship Id="rId24" Type="http://schemas.openxmlformats.org/officeDocument/2006/relationships/image" Target="media/image12.png"/><Relationship Id="rId25" Type="http://schemas.openxmlformats.org/officeDocument/2006/relationships/footer" Target="footer10.xml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footer" Target="footer11.xml"/><Relationship Id="rId29" Type="http://schemas.openxmlformats.org/officeDocument/2006/relationships/footer" Target="footer12.xml"/><Relationship Id="rId30" Type="http://schemas.openxmlformats.org/officeDocument/2006/relationships/image" Target="media/image15.png"/><Relationship Id="rId31" Type="http://schemas.openxmlformats.org/officeDocument/2006/relationships/footer" Target="footer13.xml"/><Relationship Id="rId32" Type="http://schemas.openxmlformats.org/officeDocument/2006/relationships/image" Target="media/image16.png"/><Relationship Id="rId33" Type="http://schemas.openxmlformats.org/officeDocument/2006/relationships/footer" Target="footer14.xml"/><Relationship Id="rId34" Type="http://schemas.openxmlformats.org/officeDocument/2006/relationships/footer" Target="footer15.xml"/><Relationship Id="rId35" Type="http://schemas.openxmlformats.org/officeDocument/2006/relationships/image" Target="media/image17.png"/><Relationship Id="rId36" Type="http://schemas.openxmlformats.org/officeDocument/2006/relationships/footer" Target="footer16.xml"/><Relationship Id="rId37" Type="http://schemas.openxmlformats.org/officeDocument/2006/relationships/image" Target="media/image18.png"/><Relationship Id="rId38" Type="http://schemas.openxmlformats.org/officeDocument/2006/relationships/footer" Target="footer17.xml"/><Relationship Id="rId39" Type="http://schemas.openxmlformats.org/officeDocument/2006/relationships/footer" Target="footer18.xml"/><Relationship Id="rId40" Type="http://schemas.openxmlformats.org/officeDocument/2006/relationships/footer" Target="footer19.xml"/><Relationship Id="rId41" Type="http://schemas.openxmlformats.org/officeDocument/2006/relationships/footer" Target="footer20.xml"/><Relationship Id="rId42" Type="http://schemas.openxmlformats.org/officeDocument/2006/relationships/footer" Target="footer21.xml"/><Relationship Id="rId43" Type="http://schemas.openxmlformats.org/officeDocument/2006/relationships/footer" Target="footer22.xml"/><Relationship Id="rId44" Type="http://schemas.openxmlformats.org/officeDocument/2006/relationships/footer" Target="footer23.xml"/><Relationship Id="rId45" Type="http://schemas.openxmlformats.org/officeDocument/2006/relationships/footer" Target="footer24.xml"/><Relationship Id="rId46" Type="http://schemas.openxmlformats.org/officeDocument/2006/relationships/image" Target="media/image19.png"/><Relationship Id="rId47" Type="http://schemas.openxmlformats.org/officeDocument/2006/relationships/footer" Target="footer25.xml"/><Relationship Id="rId48" Type="http://schemas.openxmlformats.org/officeDocument/2006/relationships/footer" Target="footer26.xml"/><Relationship Id="rId49" Type="http://schemas.openxmlformats.org/officeDocument/2006/relationships/image" Target="media/image20.png"/><Relationship Id="rId50" Type="http://schemas.openxmlformats.org/officeDocument/2006/relationships/footer" Target="footer27.xml"/><Relationship Id="rId51" Type="http://schemas.openxmlformats.org/officeDocument/2006/relationships/footer" Target="footer28.xml"/><Relationship Id="rId52" Type="http://schemas.openxmlformats.org/officeDocument/2006/relationships/footer" Target="footer29.xml"/><Relationship Id="rId53" Type="http://schemas.openxmlformats.org/officeDocument/2006/relationships/image" Target="media/image21.png"/><Relationship Id="rId54" Type="http://schemas.openxmlformats.org/officeDocument/2006/relationships/footer" Target="footer30.xml"/><Relationship Id="rId55" Type="http://schemas.openxmlformats.org/officeDocument/2006/relationships/footer" Target="footer31.xml"/><Relationship Id="rId56" Type="http://schemas.openxmlformats.org/officeDocument/2006/relationships/footer" Target="footer32.xml"/><Relationship Id="rId57" Type="http://schemas.openxmlformats.org/officeDocument/2006/relationships/image" Target="media/image22.png"/><Relationship Id="rId58" Type="http://schemas.openxmlformats.org/officeDocument/2006/relationships/footer" Target="footer33.xml"/><Relationship Id="rId59" Type="http://schemas.openxmlformats.org/officeDocument/2006/relationships/footer" Target="footer34.xml"/><Relationship Id="rId60" Type="http://schemas.openxmlformats.org/officeDocument/2006/relationships/footer" Target="footer35.xml"/><Relationship Id="rId61" Type="http://schemas.openxmlformats.org/officeDocument/2006/relationships/footer" Target="footer36.xml"/><Relationship Id="rId62" Type="http://schemas.openxmlformats.org/officeDocument/2006/relationships/footer" Target="footer37.xml"/><Relationship Id="rId63" Type="http://schemas.openxmlformats.org/officeDocument/2006/relationships/image" Target="media/image23.png"/><Relationship Id="rId64" Type="http://schemas.openxmlformats.org/officeDocument/2006/relationships/footer" Target="footer38.xml"/><Relationship Id="rId65" Type="http://schemas.openxmlformats.org/officeDocument/2006/relationships/footer" Target="footer39.xml"/><Relationship Id="rId66" Type="http://schemas.openxmlformats.org/officeDocument/2006/relationships/image" Target="media/image24.png"/><Relationship Id="rId67" Type="http://schemas.openxmlformats.org/officeDocument/2006/relationships/footer" Target="footer40.xml"/><Relationship Id="rId68" Type="http://schemas.openxmlformats.org/officeDocument/2006/relationships/footer" Target="footer41.xml"/><Relationship Id="rId69" Type="http://schemas.openxmlformats.org/officeDocument/2006/relationships/image" Target="media/image25.png"/><Relationship Id="rId70" Type="http://schemas.openxmlformats.org/officeDocument/2006/relationships/footer" Target="footer42.xml"/><Relationship Id="rId71" Type="http://schemas.openxmlformats.org/officeDocument/2006/relationships/footer" Target="footer43.xml"/><Relationship Id="rId72" Type="http://schemas.openxmlformats.org/officeDocument/2006/relationships/footer" Target="footer44.xml"/><Relationship Id="rId73" Type="http://schemas.openxmlformats.org/officeDocument/2006/relationships/footer" Target="footer45.xml"/><Relationship Id="rId74" Type="http://schemas.openxmlformats.org/officeDocument/2006/relationships/image" Target="media/image26.png"/><Relationship Id="rId75" Type="http://schemas.openxmlformats.org/officeDocument/2006/relationships/footer" Target="footer46.xml"/><Relationship Id="rId76" Type="http://schemas.openxmlformats.org/officeDocument/2006/relationships/footer" Target="footer47.xml"/><Relationship Id="rId77" Type="http://schemas.openxmlformats.org/officeDocument/2006/relationships/footer" Target="footer48.xml"/><Relationship Id="rId78" Type="http://schemas.openxmlformats.org/officeDocument/2006/relationships/footer" Target="footer49.xml"/><Relationship Id="rId79" Type="http://schemas.openxmlformats.org/officeDocument/2006/relationships/footer" Target="footer50.xml"/><Relationship Id="rId80" Type="http://schemas.openxmlformats.org/officeDocument/2006/relationships/footer" Target="footer51.xml"/><Relationship Id="rId81" Type="http://schemas.openxmlformats.org/officeDocument/2006/relationships/footer" Target="footer52.xml"/><Relationship Id="rId82" Type="http://schemas.openxmlformats.org/officeDocument/2006/relationships/image" Target="media/image27.png"/><Relationship Id="rId83" Type="http://schemas.openxmlformats.org/officeDocument/2006/relationships/footer" Target="footer53.xml"/><Relationship Id="rId84" Type="http://schemas.openxmlformats.org/officeDocument/2006/relationships/footer" Target="footer54.xml"/><Relationship Id="rId85" Type="http://schemas.openxmlformats.org/officeDocument/2006/relationships/image" Target="media/image28.png"/><Relationship Id="rId86" Type="http://schemas.openxmlformats.org/officeDocument/2006/relationships/footer" Target="footer55.xml"/><Relationship Id="rId87" Type="http://schemas.openxmlformats.org/officeDocument/2006/relationships/footer" Target="footer56.xml"/><Relationship Id="rId88" Type="http://schemas.openxmlformats.org/officeDocument/2006/relationships/footer" Target="footer57.xml"/><Relationship Id="rId89" Type="http://schemas.openxmlformats.org/officeDocument/2006/relationships/footer" Target="footer58.xml"/><Relationship Id="rId90" Type="http://schemas.openxmlformats.org/officeDocument/2006/relationships/footer" Target="footer59.xml"/><Relationship Id="rId91" Type="http://schemas.openxmlformats.org/officeDocument/2006/relationships/footer" Target="footer60.xml"/><Relationship Id="rId92" Type="http://schemas.openxmlformats.org/officeDocument/2006/relationships/footer" Target="footer61.xml"/><Relationship Id="rId93" Type="http://schemas.openxmlformats.org/officeDocument/2006/relationships/image" Target="media/image29.png"/><Relationship Id="rId94" Type="http://schemas.openxmlformats.org/officeDocument/2006/relationships/footer" Target="footer62.xml"/><Relationship Id="rId95" Type="http://schemas.openxmlformats.org/officeDocument/2006/relationships/footer" Target="footer63.xml"/><Relationship Id="rId96" Type="http://schemas.openxmlformats.org/officeDocument/2006/relationships/footer" Target="footer64.xml"/><Relationship Id="rId97" Type="http://schemas.openxmlformats.org/officeDocument/2006/relationships/image" Target="media/image30.png"/><Relationship Id="rId98" Type="http://schemas.openxmlformats.org/officeDocument/2006/relationships/image" Target="media/image31.png"/><Relationship Id="rId99" Type="http://schemas.openxmlformats.org/officeDocument/2006/relationships/footer" Target="footer65.xml"/><Relationship Id="rId100" Type="http://schemas.openxmlformats.org/officeDocument/2006/relationships/footer" Target="footer66.xml"/><Relationship Id="rId101" Type="http://schemas.openxmlformats.org/officeDocument/2006/relationships/image" Target="media/image32.png"/><Relationship Id="rId102" Type="http://schemas.openxmlformats.org/officeDocument/2006/relationships/image" Target="media/image33.png"/><Relationship Id="rId103" Type="http://schemas.openxmlformats.org/officeDocument/2006/relationships/footer" Target="footer67.xml"/><Relationship Id="rId104" Type="http://schemas.openxmlformats.org/officeDocument/2006/relationships/footer" Target="footer68.xml"/><Relationship Id="rId105" Type="http://schemas.openxmlformats.org/officeDocument/2006/relationships/image" Target="media/image34.png"/><Relationship Id="rId106" Type="http://schemas.openxmlformats.org/officeDocument/2006/relationships/footer" Target="footer69.xml"/><Relationship Id="rId107" Type="http://schemas.openxmlformats.org/officeDocument/2006/relationships/image" Target="media/image35.png"/><Relationship Id="rId108" Type="http://schemas.openxmlformats.org/officeDocument/2006/relationships/footer" Target="footer70.xml"/><Relationship Id="rId109" Type="http://schemas.openxmlformats.org/officeDocument/2006/relationships/image" Target="media/image36.png"/><Relationship Id="rId110" Type="http://schemas.openxmlformats.org/officeDocument/2006/relationships/image" Target="media/image37.png"/><Relationship Id="rId111" Type="http://schemas.openxmlformats.org/officeDocument/2006/relationships/footer" Target="footer71.xml"/><Relationship Id="rId112" Type="http://schemas.openxmlformats.org/officeDocument/2006/relationships/image" Target="media/image38.png"/><Relationship Id="rId113" Type="http://schemas.openxmlformats.org/officeDocument/2006/relationships/footer" Target="footer72.xml"/><Relationship Id="rId114" Type="http://schemas.openxmlformats.org/officeDocument/2006/relationships/footer" Target="footer73.xml"/><Relationship Id="rId115" Type="http://schemas.openxmlformats.org/officeDocument/2006/relationships/image" Target="media/image39.png"/><Relationship Id="rId116" Type="http://schemas.openxmlformats.org/officeDocument/2006/relationships/footer" Target="footer74.xml"/><Relationship Id="rId117" Type="http://schemas.openxmlformats.org/officeDocument/2006/relationships/image" Target="media/image40.png"/><Relationship Id="rId118" Type="http://schemas.openxmlformats.org/officeDocument/2006/relationships/footer" Target="footer75.xml"/><Relationship Id="rId119" Type="http://schemas.openxmlformats.org/officeDocument/2006/relationships/footer" Target="footer76.xml"/><Relationship Id="rId120" Type="http://schemas.openxmlformats.org/officeDocument/2006/relationships/image" Target="media/image41.png"/><Relationship Id="rId121" Type="http://schemas.openxmlformats.org/officeDocument/2006/relationships/footer" Target="footer77.xml"/><Relationship Id="rId122" Type="http://schemas.openxmlformats.org/officeDocument/2006/relationships/footer" Target="footer78.xml"/><Relationship Id="rId123" Type="http://schemas.openxmlformats.org/officeDocument/2006/relationships/image" Target="media/image42.png"/><Relationship Id="rId124" Type="http://schemas.openxmlformats.org/officeDocument/2006/relationships/footer" Target="footer79.xml"/><Relationship Id="rId125" Type="http://schemas.openxmlformats.org/officeDocument/2006/relationships/footer" Target="footer80.xml"/><Relationship Id="rId126" Type="http://schemas.openxmlformats.org/officeDocument/2006/relationships/image" Target="media/image43.png"/><Relationship Id="rId127" Type="http://schemas.openxmlformats.org/officeDocument/2006/relationships/footer" Target="footer81.xml"/><Relationship Id="rId128" Type="http://schemas.openxmlformats.org/officeDocument/2006/relationships/image" Target="media/image44.png"/><Relationship Id="rId129" Type="http://schemas.openxmlformats.org/officeDocument/2006/relationships/footer" Target="footer82.xml"/><Relationship Id="rId130" Type="http://schemas.openxmlformats.org/officeDocument/2006/relationships/footer" Target="footer83.xml"/><Relationship Id="rId131" Type="http://schemas.openxmlformats.org/officeDocument/2006/relationships/image" Target="media/image45.png"/><Relationship Id="rId132" Type="http://schemas.openxmlformats.org/officeDocument/2006/relationships/image" Target="media/image46.png"/><Relationship Id="rId133" Type="http://schemas.openxmlformats.org/officeDocument/2006/relationships/footer" Target="footer84.xml"/><Relationship Id="rId134" Type="http://schemas.openxmlformats.org/officeDocument/2006/relationships/image" Target="media/image47.png"/><Relationship Id="rId135" Type="http://schemas.openxmlformats.org/officeDocument/2006/relationships/footer" Target="footer85.xml"/><Relationship Id="rId136" Type="http://schemas.openxmlformats.org/officeDocument/2006/relationships/image" Target="media/image48.png"/><Relationship Id="rId137" Type="http://schemas.openxmlformats.org/officeDocument/2006/relationships/footer" Target="footer86.xml"/><Relationship Id="rId138" Type="http://schemas.openxmlformats.org/officeDocument/2006/relationships/image" Target="media/image49.png"/><Relationship Id="rId139" Type="http://schemas.openxmlformats.org/officeDocument/2006/relationships/footer" Target="footer87.xml"/><Relationship Id="rId140" Type="http://schemas.openxmlformats.org/officeDocument/2006/relationships/footer" Target="footer88.xml"/><Relationship Id="rId141" Type="http://schemas.openxmlformats.org/officeDocument/2006/relationships/footer" Target="footer89.xml"/><Relationship Id="rId142" Type="http://schemas.openxmlformats.org/officeDocument/2006/relationships/image" Target="media/image50.png"/><Relationship Id="rId143" Type="http://schemas.openxmlformats.org/officeDocument/2006/relationships/footer" Target="footer90.xml"/><Relationship Id="rId144" Type="http://schemas.openxmlformats.org/officeDocument/2006/relationships/footer" Target="footer91.xml"/><Relationship Id="rId145" Type="http://schemas.openxmlformats.org/officeDocument/2006/relationships/footer" Target="footer92.xml"/><Relationship Id="rId146" Type="http://schemas.openxmlformats.org/officeDocument/2006/relationships/footer" Target="footer93.xml"/><Relationship Id="rId147" Type="http://schemas.openxmlformats.org/officeDocument/2006/relationships/footer" Target="footer94.xml"/><Relationship Id="rId148" Type="http://schemas.openxmlformats.org/officeDocument/2006/relationships/image" Target="media/image51.png"/><Relationship Id="rId149" Type="http://schemas.openxmlformats.org/officeDocument/2006/relationships/footer" Target="footer95.xml"/><Relationship Id="rId150" Type="http://schemas.openxmlformats.org/officeDocument/2006/relationships/footer" Target="footer96.xml"/><Relationship Id="rId151" Type="http://schemas.openxmlformats.org/officeDocument/2006/relationships/image" Target="media/image52.png"/><Relationship Id="rId152" Type="http://schemas.openxmlformats.org/officeDocument/2006/relationships/footer" Target="footer97.xml"/><Relationship Id="rId153" Type="http://schemas.openxmlformats.org/officeDocument/2006/relationships/footer" Target="footer98.xml"/><Relationship Id="rId154" Type="http://schemas.openxmlformats.org/officeDocument/2006/relationships/footer" Target="footer99.xml"/><Relationship Id="rId155" Type="http://schemas.openxmlformats.org/officeDocument/2006/relationships/image" Target="media/image53.png"/><Relationship Id="rId156" Type="http://schemas.openxmlformats.org/officeDocument/2006/relationships/footer" Target="footer100.xml"/><Relationship Id="rId157" Type="http://schemas.openxmlformats.org/officeDocument/2006/relationships/footer" Target="footer101.xml"/><Relationship Id="rId158" Type="http://schemas.openxmlformats.org/officeDocument/2006/relationships/footer" Target="footer102.xml"/><Relationship Id="rId159" Type="http://schemas.openxmlformats.org/officeDocument/2006/relationships/footer" Target="footer103.xml"/><Relationship Id="rId160" Type="http://schemas.openxmlformats.org/officeDocument/2006/relationships/footer" Target="footer104.xml"/><Relationship Id="rId161" Type="http://schemas.openxmlformats.org/officeDocument/2006/relationships/footer" Target="footer105.xml"/><Relationship Id="rId162" Type="http://schemas.openxmlformats.org/officeDocument/2006/relationships/footer" Target="footer106.xml"/><Relationship Id="rId163" Type="http://schemas.openxmlformats.org/officeDocument/2006/relationships/footer" Target="footer107.xml"/><Relationship Id="rId164" Type="http://schemas.openxmlformats.org/officeDocument/2006/relationships/footer" Target="footer108.xml"/><Relationship Id="rId165" Type="http://schemas.openxmlformats.org/officeDocument/2006/relationships/image" Target="media/image54.png"/><Relationship Id="rId166" Type="http://schemas.openxmlformats.org/officeDocument/2006/relationships/image" Target="media/image55.png"/><Relationship Id="rId167" Type="http://schemas.openxmlformats.org/officeDocument/2006/relationships/footer" Target="footer109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2012-07-23T23:15:19Z</dcterms:created>
  <dcterms:modified xsi:type="dcterms:W3CDTF">2012-07-23T23:15:19Z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2012-07-13T00:00:00Z</vt:filetime>
  </property>
  <property fmtid="{D5CDD505-2E9C-101B-9397-08002B2CF9AE}" pid="3" name="LastSaved">
    <vt:filetime>2012-07-24T00:00:00Z</vt:filetime>
  </property>
</Properties>
</file>